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CE709" w14:textId="76A1B8E1" w:rsidR="008114FD" w:rsidRPr="00825DC8" w:rsidRDefault="00825DC8" w:rsidP="00825DC8">
      <w:pPr>
        <w:pStyle w:val="Heading1"/>
      </w:pPr>
      <w:r>
        <w:t>Facts on violence against women with disabilities</w:t>
      </w:r>
    </w:p>
    <w:p w14:paraId="2E0E9972" w14:textId="37601F8B" w:rsidR="008114FD" w:rsidRPr="00825DC8" w:rsidRDefault="008114FD" w:rsidP="00825DC8">
      <w:pPr>
        <w:pStyle w:val="Heading2"/>
      </w:pPr>
      <w:bookmarkStart w:id="0" w:name="_Hlk46515244"/>
      <w:r w:rsidRPr="00825DC8">
        <w:t>Why are we focusing on women with disabilities?</w:t>
      </w:r>
      <w:bookmarkEnd w:id="0"/>
    </w:p>
    <w:p w14:paraId="4D182E4B" w14:textId="77777777" w:rsidR="008114FD" w:rsidRPr="00825DC8" w:rsidRDefault="008114FD" w:rsidP="00825DC8">
      <w:pPr>
        <w:pStyle w:val="Heading3"/>
      </w:pPr>
      <w:r w:rsidRPr="00825DC8">
        <w:t>Violence against women is a serious, widespread problem in Australia</w:t>
      </w:r>
    </w:p>
    <w:p w14:paraId="33B4CDFC" w14:textId="57C0FADA" w:rsidR="008114FD" w:rsidRPr="00825DC8" w:rsidRDefault="008114FD" w:rsidP="00825DC8">
      <w:pPr>
        <w:pStyle w:val="ListParagraph"/>
      </w:pPr>
      <w:r w:rsidRPr="00825DC8">
        <w:t>Approximately 1 in 4 women has experienced violence by an intimate partner</w:t>
      </w:r>
      <w:r w:rsidR="006A694D" w:rsidRPr="00825DC8">
        <w:t xml:space="preserve"> (Australian Bureau of Statistics, 2017).</w:t>
      </w:r>
    </w:p>
    <w:p w14:paraId="2305C3D8" w14:textId="000EFBA1" w:rsidR="008114FD" w:rsidRPr="00825DC8" w:rsidRDefault="008114FD" w:rsidP="00825DC8">
      <w:pPr>
        <w:pStyle w:val="ListParagraph"/>
      </w:pPr>
      <w:r w:rsidRPr="00825DC8">
        <w:t>Intimate partner violence is a leading contributor to illness, disability and premature death for women aged 18-44 years</w:t>
      </w:r>
      <w:r w:rsidR="006A694D" w:rsidRPr="00825DC8">
        <w:t xml:space="preserve"> (Ayre et al., 2016)</w:t>
      </w:r>
      <w:r w:rsidRPr="00825DC8">
        <w:t xml:space="preserve">. </w:t>
      </w:r>
      <w:r w:rsidRPr="00825DC8">
        <w:tab/>
      </w:r>
    </w:p>
    <w:p w14:paraId="62191D3F" w14:textId="28812D8B" w:rsidR="008114FD" w:rsidRPr="00825DC8" w:rsidRDefault="008114FD" w:rsidP="00825DC8">
      <w:pPr>
        <w:pStyle w:val="ListParagraph"/>
      </w:pPr>
      <w:r w:rsidRPr="00825DC8">
        <w:t>On average, one woman a week in Australia is killed by an intimate partner</w:t>
      </w:r>
      <w:r w:rsidR="006A694D" w:rsidRPr="00825DC8">
        <w:t xml:space="preserve"> (</w:t>
      </w:r>
      <w:proofErr w:type="spellStart"/>
      <w:r w:rsidR="006A694D" w:rsidRPr="00825DC8">
        <w:t>Cussen</w:t>
      </w:r>
      <w:proofErr w:type="spellEnd"/>
      <w:r w:rsidR="006A694D" w:rsidRPr="00825DC8">
        <w:t>, and Bryant, 2015).</w:t>
      </w:r>
    </w:p>
    <w:p w14:paraId="7883F13F" w14:textId="77777777" w:rsidR="008114FD" w:rsidRPr="00825DC8" w:rsidRDefault="008114FD" w:rsidP="00825DC8">
      <w:pPr>
        <w:pStyle w:val="Heading3"/>
      </w:pPr>
      <w:r w:rsidRPr="00825DC8">
        <w:t>Women with disabilities experience higher rates of violence</w:t>
      </w:r>
    </w:p>
    <w:p w14:paraId="5F343B81" w14:textId="3F527980" w:rsidR="008114FD" w:rsidRPr="00825DC8" w:rsidRDefault="008114FD" w:rsidP="00825DC8">
      <w:pPr>
        <w:pStyle w:val="ListParagraph"/>
      </w:pPr>
      <w:r w:rsidRPr="00825DC8">
        <w:t>Women with disabilities are more likely to experience violence than those without disabilities</w:t>
      </w:r>
      <w:r w:rsidR="00FA54BE" w:rsidRPr="00825DC8">
        <w:t xml:space="preserve"> (Australian Bureau of Statistics, 2017)</w:t>
      </w:r>
      <w:r w:rsidRPr="00825DC8">
        <w:t xml:space="preserve">. </w:t>
      </w:r>
      <w:r w:rsidRPr="00825DC8">
        <w:tab/>
      </w:r>
    </w:p>
    <w:p w14:paraId="11381453" w14:textId="7AE74D1A" w:rsidR="008114FD" w:rsidRPr="00825DC8" w:rsidRDefault="008114FD" w:rsidP="00825DC8">
      <w:pPr>
        <w:pStyle w:val="ListParagraph"/>
      </w:pPr>
      <w:r w:rsidRPr="00825DC8">
        <w:t>Women with disabilities experience higher rates of violence over longer periods of time, in more settings, and by more perpetrators</w:t>
      </w:r>
      <w:r w:rsidR="00FA54BE" w:rsidRPr="00825DC8">
        <w:t xml:space="preserve"> (Women </w:t>
      </w:r>
      <w:proofErr w:type="gramStart"/>
      <w:r w:rsidR="00FA54BE" w:rsidRPr="00825DC8">
        <w:t>With</w:t>
      </w:r>
      <w:proofErr w:type="gramEnd"/>
      <w:r w:rsidR="00FA54BE" w:rsidRPr="00825DC8">
        <w:t xml:space="preserve"> Disabilities Australia et al., 2013)</w:t>
      </w:r>
      <w:r w:rsidRPr="00825DC8">
        <w:t xml:space="preserve">. </w:t>
      </w:r>
      <w:r w:rsidRPr="00825DC8">
        <w:tab/>
      </w:r>
    </w:p>
    <w:p w14:paraId="78CAE549" w14:textId="4A597B3D" w:rsidR="008114FD" w:rsidRPr="00825DC8" w:rsidRDefault="008114FD" w:rsidP="00825DC8">
      <w:pPr>
        <w:pStyle w:val="ListParagraph"/>
      </w:pPr>
      <w:r w:rsidRPr="00825DC8">
        <w:t>Over one-third of women with disabilities experience some form of intimate partner violence</w:t>
      </w:r>
      <w:r w:rsidR="00FA54BE" w:rsidRPr="00825DC8">
        <w:t xml:space="preserve"> (</w:t>
      </w:r>
      <w:proofErr w:type="spellStart"/>
      <w:r w:rsidR="00FA54BE" w:rsidRPr="00825DC8">
        <w:t>Krnjacki</w:t>
      </w:r>
      <w:proofErr w:type="spellEnd"/>
      <w:r w:rsidR="00FA54BE" w:rsidRPr="00825DC8">
        <w:t xml:space="preserve"> et al., 2016)</w:t>
      </w:r>
      <w:r w:rsidRPr="00825DC8">
        <w:t xml:space="preserve">.  </w:t>
      </w:r>
    </w:p>
    <w:p w14:paraId="7BEB1E32" w14:textId="3E7DFB5A" w:rsidR="008114FD" w:rsidRPr="00825DC8" w:rsidRDefault="008114FD" w:rsidP="00825DC8">
      <w:pPr>
        <w:pStyle w:val="ListParagraph"/>
      </w:pPr>
      <w:r w:rsidRPr="00825DC8">
        <w:t>More than 70% of women with disabilities have experienced a violent sexual encounter</w:t>
      </w:r>
      <w:r w:rsidR="009E0193" w:rsidRPr="00825DC8">
        <w:t xml:space="preserve"> (Commonwealth of Australia, 2009)</w:t>
      </w:r>
    </w:p>
    <w:p w14:paraId="05F256CF" w14:textId="77777777" w:rsidR="008114FD" w:rsidRPr="00825DC8" w:rsidRDefault="008114FD" w:rsidP="00825DC8">
      <w:pPr>
        <w:pStyle w:val="Heading3"/>
      </w:pPr>
      <w:r w:rsidRPr="00825DC8">
        <w:t>Some women with disabilities experience even higher rates of violence and discrimination</w:t>
      </w:r>
    </w:p>
    <w:p w14:paraId="0FE14583" w14:textId="63FD842B" w:rsidR="008114FD" w:rsidRPr="00825DC8" w:rsidRDefault="008114FD" w:rsidP="00825DC8">
      <w:pPr>
        <w:pStyle w:val="ListParagraph"/>
      </w:pPr>
      <w:r w:rsidRPr="00825DC8">
        <w:t>Aboriginal and Torres Strait Islander women experience higher rates of disability than non-Indigenous women</w:t>
      </w:r>
      <w:r w:rsidR="009E0193" w:rsidRPr="00825DC8">
        <w:t xml:space="preserve"> (Healey, 2015). </w:t>
      </w:r>
      <w:r w:rsidRPr="00825DC8">
        <w:t>They also experience disproportionate rates of family violence compared to non-Indigenous women</w:t>
      </w:r>
      <w:r w:rsidR="009E0193" w:rsidRPr="00825DC8">
        <w:t xml:space="preserve"> (Australian Institute of Health and Welfare, 2019)</w:t>
      </w:r>
      <w:r w:rsidRPr="00825DC8">
        <w:t xml:space="preserve">.  </w:t>
      </w:r>
      <w:r w:rsidRPr="00825DC8">
        <w:tab/>
      </w:r>
    </w:p>
    <w:p w14:paraId="2C7D886C" w14:textId="0BAFF8B6" w:rsidR="008114FD" w:rsidRPr="00825DC8" w:rsidRDefault="008114FD" w:rsidP="00825DC8">
      <w:pPr>
        <w:pStyle w:val="ListParagraph"/>
      </w:pPr>
      <w:r w:rsidRPr="00825DC8">
        <w:lastRenderedPageBreak/>
        <w:t>More than half of all incarcerated women in Australian prisons have a diagnosed psychosocial disability and a history of sexual victimisation</w:t>
      </w:r>
      <w:r w:rsidR="009C4B22" w:rsidRPr="00825DC8">
        <w:t xml:space="preserve"> (Human Rights Law Centre, 2014)</w:t>
      </w:r>
      <w:r w:rsidRPr="00825DC8">
        <w:t>.</w:t>
      </w:r>
    </w:p>
    <w:p w14:paraId="359DA236" w14:textId="492AC7AF" w:rsidR="008114FD" w:rsidRPr="00825DC8" w:rsidRDefault="008114FD" w:rsidP="00825DC8">
      <w:pPr>
        <w:pStyle w:val="ListParagraph"/>
      </w:pPr>
      <w:r w:rsidRPr="00825DC8">
        <w:t>Women with disabilities from refugee or migrant backgrounds are less likely to report acts of violence or access disability services</w:t>
      </w:r>
      <w:r w:rsidR="009C4B22" w:rsidRPr="00825DC8">
        <w:t xml:space="preserve"> (Dowse</w:t>
      </w:r>
      <w:r w:rsidR="00B97779" w:rsidRPr="00825DC8">
        <w:t xml:space="preserve"> </w:t>
      </w:r>
      <w:r w:rsidR="009C4B22" w:rsidRPr="00825DC8">
        <w:t>et al., 2013)</w:t>
      </w:r>
      <w:r w:rsidRPr="00825DC8">
        <w:t xml:space="preserve">. </w:t>
      </w:r>
    </w:p>
    <w:p w14:paraId="7B64C083" w14:textId="4520F9FA" w:rsidR="008114FD" w:rsidRPr="00825DC8" w:rsidRDefault="008114FD" w:rsidP="00825DC8">
      <w:pPr>
        <w:pStyle w:val="ListParagraph"/>
      </w:pPr>
      <w:r w:rsidRPr="00825DC8">
        <w:t xml:space="preserve">LGBTQI+ people with disabilities experience higher rates of crime, </w:t>
      </w:r>
      <w:r w:rsidR="005255C0" w:rsidRPr="00825DC8">
        <w:t>violence,</w:t>
      </w:r>
      <w:r w:rsidRPr="00825DC8">
        <w:t xml:space="preserve"> and discrimination</w:t>
      </w:r>
      <w:r w:rsidR="009C4B22" w:rsidRPr="00825DC8">
        <w:t xml:space="preserve"> </w:t>
      </w:r>
      <w:r w:rsidR="00287224" w:rsidRPr="00825DC8">
        <w:t>(Leonard</w:t>
      </w:r>
      <w:r w:rsidR="00B97779" w:rsidRPr="00825DC8">
        <w:t xml:space="preserve">, </w:t>
      </w:r>
      <w:r w:rsidR="00287224" w:rsidRPr="00825DC8">
        <w:t>2018)</w:t>
      </w:r>
      <w:r w:rsidRPr="00825DC8">
        <w:t xml:space="preserve">. </w:t>
      </w:r>
    </w:p>
    <w:p w14:paraId="639FB8F8" w14:textId="359624E2" w:rsidR="008114FD" w:rsidRPr="00825DC8" w:rsidRDefault="008114FD" w:rsidP="00825DC8">
      <w:pPr>
        <w:pStyle w:val="ListParagraph"/>
      </w:pPr>
      <w:r w:rsidRPr="00825DC8">
        <w:t>Women make up 74% of all elder abuse victims, many of whom are also living with disabilities</w:t>
      </w:r>
      <w:r w:rsidR="00B97779" w:rsidRPr="00825DC8">
        <w:t xml:space="preserve"> (Faye &amp; </w:t>
      </w:r>
      <w:r w:rsidR="00811858" w:rsidRPr="00825DC8">
        <w:t>Sellick, 2003)</w:t>
      </w:r>
      <w:r w:rsidRPr="00825DC8">
        <w:t xml:space="preserve">. </w:t>
      </w:r>
      <w:r w:rsidRPr="00825DC8">
        <w:tab/>
      </w:r>
    </w:p>
    <w:p w14:paraId="535048B3" w14:textId="1DE5D8AB" w:rsidR="008114FD" w:rsidRPr="00825DC8" w:rsidRDefault="008114FD" w:rsidP="00825DC8">
      <w:pPr>
        <w:pStyle w:val="ListParagraph"/>
      </w:pPr>
      <w:r w:rsidRPr="00825DC8">
        <w:t>Women with disabilities in a rural setting experience a higher risk of social isolation and have less access to support services</w:t>
      </w:r>
      <w:r w:rsidR="0050106D" w:rsidRPr="00825DC8">
        <w:t xml:space="preserve"> (Healey, </w:t>
      </w:r>
      <w:r w:rsidR="00153EFB" w:rsidRPr="00825DC8">
        <w:t>2013)</w:t>
      </w:r>
      <w:r w:rsidRPr="00825DC8">
        <w:t>.</w:t>
      </w:r>
    </w:p>
    <w:p w14:paraId="4A01DF48" w14:textId="77777777" w:rsidR="008114FD" w:rsidRPr="00825DC8" w:rsidRDefault="008114FD" w:rsidP="00825DC8">
      <w:pPr>
        <w:pStyle w:val="Heading3"/>
      </w:pPr>
      <w:r w:rsidRPr="00825DC8">
        <w:t>Women with disabilities face unique challenges in seeking support for violence</w:t>
      </w:r>
    </w:p>
    <w:p w14:paraId="6424AA88" w14:textId="01244064" w:rsidR="00FE0168" w:rsidRPr="00825DC8" w:rsidRDefault="008114FD" w:rsidP="00825DC8">
      <w:pPr>
        <w:pStyle w:val="ListParagraph"/>
      </w:pPr>
      <w:r w:rsidRPr="00825DC8">
        <w:t>Women with disabilities are often exposed to other risk factors for violence, such as experience living in institutions or being dependent on informal or formal care in the home</w:t>
      </w:r>
      <w:r w:rsidR="00153EFB" w:rsidRPr="00825DC8">
        <w:t xml:space="preserve"> (Commonwealth of Australia, 2009)</w:t>
      </w:r>
      <w:r w:rsidRPr="00825DC8">
        <w:t xml:space="preserve">. </w:t>
      </w:r>
    </w:p>
    <w:p w14:paraId="6D4240E6" w14:textId="08596FA8" w:rsidR="00FE0168" w:rsidRPr="00825DC8" w:rsidRDefault="008114FD" w:rsidP="00825DC8">
      <w:pPr>
        <w:pStyle w:val="ListParagraph"/>
      </w:pPr>
      <w:r w:rsidRPr="00825DC8">
        <w:t xml:space="preserve">Women with disabilities are less likely to report violence or access support </w:t>
      </w:r>
      <w:r w:rsidR="00FE0168" w:rsidRPr="00825DC8">
        <w:t>services</w:t>
      </w:r>
      <w:r w:rsidR="00153EFB" w:rsidRPr="00825DC8">
        <w:t xml:space="preserve"> (State of Victoria, Department of Health and Human Services, 2016)</w:t>
      </w:r>
      <w:r w:rsidR="00FE0168" w:rsidRPr="00825DC8">
        <w:t>, and</w:t>
      </w:r>
      <w:r w:rsidRPr="00825DC8">
        <w:t xml:space="preserve"> their experiences of violence are more likely to be minimised, excused or not believed.</w:t>
      </w:r>
      <w:r w:rsidRPr="00825DC8">
        <w:tab/>
      </w:r>
    </w:p>
    <w:p w14:paraId="75DC6C65" w14:textId="7B149A1D" w:rsidR="00825DC8" w:rsidRPr="00825DC8" w:rsidRDefault="00FE0168" w:rsidP="00825DC8">
      <w:pPr>
        <w:pStyle w:val="ListParagraph"/>
        <w:rPr>
          <w:lang w:val="en-GB"/>
        </w:rPr>
      </w:pPr>
      <w:r w:rsidRPr="00FE0168">
        <w:t>Women with disabilities are less li</w:t>
      </w:r>
      <w:r w:rsidR="00825DC8">
        <w:t>kely to receive support due to:</w:t>
      </w:r>
    </w:p>
    <w:p w14:paraId="60694B09" w14:textId="064B7311" w:rsidR="00825DC8" w:rsidRDefault="00825DC8" w:rsidP="000A5681">
      <w:pPr>
        <w:pStyle w:val="ListBullet2"/>
        <w:ind w:left="1276" w:hanging="425"/>
        <w:rPr>
          <w:lang w:val="en-GB"/>
        </w:rPr>
      </w:pPr>
      <w:r>
        <w:rPr>
          <w:lang w:val="en-GB"/>
        </w:rPr>
        <w:t>Inaccessible information and communication</w:t>
      </w:r>
    </w:p>
    <w:p w14:paraId="178A1544" w14:textId="2D33D048" w:rsidR="00825DC8" w:rsidRDefault="00825DC8" w:rsidP="000A5681">
      <w:pPr>
        <w:pStyle w:val="ListBullet2"/>
        <w:ind w:left="1276" w:hanging="425"/>
        <w:rPr>
          <w:lang w:val="en-GB"/>
        </w:rPr>
      </w:pPr>
      <w:r>
        <w:rPr>
          <w:lang w:val="en-GB"/>
        </w:rPr>
        <w:t>Physical barriers to services</w:t>
      </w:r>
    </w:p>
    <w:p w14:paraId="37CA368B" w14:textId="43AA2216" w:rsidR="00825DC8" w:rsidRPr="00825DC8" w:rsidRDefault="00825DC8" w:rsidP="000A5681">
      <w:pPr>
        <w:pStyle w:val="ListBullet2"/>
        <w:ind w:left="1276" w:hanging="425"/>
        <w:rPr>
          <w:lang w:val="en-GB"/>
        </w:rPr>
      </w:pPr>
      <w:r>
        <w:rPr>
          <w:lang w:val="en-GB"/>
        </w:rPr>
        <w:t>Not knowing their rights (Camilleri, 2008).</w:t>
      </w:r>
    </w:p>
    <w:p w14:paraId="47941E72" w14:textId="1860DE3F" w:rsidR="005255C0" w:rsidRDefault="005255C0" w:rsidP="005255C0">
      <w:pPr>
        <w:rPr>
          <w:lang w:val="en-GB"/>
        </w:rPr>
      </w:pPr>
    </w:p>
    <w:p w14:paraId="573AE0C4" w14:textId="08CD9CCB" w:rsidR="005255C0" w:rsidRDefault="005255C0" w:rsidP="005255C0">
      <w:pPr>
        <w:rPr>
          <w:lang w:val="en-GB"/>
        </w:rPr>
      </w:pPr>
    </w:p>
    <w:p w14:paraId="5304C633" w14:textId="7934840A" w:rsidR="005255C0" w:rsidRDefault="005255C0" w:rsidP="005255C0">
      <w:pPr>
        <w:rPr>
          <w:lang w:val="en-GB"/>
        </w:rPr>
      </w:pPr>
    </w:p>
    <w:p w14:paraId="6EBA7AF3" w14:textId="030BBE48" w:rsidR="005255C0" w:rsidRDefault="005255C0" w:rsidP="005255C0">
      <w:pPr>
        <w:rPr>
          <w:lang w:val="en-GB"/>
        </w:rPr>
      </w:pPr>
    </w:p>
    <w:p w14:paraId="748F8953" w14:textId="419425B2" w:rsidR="005255C0" w:rsidRDefault="005255C0" w:rsidP="005255C0">
      <w:pPr>
        <w:rPr>
          <w:lang w:val="en-GB"/>
        </w:rPr>
      </w:pPr>
    </w:p>
    <w:p w14:paraId="6B7707D6" w14:textId="50748557" w:rsidR="005255C0" w:rsidRDefault="005255C0" w:rsidP="005255C0">
      <w:pPr>
        <w:rPr>
          <w:lang w:val="en-GB"/>
        </w:rPr>
      </w:pPr>
    </w:p>
    <w:p w14:paraId="629054A9" w14:textId="77777777" w:rsidR="005255C0" w:rsidRPr="005255C0" w:rsidRDefault="005255C0" w:rsidP="005255C0">
      <w:pPr>
        <w:rPr>
          <w:lang w:val="en-GB"/>
        </w:rPr>
      </w:pPr>
    </w:p>
    <w:p w14:paraId="6228D5B0" w14:textId="77777777" w:rsidR="005255C0" w:rsidRDefault="005255C0" w:rsidP="005255C0"/>
    <w:p w14:paraId="61B8B02E" w14:textId="77777777" w:rsidR="00825DC8" w:rsidRDefault="00825DC8">
      <w:pPr>
        <w:spacing w:before="0" w:after="160" w:line="259" w:lineRule="auto"/>
        <w:rPr>
          <w:rFonts w:cs="Verdana"/>
          <w:b/>
          <w:bCs/>
          <w:color w:val="652165"/>
          <w:sz w:val="36"/>
          <w:szCs w:val="36"/>
          <w:lang w:val="en-GB"/>
        </w:rPr>
      </w:pPr>
      <w:r>
        <w:br w:type="page"/>
      </w:r>
    </w:p>
    <w:p w14:paraId="539AAC75" w14:textId="727DDDF3" w:rsidR="005255C0" w:rsidRPr="008114FD" w:rsidRDefault="005255C0" w:rsidP="005255C0">
      <w:pPr>
        <w:pStyle w:val="Heading2"/>
      </w:pPr>
      <w:r>
        <w:lastRenderedPageBreak/>
        <w:t>References</w:t>
      </w:r>
    </w:p>
    <w:p w14:paraId="560CD19A" w14:textId="4E710DBC" w:rsidR="005255C0" w:rsidRPr="00140E06" w:rsidRDefault="005255C0" w:rsidP="005255C0">
      <w:r w:rsidRPr="00140E06">
        <w:t xml:space="preserve">Australian Bureau of Statistics. (2017). </w:t>
      </w:r>
      <w:r w:rsidRPr="00CA50E9">
        <w:rPr>
          <w:i/>
          <w:iCs/>
        </w:rPr>
        <w:t>Personal Safety, Australia, 2016</w:t>
      </w:r>
      <w:r w:rsidRPr="00140E06">
        <w:t xml:space="preserve"> (Cat. No. 4906.0).</w:t>
      </w:r>
    </w:p>
    <w:p w14:paraId="44D1E49A" w14:textId="77777777" w:rsidR="005255C0" w:rsidRPr="00140E06" w:rsidRDefault="005255C0" w:rsidP="005255C0">
      <w:r w:rsidRPr="00140E06">
        <w:t xml:space="preserve">Australian Bureau of Statistics. (2017). </w:t>
      </w:r>
      <w:r w:rsidRPr="00CA50E9">
        <w:rPr>
          <w:i/>
          <w:iCs/>
        </w:rPr>
        <w:t>Personal Safety, Australia, 2016</w:t>
      </w:r>
      <w:r w:rsidRPr="00140E06">
        <w:t xml:space="preserve"> (Cat. No. 4906.0).</w:t>
      </w:r>
    </w:p>
    <w:p w14:paraId="433BB1C0" w14:textId="77777777" w:rsidR="005255C0" w:rsidRPr="00140E06" w:rsidRDefault="005255C0" w:rsidP="005255C0">
      <w:r w:rsidRPr="00140E06">
        <w:t>Australian Institute of Health and Welfare</w:t>
      </w:r>
      <w:r>
        <w:t>. (</w:t>
      </w:r>
      <w:r w:rsidRPr="00140E06">
        <w:t>2019</w:t>
      </w:r>
      <w:r>
        <w:t>)</w:t>
      </w:r>
      <w:r w:rsidRPr="00140E06">
        <w:t xml:space="preserve">. </w:t>
      </w:r>
      <w:r w:rsidRPr="00CA50E9">
        <w:rPr>
          <w:i/>
          <w:iCs/>
        </w:rPr>
        <w:t>Family, domestic and sexual violence in Australia: continuing the national story 2019</w:t>
      </w:r>
      <w:r w:rsidRPr="00140E06">
        <w:t>. Cat. no. FDV 3. Canberra: AIHW.</w:t>
      </w:r>
    </w:p>
    <w:p w14:paraId="641EE95D" w14:textId="77777777" w:rsidR="005255C0" w:rsidRPr="00140E06" w:rsidRDefault="005255C0" w:rsidP="005255C0">
      <w:r w:rsidRPr="00140E06">
        <w:rPr>
          <w:color w:val="000000"/>
          <w:shd w:val="clear" w:color="auto" w:fill="FFFFFF"/>
        </w:rPr>
        <w:t xml:space="preserve">Ayre et al. (2016). </w:t>
      </w:r>
      <w:r w:rsidRPr="00CA50E9">
        <w:rPr>
          <w:i/>
          <w:iCs/>
          <w:color w:val="000000"/>
          <w:shd w:val="clear" w:color="auto" w:fill="FFFFFF"/>
        </w:rPr>
        <w:t>Examination of the burden of disease of intimate partner violence against women in 2011</w:t>
      </w:r>
      <w:r w:rsidRPr="00140E06">
        <w:rPr>
          <w:color w:val="000000"/>
          <w:shd w:val="clear" w:color="auto" w:fill="FFFFFF"/>
        </w:rPr>
        <w:t xml:space="preserve">. Sydney: ANROWS. </w:t>
      </w:r>
    </w:p>
    <w:p w14:paraId="10EB9417" w14:textId="77777777" w:rsidR="005255C0" w:rsidRPr="00140E06" w:rsidRDefault="005255C0" w:rsidP="005255C0">
      <w:r w:rsidRPr="00140E06">
        <w:t xml:space="preserve">Camilleri, M. (2008), ‘Enabling justice: New ways forward - pathways to change’, paper presented at National Victims of Crime Conference, Brisbane; Camilleri, M. (2010), ‘[Dis]Abled justice: Why reports of sexual assaults made by adults with cognitive impairment fail to proceed through the justice system’ (Doctoral dissertation), University of Ballarat, Victoria; Robinson, S. (2012), ‘Enabling and Protecting: Proactive approaches to addressing the abuse and neglect of children and young people with disability (Issues Paper) cited in Victorian Health Promotion Foundation, (2011), ‘Preventing violence against women in Australia: Research summary’, cited in Maher, J. M., </w:t>
      </w:r>
      <w:proofErr w:type="spellStart"/>
      <w:r w:rsidRPr="00140E06">
        <w:t>Spivakovsky</w:t>
      </w:r>
      <w:proofErr w:type="spellEnd"/>
      <w:r w:rsidRPr="00140E06">
        <w:t xml:space="preserve">, C., McCulloch, J., McGowan, J., Beavis, K., Lea, M., Sands, T. (2018), ‘Women, disability and violence: Barriers to accessing justice: Final report’, (ANROWS Horizons, 02/2018). </w:t>
      </w:r>
    </w:p>
    <w:p w14:paraId="389D0122" w14:textId="77777777" w:rsidR="005255C0" w:rsidRPr="00140E06" w:rsidRDefault="005255C0" w:rsidP="005255C0">
      <w:r w:rsidRPr="00140E06">
        <w:t xml:space="preserve">Commonwealth of Australia (2009), </w:t>
      </w:r>
      <w:r w:rsidRPr="00140E06">
        <w:rPr>
          <w:i/>
        </w:rPr>
        <w:t>Shut out: the experience of people with disabilities and their families in Australia</w:t>
      </w:r>
      <w:r w:rsidRPr="00140E06">
        <w:t xml:space="preserve">, Commonwealth of Australia, Canberra, and in, </w:t>
      </w:r>
      <w:proofErr w:type="spellStart"/>
      <w:r w:rsidRPr="00140E06">
        <w:t>Frohmader</w:t>
      </w:r>
      <w:proofErr w:type="spellEnd"/>
      <w:r w:rsidRPr="00140E06">
        <w:t xml:space="preserve">, C. (2014), ‘Gender blind, gender neutral: the effectiveness of the National Disability Strategy in improving the lives of women and girls with disabilities’, </w:t>
      </w:r>
      <w:r w:rsidRPr="00140E06">
        <w:rPr>
          <w:i/>
        </w:rPr>
        <w:t>Women with Disabilities Australia</w:t>
      </w:r>
      <w:r w:rsidRPr="00140E06">
        <w:t>, Hobart.</w:t>
      </w:r>
    </w:p>
    <w:p w14:paraId="7A4159D4" w14:textId="77777777" w:rsidR="005255C0" w:rsidRPr="00140E06" w:rsidRDefault="005255C0" w:rsidP="005255C0">
      <w:r w:rsidRPr="00140E06">
        <w:t>Commonwealth of Australia (2009)</w:t>
      </w:r>
      <w:r>
        <w:t>.</w:t>
      </w:r>
      <w:r w:rsidRPr="00140E06">
        <w:t xml:space="preserve"> </w:t>
      </w:r>
      <w:r w:rsidRPr="00140E06">
        <w:rPr>
          <w:i/>
        </w:rPr>
        <w:t>Shut out: the experience of people with disabilities and their families in Australia</w:t>
      </w:r>
      <w:r w:rsidRPr="00140E06">
        <w:t xml:space="preserve">, Commonwealth of Australia, Canberra.; </w:t>
      </w:r>
      <w:proofErr w:type="spellStart"/>
      <w:r w:rsidRPr="00140E06">
        <w:t>Frohmader</w:t>
      </w:r>
      <w:proofErr w:type="spellEnd"/>
      <w:r w:rsidRPr="00140E06">
        <w:t xml:space="preserve">, C. (2014), ‘Gender blind, gender neutral: the effectiveness of the National Disability Strategy in improving the lives of women and girls with disabilities’, </w:t>
      </w:r>
      <w:r w:rsidRPr="00140E06">
        <w:rPr>
          <w:i/>
        </w:rPr>
        <w:t>Women with Disabilities Australia</w:t>
      </w:r>
      <w:r w:rsidRPr="00140E06">
        <w:t>, Hobart.</w:t>
      </w:r>
    </w:p>
    <w:p w14:paraId="38200A1C" w14:textId="77777777" w:rsidR="005255C0" w:rsidRPr="00140E06" w:rsidRDefault="005255C0" w:rsidP="005255C0">
      <w:proofErr w:type="spellStart"/>
      <w:r w:rsidRPr="00140E06">
        <w:t>Cussen</w:t>
      </w:r>
      <w:proofErr w:type="spellEnd"/>
      <w:r w:rsidRPr="00140E06">
        <w:t xml:space="preserve">, T., &amp; Bryant, W. (2015). </w:t>
      </w:r>
      <w:r w:rsidRPr="00CA50E9">
        <w:rPr>
          <w:i/>
          <w:iCs/>
        </w:rPr>
        <w:t>Domestic/family homicide in Australia (Research in practice, no. 38</w:t>
      </w:r>
      <w:r w:rsidRPr="00140E06">
        <w:t>). Canberra, ACT: Australian Institute of Criminology.</w:t>
      </w:r>
    </w:p>
    <w:p w14:paraId="4030A3D2" w14:textId="77777777" w:rsidR="005255C0" w:rsidRPr="00140E06" w:rsidRDefault="005255C0" w:rsidP="005255C0"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Dowse, L. et al (2013) </w:t>
      </w:r>
      <w:proofErr w:type="spellStart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OpCit</w:t>
      </w:r>
      <w:proofErr w:type="spellEnd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; See also: Women With Disabilities Australia (WWDA), University of New South Wales (UNSW), and People with Disabilities </w:t>
      </w:r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lastRenderedPageBreak/>
        <w:t>Australia (PWDA) (2013) Report of the Proceedings and Outcomes of the National Symposium on Violence against Women and Girls with Disabilities. Hobart: Women with Disabilities Australia; See also: Multicultural Disability Advocacy Association of NSW (MDAA) (2010) ‘Violence Through Our Eyes: Improving Access to Services for Women from non-English Speaking Backgrounds with Disability and Carers Experiencing Violence Project Report’. See also: National Ethnic Disability Alliance (NEDA) (2001) Domestic Violence and Women from a NESB with Disability. Paper prepared by NEDA, 2001 and Settlement Services International (SSI), ‘Still outside the tent: cultural diversity and disability in a time of reform – a rapid review of evidence’, Occasional Paper 2, October 2018.</w:t>
      </w:r>
    </w:p>
    <w:p w14:paraId="25098C5A" w14:textId="77777777" w:rsidR="005255C0" w:rsidRPr="00140E06" w:rsidRDefault="005255C0" w:rsidP="005255C0">
      <w:r w:rsidRPr="00140E06">
        <w:t xml:space="preserve">Faye, B. &amp; Sellick, M. (2003) </w:t>
      </w:r>
      <w:r w:rsidRPr="00140E06">
        <w:rPr>
          <w:i/>
        </w:rPr>
        <w:t>‘</w:t>
      </w:r>
      <w:proofErr w:type="spellStart"/>
      <w:r w:rsidRPr="00140E06">
        <w:rPr>
          <w:i/>
        </w:rPr>
        <w:t>Advocare's</w:t>
      </w:r>
      <w:proofErr w:type="spellEnd"/>
      <w:r w:rsidRPr="00140E06">
        <w:rPr>
          <w:i/>
        </w:rPr>
        <w:t xml:space="preserve"> Speak Out Survey "S.O.S" on Elder Abuse’</w:t>
      </w:r>
      <w:r w:rsidRPr="00140E06">
        <w:t xml:space="preserve">, </w:t>
      </w:r>
      <w:proofErr w:type="spellStart"/>
      <w:r w:rsidRPr="00140E06">
        <w:t>Advocare</w:t>
      </w:r>
      <w:proofErr w:type="spellEnd"/>
      <w:r w:rsidRPr="00140E06">
        <w:t xml:space="preserve"> Incorporated, Perth, cited in Women with Disabilities Australia, Submission to the Committee on the Elimination of Discrimination against Women (CEDWA), Draft General Recommendation No. 19 (1992): accelerating elimination of gender-based violence against women, September 2016</w:t>
      </w:r>
    </w:p>
    <w:p w14:paraId="7A5A2319" w14:textId="77777777" w:rsidR="005255C0" w:rsidRPr="00140E06" w:rsidRDefault="005255C0" w:rsidP="005255C0">
      <w:r w:rsidRPr="00140E06">
        <w:t>Healey, L. (2015), ‘Briefing paper on violence against women with disabilities in disability care’, prepared for Women with Disabilities Victoria.</w:t>
      </w:r>
    </w:p>
    <w:p w14:paraId="6F015E14" w14:textId="77777777" w:rsidR="005255C0" w:rsidRPr="00140E06" w:rsidRDefault="005255C0" w:rsidP="005255C0">
      <w:r w:rsidRPr="00140E06">
        <w:t>Healey, Lucy. (2013)</w:t>
      </w:r>
      <w:r>
        <w:t xml:space="preserve">. </w:t>
      </w:r>
      <w:r w:rsidRPr="00EE1A55">
        <w:rPr>
          <w:i/>
          <w:iCs/>
        </w:rPr>
        <w:t>Voices Against Violence: Paper 2: Current Issues in Understanding and Responding to Violence Against Women with Disabilities</w:t>
      </w:r>
      <w:r w:rsidRPr="00140E06">
        <w:t>. Women with Disabilities Victoria, Office of the Public Advocate, Domestic Violence Resource Centre Victoria.</w:t>
      </w:r>
    </w:p>
    <w:p w14:paraId="228329F7" w14:textId="77777777" w:rsidR="005255C0" w:rsidRPr="00140E06" w:rsidRDefault="005255C0" w:rsidP="005255C0">
      <w:r w:rsidRPr="00140E06">
        <w:t xml:space="preserve">Human Rights Law Centre, (2014) </w:t>
      </w:r>
      <w:r w:rsidRPr="00140E06">
        <w:rPr>
          <w:i/>
        </w:rPr>
        <w:t xml:space="preserve">Joint NGO report to the United Nations Committee Against Torture; Torture and cruel treatment in Australia, </w:t>
      </w:r>
      <w:r w:rsidRPr="00140E06">
        <w:t>Human Rights Law Centre</w:t>
      </w:r>
      <w:r>
        <w:t xml:space="preserve">: </w:t>
      </w:r>
      <w:r w:rsidRPr="00140E06">
        <w:t>Victoria.</w:t>
      </w:r>
    </w:p>
    <w:p w14:paraId="1CEDB695" w14:textId="77777777" w:rsidR="005255C0" w:rsidRPr="00140E06" w:rsidRDefault="005255C0" w:rsidP="005255C0">
      <w:proofErr w:type="spellStart"/>
      <w:r w:rsidRPr="00140E06">
        <w:t>Krnjacki</w:t>
      </w:r>
      <w:proofErr w:type="spellEnd"/>
      <w:r w:rsidRPr="00140E06">
        <w:t>, L., Emerson E., Llewellyn, G., Kavanagh, A. (2016)</w:t>
      </w:r>
      <w:r>
        <w:t>.</w:t>
      </w:r>
      <w:r w:rsidRPr="00140E06">
        <w:t xml:space="preserve"> ‘Prevalence and risk of violence against people with and without disabilities: Findings from an Australian population-based study’, </w:t>
      </w:r>
      <w:r w:rsidRPr="00140E06">
        <w:rPr>
          <w:i/>
        </w:rPr>
        <w:t>Aust NZ J Public Health</w:t>
      </w:r>
      <w:r w:rsidRPr="00140E06">
        <w:t>, 40(1): 16-21.</w:t>
      </w:r>
    </w:p>
    <w:p w14:paraId="66824167" w14:textId="77777777" w:rsidR="005255C0" w:rsidRPr="00140E06" w:rsidRDefault="005255C0" w:rsidP="005255C0">
      <w:r w:rsidRPr="00140E06">
        <w:t>Leonard, W., Mann, Dr. R., (2018)</w:t>
      </w:r>
      <w:r>
        <w:t xml:space="preserve">. </w:t>
      </w:r>
      <w:r w:rsidRPr="00EE1A55">
        <w:rPr>
          <w:i/>
          <w:iCs/>
        </w:rPr>
        <w:t>The everyday experiences of lesbian, gay, bisexual, transgender and intersex (LGBTI) people living with disability</w:t>
      </w:r>
      <w:r w:rsidRPr="00140E06">
        <w:t>, No.111 GLHV@ARCSHS, La Trobe University: Melbourne.</w:t>
      </w:r>
    </w:p>
    <w:p w14:paraId="2E13ED01" w14:textId="77777777" w:rsidR="005255C0" w:rsidRPr="00140E06" w:rsidRDefault="005255C0" w:rsidP="005255C0">
      <w:r w:rsidRPr="00140E06">
        <w:t>State of Victoria, Department of Health and Human Services</w:t>
      </w:r>
      <w:r>
        <w:t>.</w:t>
      </w:r>
      <w:r w:rsidRPr="00140E06">
        <w:t xml:space="preserve"> (May 2016)</w:t>
      </w:r>
      <w:r>
        <w:t>.</w:t>
      </w:r>
      <w:r w:rsidRPr="00140E06">
        <w:t xml:space="preserve"> A discussion paper of the Victorian State Disability Plan 2017-2020.</w:t>
      </w:r>
    </w:p>
    <w:p w14:paraId="4D77F802" w14:textId="77777777" w:rsidR="005255C0" w:rsidRPr="00140E06" w:rsidRDefault="005255C0" w:rsidP="005255C0">
      <w:r w:rsidRPr="00140E06">
        <w:t xml:space="preserve">Women </w:t>
      </w:r>
      <w:proofErr w:type="gramStart"/>
      <w:r w:rsidRPr="00140E06">
        <w:t>With</w:t>
      </w:r>
      <w:proofErr w:type="gramEnd"/>
      <w:r w:rsidRPr="00140E06">
        <w:t xml:space="preserve"> Disabilities Australia, University of New South Wales and People with Disabilities Australia</w:t>
      </w:r>
      <w:r>
        <w:t>, (2013).</w:t>
      </w:r>
      <w:r w:rsidRPr="00140E06">
        <w:t xml:space="preserve"> </w:t>
      </w:r>
      <w:r w:rsidRPr="00EE1A55">
        <w:rPr>
          <w:i/>
          <w:iCs/>
        </w:rPr>
        <w:t>Stop the Violence: Improving Service Delivery for Women and Girls with disabilities</w:t>
      </w:r>
      <w:r w:rsidRPr="00140E06">
        <w:t>, Sydney</w:t>
      </w:r>
      <w:r>
        <w:t>.</w:t>
      </w:r>
    </w:p>
    <w:sectPr w:rsidR="005255C0" w:rsidRPr="00140E06" w:rsidSect="00C803F4">
      <w:footerReference w:type="default" r:id="rId8"/>
      <w:headerReference w:type="first" r:id="rId9"/>
      <w:footerReference w:type="first" r:id="rId10"/>
      <w:pgSz w:w="11906" w:h="16838"/>
      <w:pgMar w:top="1389" w:right="1134" w:bottom="1389" w:left="1134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FA072" w14:textId="77777777" w:rsidR="00EF4481" w:rsidRDefault="00EF4481" w:rsidP="00D7695F">
      <w:r>
        <w:separator/>
      </w:r>
    </w:p>
  </w:endnote>
  <w:endnote w:type="continuationSeparator" w:id="0">
    <w:p w14:paraId="01F9B8B8" w14:textId="77777777" w:rsidR="00EF4481" w:rsidRDefault="00EF4481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23077BF-C74A-EC41-B84A-0ED732CBAB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8426C7-0041-404A-BF32-4234BEC713A1}"/>
    <w:embedBold r:id="rId3" w:fontKey="{6BFF01F4-39DA-C146-8A61-0A61F8DF099F}"/>
    <w:embedItalic r:id="rId4" w:fontKey="{D4565641-7402-8346-8DBB-12B616A9FDF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C673816B-08D1-A447-AEDE-E5C6E66FF4F0}"/>
    <w:embedBold r:id="rId6" w:fontKey="{B52561AD-193D-FD4F-94DC-2504753A48C7}"/>
    <w:embedItalic r:id="rId7" w:fontKey="{98506690-0052-5749-AC0A-D6AE1D6397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C04512C-33FD-7D49-8857-E13A29B445CC}"/>
    <w:embedBold r:id="rId9" w:fontKey="{6FB72DB0-EC25-A740-A745-B5B87211CCFC}"/>
    <w:embedItalic r:id="rId10" w:fontKey="{59E1C96F-5C95-D04E-A2BB-E6A8A9327E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EFAE95F2-A33E-8345-A02D-B97536EDF05A}"/>
    <w:embedBold r:id="rId12" w:fontKey="{B15FC485-DF5B-2A44-9DBF-49EBA618D569}"/>
    <w:embedItalic r:id="rId13" w:fontKey="{D8F0ECCF-8887-7542-9BDC-37CF807293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4" w:fontKey="{B2F9C9AA-67D5-CA46-8A28-AD16B29AC2C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5" w:fontKey="{E0EF2D98-E988-B74A-810B-D22B0C936EDE}"/>
  </w:font>
  <w:font w:name="Minion Pro"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7" w:fontKey="{645F088C-3841-3740-8BB4-332C8F5C59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2E3E07E3-CBA8-574E-9445-7F4545625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158E2" w14:textId="7972D74C"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0A5681">
      <w:rPr>
        <w:rStyle w:val="PageNumber"/>
        <w:noProof/>
      </w:rPr>
      <w:t>4</w:t>
    </w:r>
    <w:r w:rsidRPr="00C803F4">
      <w:rPr>
        <w:rStyle w:val="PageNumber"/>
      </w:rPr>
      <w:fldChar w:fldCharType="end"/>
    </w:r>
  </w:p>
  <w:p w14:paraId="6E9B522C" w14:textId="77777777" w:rsidR="000A5681" w:rsidRPr="000A5681" w:rsidRDefault="000A5681" w:rsidP="000A5681">
    <w:pPr>
      <w:pStyle w:val="Footer"/>
      <w:spacing w:before="0" w:after="0"/>
      <w:ind w:right="850"/>
      <w:rPr>
        <w:noProof/>
        <w:lang w:eastAsia="en-AU"/>
      </w:rPr>
    </w:pPr>
    <w:r w:rsidRPr="000A5681">
      <w:rPr>
        <w:noProof/>
        <w:lang w:eastAsia="en-AU"/>
      </w:rPr>
      <w:t>Why focus on women with disabilities - guide</w:t>
    </w:r>
  </w:p>
  <w:p w14:paraId="400B944B" w14:textId="278A3749" w:rsidR="00A44ACC" w:rsidRPr="000A5681" w:rsidRDefault="000A5681" w:rsidP="000A5681">
    <w:pPr>
      <w:pStyle w:val="Footer"/>
      <w:spacing w:before="0" w:after="0"/>
      <w:rPr>
        <w:rStyle w:val="FootnoteReference"/>
        <w:noProof/>
        <w:vertAlign w:val="baseline"/>
        <w:lang w:eastAsia="en-AU"/>
      </w:rPr>
    </w:pPr>
    <w:r w:rsidRPr="000A5681">
      <w:rPr>
        <w:noProof/>
        <w:lang w:eastAsia="en-AU"/>
      </w:rPr>
      <w:t>© Women with Disabilities Victoria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C9EE" w14:textId="654B01D4" w:rsidR="00CD4A93" w:rsidRPr="000B7816" w:rsidRDefault="00CD4A93" w:rsidP="000B7816">
    <w:pPr>
      <w:pStyle w:val="PageNumberParagraph"/>
      <w:framePr w:wrap="around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0A5681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76F25CE2" w14:textId="4A0CE826" w:rsidR="001C285E" w:rsidRPr="000A5681" w:rsidRDefault="000A5681" w:rsidP="000A5681">
    <w:pPr>
      <w:spacing w:before="0" w:after="0"/>
      <w:rPr>
        <w:sz w:val="18"/>
        <w:szCs w:val="18"/>
      </w:rPr>
    </w:pPr>
    <w:r w:rsidRPr="000A5681">
      <w:rPr>
        <w:sz w:val="18"/>
        <w:szCs w:val="18"/>
      </w:rPr>
      <w:t>Why focus on women with disabilities - guide</w:t>
    </w:r>
  </w:p>
  <w:p w14:paraId="6F5D7FA2" w14:textId="7EFCFCA0" w:rsidR="00906D1B" w:rsidRPr="000A5681" w:rsidRDefault="008114FD" w:rsidP="000A5681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  <w:r w:rsidRPr="000A5681">
      <w:rPr>
        <w:rFonts w:cs="Arial"/>
        <w:color w:val="000000" w:themeColor="text1"/>
        <w:sz w:val="18"/>
        <w:szCs w:val="18"/>
        <w14:textOutline w14:w="9525" w14:cap="rnd" w14:cmpd="sng" w14:algn="ctr">
          <w14:noFill/>
          <w14:prstDash w14:val="solid"/>
          <w14:bevel/>
        </w14:textOutline>
      </w:rPr>
      <w:t>© Women with Disabilities Victoria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84221" w14:textId="77777777" w:rsidR="00EF4481" w:rsidRDefault="00EF4481" w:rsidP="00D7695F">
      <w:r>
        <w:separator/>
      </w:r>
    </w:p>
  </w:footnote>
  <w:footnote w:type="continuationSeparator" w:id="0">
    <w:p w14:paraId="2C2862C6" w14:textId="77777777" w:rsidR="00EF4481" w:rsidRDefault="00EF4481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021A0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334A87E5" wp14:editId="4D4C24B9">
          <wp:extent cx="3240000" cy="561117"/>
          <wp:effectExtent l="0" t="0" r="0" b="0"/>
          <wp:docPr id="10" name="Picture 10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E563B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A496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A4A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4295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E0DD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101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1EA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32762"/>
    <w:multiLevelType w:val="hybridMultilevel"/>
    <w:tmpl w:val="BD944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A5A14"/>
    <w:multiLevelType w:val="hybridMultilevel"/>
    <w:tmpl w:val="7A685F4E"/>
    <w:lvl w:ilvl="0" w:tplc="870AE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E2F6C"/>
    <w:multiLevelType w:val="hybridMultilevel"/>
    <w:tmpl w:val="635ACBCA"/>
    <w:lvl w:ilvl="0" w:tplc="7E12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9A2BEB"/>
    <w:multiLevelType w:val="hybridMultilevel"/>
    <w:tmpl w:val="681EB5EE"/>
    <w:lvl w:ilvl="0" w:tplc="F8E2AE4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1A35E0"/>
    <w:multiLevelType w:val="hybridMultilevel"/>
    <w:tmpl w:val="FFC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2345F"/>
    <w:multiLevelType w:val="hybridMultilevel"/>
    <w:tmpl w:val="D42C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72FF3"/>
    <w:multiLevelType w:val="hybridMultilevel"/>
    <w:tmpl w:val="77D82AE0"/>
    <w:lvl w:ilvl="0" w:tplc="327287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F2906"/>
    <w:multiLevelType w:val="hybridMultilevel"/>
    <w:tmpl w:val="0958D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53531"/>
    <w:multiLevelType w:val="hybridMultilevel"/>
    <w:tmpl w:val="B7D86D3C"/>
    <w:lvl w:ilvl="0" w:tplc="E2A45A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B25FD"/>
    <w:multiLevelType w:val="hybridMultilevel"/>
    <w:tmpl w:val="25C6734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5"/>
  </w:num>
  <w:num w:numId="14">
    <w:abstractNumId w:val="10"/>
  </w:num>
  <w:num w:numId="15">
    <w:abstractNumId w:val="23"/>
  </w:num>
  <w:num w:numId="16">
    <w:abstractNumId w:val="20"/>
  </w:num>
  <w:num w:numId="17">
    <w:abstractNumId w:val="18"/>
  </w:num>
  <w:num w:numId="18">
    <w:abstractNumId w:val="14"/>
  </w:num>
  <w:num w:numId="19">
    <w:abstractNumId w:val="13"/>
  </w:num>
  <w:num w:numId="20">
    <w:abstractNumId w:val="19"/>
  </w:num>
  <w:num w:numId="21">
    <w:abstractNumId w:val="24"/>
  </w:num>
  <w:num w:numId="22">
    <w:abstractNumId w:val="21"/>
  </w:num>
  <w:num w:numId="23">
    <w:abstractNumId w:val="17"/>
  </w:num>
  <w:num w:numId="24">
    <w:abstractNumId w:val="2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361"/>
    <w:rsid w:val="00030358"/>
    <w:rsid w:val="00052F35"/>
    <w:rsid w:val="000562FB"/>
    <w:rsid w:val="000839CA"/>
    <w:rsid w:val="000A5681"/>
    <w:rsid w:val="000B7816"/>
    <w:rsid w:val="000C22B3"/>
    <w:rsid w:val="000D4DD3"/>
    <w:rsid w:val="00102F1E"/>
    <w:rsid w:val="00127D1B"/>
    <w:rsid w:val="001302C1"/>
    <w:rsid w:val="00143E31"/>
    <w:rsid w:val="00153EFB"/>
    <w:rsid w:val="001C285E"/>
    <w:rsid w:val="001C7361"/>
    <w:rsid w:val="001D70FA"/>
    <w:rsid w:val="001E5A7C"/>
    <w:rsid w:val="00211D21"/>
    <w:rsid w:val="002122A4"/>
    <w:rsid w:val="00233403"/>
    <w:rsid w:val="00287224"/>
    <w:rsid w:val="0029761C"/>
    <w:rsid w:val="002B2BA6"/>
    <w:rsid w:val="002C0E08"/>
    <w:rsid w:val="002E481D"/>
    <w:rsid w:val="002E71BA"/>
    <w:rsid w:val="00332DCC"/>
    <w:rsid w:val="00346C39"/>
    <w:rsid w:val="00370C2F"/>
    <w:rsid w:val="003C34D8"/>
    <w:rsid w:val="003C7CDD"/>
    <w:rsid w:val="0049433F"/>
    <w:rsid w:val="004C1CD2"/>
    <w:rsid w:val="004C3BCE"/>
    <w:rsid w:val="004F3EB9"/>
    <w:rsid w:val="0050106D"/>
    <w:rsid w:val="0050543F"/>
    <w:rsid w:val="005255C0"/>
    <w:rsid w:val="00530D98"/>
    <w:rsid w:val="005474C9"/>
    <w:rsid w:val="005C4087"/>
    <w:rsid w:val="005C7D0D"/>
    <w:rsid w:val="006562EE"/>
    <w:rsid w:val="006959E8"/>
    <w:rsid w:val="006A694D"/>
    <w:rsid w:val="006C47A7"/>
    <w:rsid w:val="00727598"/>
    <w:rsid w:val="00742797"/>
    <w:rsid w:val="00751454"/>
    <w:rsid w:val="00754080"/>
    <w:rsid w:val="007C0932"/>
    <w:rsid w:val="007E648C"/>
    <w:rsid w:val="00801A71"/>
    <w:rsid w:val="0080443E"/>
    <w:rsid w:val="008056F0"/>
    <w:rsid w:val="008073C3"/>
    <w:rsid w:val="008114FD"/>
    <w:rsid w:val="00811858"/>
    <w:rsid w:val="00825DC8"/>
    <w:rsid w:val="00833E98"/>
    <w:rsid w:val="00862481"/>
    <w:rsid w:val="008D3281"/>
    <w:rsid w:val="008D58E9"/>
    <w:rsid w:val="008E322E"/>
    <w:rsid w:val="008F42E4"/>
    <w:rsid w:val="00906D1B"/>
    <w:rsid w:val="00927D55"/>
    <w:rsid w:val="00937001"/>
    <w:rsid w:val="009503CF"/>
    <w:rsid w:val="009536EC"/>
    <w:rsid w:val="00975F41"/>
    <w:rsid w:val="009A5F0C"/>
    <w:rsid w:val="009B2703"/>
    <w:rsid w:val="009B6353"/>
    <w:rsid w:val="009C4B22"/>
    <w:rsid w:val="009E0193"/>
    <w:rsid w:val="009F59D2"/>
    <w:rsid w:val="00A10742"/>
    <w:rsid w:val="00A130AB"/>
    <w:rsid w:val="00A44ACC"/>
    <w:rsid w:val="00A4547D"/>
    <w:rsid w:val="00AA7528"/>
    <w:rsid w:val="00AB4107"/>
    <w:rsid w:val="00AB64D3"/>
    <w:rsid w:val="00B3097D"/>
    <w:rsid w:val="00B44862"/>
    <w:rsid w:val="00B80F76"/>
    <w:rsid w:val="00B97779"/>
    <w:rsid w:val="00BB07EB"/>
    <w:rsid w:val="00BF74A3"/>
    <w:rsid w:val="00C34EFA"/>
    <w:rsid w:val="00C72477"/>
    <w:rsid w:val="00C803F4"/>
    <w:rsid w:val="00C93304"/>
    <w:rsid w:val="00CA2E1F"/>
    <w:rsid w:val="00CB1BF6"/>
    <w:rsid w:val="00CD4A93"/>
    <w:rsid w:val="00CD56A1"/>
    <w:rsid w:val="00CD6D6C"/>
    <w:rsid w:val="00D15F59"/>
    <w:rsid w:val="00D7695F"/>
    <w:rsid w:val="00D87A40"/>
    <w:rsid w:val="00D97DD6"/>
    <w:rsid w:val="00DB640A"/>
    <w:rsid w:val="00DC4A7C"/>
    <w:rsid w:val="00E0795A"/>
    <w:rsid w:val="00E133D5"/>
    <w:rsid w:val="00E142E3"/>
    <w:rsid w:val="00E42484"/>
    <w:rsid w:val="00E5420C"/>
    <w:rsid w:val="00E74FB3"/>
    <w:rsid w:val="00E77562"/>
    <w:rsid w:val="00E86008"/>
    <w:rsid w:val="00EE1C00"/>
    <w:rsid w:val="00EF4481"/>
    <w:rsid w:val="00F274FD"/>
    <w:rsid w:val="00F53F11"/>
    <w:rsid w:val="00F54291"/>
    <w:rsid w:val="00F971FD"/>
    <w:rsid w:val="00FA54BE"/>
    <w:rsid w:val="00FE0168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FD546A"/>
  <w14:defaultImageDpi w14:val="330"/>
  <w15:chartTrackingRefBased/>
  <w15:docId w15:val="{83B09831-0C38-4FA7-87A0-BACC7461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681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681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681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681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A5681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0A5681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A5681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681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0A5681"/>
  </w:style>
  <w:style w:type="character" w:customStyle="1" w:styleId="TitleChar">
    <w:name w:val="Title Char"/>
    <w:basedOn w:val="DefaultParagraphFont"/>
    <w:link w:val="Title"/>
    <w:uiPriority w:val="10"/>
    <w:rsid w:val="000A5681"/>
    <w:rPr>
      <w:rFonts w:ascii="Verdana" w:hAnsi="Verdana"/>
      <w:b/>
      <w:bCs/>
      <w:color w:val="652266"/>
      <w:sz w:val="44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0A5681"/>
  </w:style>
  <w:style w:type="character" w:customStyle="1" w:styleId="SubtitleChar">
    <w:name w:val="Subtitle Char"/>
    <w:basedOn w:val="DefaultParagraphFont"/>
    <w:link w:val="Subtitle"/>
    <w:uiPriority w:val="11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0A56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0A5681"/>
    <w:pPr>
      <w:numPr>
        <w:numId w:val="1"/>
      </w:numPr>
      <w:spacing w:after="160"/>
      <w:ind w:left="714" w:hanging="357"/>
      <w:contextualSpacing/>
    </w:pPr>
  </w:style>
  <w:style w:type="paragraph" w:styleId="ListBullet">
    <w:name w:val="List Bullet"/>
    <w:basedOn w:val="ListParagraph"/>
    <w:uiPriority w:val="99"/>
    <w:unhideWhenUsed/>
    <w:rsid w:val="000A5681"/>
  </w:style>
  <w:style w:type="paragraph" w:styleId="ListBullet2">
    <w:name w:val="List Bullet 2"/>
    <w:basedOn w:val="ListParagraph"/>
    <w:uiPriority w:val="99"/>
    <w:unhideWhenUsed/>
    <w:rsid w:val="000A5681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A5681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0A5681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5681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0A5681"/>
    <w:rPr>
      <w:b/>
      <w:bCs/>
    </w:rPr>
  </w:style>
  <w:style w:type="character" w:styleId="SubtleEmphasis">
    <w:name w:val="Subtle Emphasis"/>
    <w:aliases w:val="Purple text"/>
    <w:uiPriority w:val="19"/>
    <w:qFormat/>
    <w:rsid w:val="000A5681"/>
    <w:rPr>
      <w:color w:val="652266"/>
    </w:rPr>
  </w:style>
  <w:style w:type="table" w:styleId="TableGrid">
    <w:name w:val="Table Grid"/>
    <w:basedOn w:val="TableNormal"/>
    <w:uiPriority w:val="39"/>
    <w:rsid w:val="000A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A5681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0A5681"/>
    <w:rPr>
      <w:i/>
      <w:iCs/>
    </w:rPr>
  </w:style>
  <w:style w:type="character" w:styleId="IntenseEmphasis">
    <w:name w:val="Intense Emphasis"/>
    <w:aliases w:val="Purple Bold"/>
    <w:uiPriority w:val="21"/>
    <w:qFormat/>
    <w:rsid w:val="000A5681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0A5681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0A5681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0A5681"/>
    <w:rPr>
      <w:vertAlign w:val="superscript"/>
    </w:rPr>
  </w:style>
  <w:style w:type="paragraph" w:styleId="NoSpacing">
    <w:name w:val="No Spacing"/>
    <w:uiPriority w:val="1"/>
    <w:qFormat/>
    <w:rsid w:val="000A5681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5681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68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81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0A5681"/>
  </w:style>
  <w:style w:type="paragraph" w:customStyle="1" w:styleId="PageNumberParagraph">
    <w:name w:val="Page Number Paragraph"/>
    <w:basedOn w:val="Footer"/>
    <w:rsid w:val="000A5681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0A5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5681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81"/>
    <w:rPr>
      <w:rFonts w:ascii="Verdana" w:hAnsi="Verdana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7361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7361"/>
    <w:rPr>
      <w:rFonts w:ascii="Arial" w:eastAsia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C73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5255C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55C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PurpleNormal">
    <w:name w:val="Purple Normal"/>
    <w:basedOn w:val="Normal"/>
    <w:link w:val="PurpleNormalChar"/>
    <w:uiPriority w:val="6"/>
    <w:qFormat/>
    <w:rsid w:val="000A5681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0A5681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0A5681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0A5681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0A5681"/>
    <w:rPr>
      <w:rFonts w:ascii="Verdana" w:hAnsi="Verdana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cuments\Custom%20Office%20Templates\WDV%20template%20-%20Word%20standard%20document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DC425-958A-45DF-B856-4D03DB0E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C:\Users\maria\Documents\Custom Office Templates\WDV template - Word standard document - final.dotx</Template>
  <TotalTime>1</TotalTime>
  <Pages>4</Pages>
  <Words>1196</Words>
  <Characters>6677</Characters>
  <Application>Microsoft Office Word</Application>
  <DocSecurity>0</DocSecurity>
  <Lines>155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of document]</vt:lpstr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 on</dc:title>
  <dc:subject>[Subject line]</dc:subject>
  <dc:creator>Bianca Evans</dc:creator>
  <cp:keywords/>
  <dc:description/>
  <cp:lastModifiedBy>Carly Myers</cp:lastModifiedBy>
  <cp:revision>2</cp:revision>
  <dcterms:created xsi:type="dcterms:W3CDTF">2020-12-01T05:51:00Z</dcterms:created>
  <dcterms:modified xsi:type="dcterms:W3CDTF">2020-12-01T05:51:00Z</dcterms:modified>
</cp:coreProperties>
</file>