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C5F11" w14:textId="7F581C14" w:rsidR="00576589" w:rsidRPr="00B92BC7" w:rsidRDefault="00572332" w:rsidP="00576589">
      <w:pPr>
        <w:widowControl w:val="0"/>
        <w:kinsoku w:val="0"/>
        <w:overflowPunct w:val="0"/>
        <w:autoSpaceDE w:val="0"/>
        <w:autoSpaceDN w:val="0"/>
        <w:adjustRightInd w:val="0"/>
        <w:spacing w:before="528" w:after="0" w:line="264" w:lineRule="auto"/>
        <w:rPr>
          <w:rFonts w:eastAsiaTheme="minorEastAsia" w:cs="Verdana"/>
          <w:b/>
          <w:bCs/>
          <w:color w:val="652266"/>
          <w:sz w:val="63"/>
          <w:szCs w:val="63"/>
          <w:lang w:eastAsia="en-AU"/>
        </w:rPr>
      </w:pPr>
      <w:r w:rsidRPr="00B92BC7">
        <w:rPr>
          <w:rFonts w:eastAsiaTheme="minorEastAsia" w:cs="Verdana"/>
          <w:b/>
          <w:bCs/>
          <w:color w:val="652266"/>
          <w:sz w:val="63"/>
          <w:szCs w:val="63"/>
          <w:lang w:eastAsia="en-AU"/>
        </w:rPr>
        <w:t xml:space="preserve">Experts in Our Health </w:t>
      </w:r>
    </w:p>
    <w:p w14:paraId="72FB0E2E" w14:textId="79505EB0" w:rsidR="000702A4" w:rsidRPr="00B92BC7" w:rsidRDefault="008629B6" w:rsidP="00BC445A">
      <w:pPr>
        <w:pStyle w:val="Subtitle"/>
        <w:rPr>
          <w:rStyle w:val="SubtleEmphasis"/>
        </w:rPr>
        <w:sectPr w:rsidR="000702A4" w:rsidRPr="00B92BC7" w:rsidSect="00B80F76">
          <w:footerReference w:type="first" r:id="rId11"/>
          <w:pgSz w:w="11906" w:h="16838"/>
          <w:pgMar w:top="851" w:right="851" w:bottom="851" w:left="851" w:header="454" w:footer="170" w:gutter="0"/>
          <w:cols w:space="708"/>
          <w:titlePg/>
          <w:docGrid w:linePitch="360"/>
        </w:sectPr>
      </w:pPr>
      <w:r w:rsidRPr="00B92BC7">
        <w:t>A</w:t>
      </w:r>
      <w:r w:rsidR="00572332" w:rsidRPr="00B92BC7">
        <w:t xml:space="preserve"> Training Session for Health Workforces</w:t>
      </w:r>
      <w:r w:rsidRPr="00B92BC7">
        <w:t xml:space="preserve"> </w:t>
      </w:r>
    </w:p>
    <w:p w14:paraId="3F214CAE" w14:textId="39CF6064" w:rsidR="00926AB8" w:rsidRDefault="001F0B18" w:rsidP="00926AB8">
      <w:pPr>
        <w:rPr>
          <w:rStyle w:val="SubtleEmphasis"/>
        </w:rPr>
      </w:pPr>
      <w:r w:rsidRPr="00B92BC7">
        <w:rPr>
          <w:rStyle w:val="SubtleEmphasis"/>
        </w:rPr>
        <w:t xml:space="preserve">Women with </w:t>
      </w:r>
      <w:r w:rsidR="00EC5158" w:rsidRPr="00B92BC7">
        <w:rPr>
          <w:rStyle w:val="SubtleEmphasis"/>
        </w:rPr>
        <w:t>d</w:t>
      </w:r>
      <w:r w:rsidRPr="00B92BC7">
        <w:rPr>
          <w:rStyle w:val="SubtleEmphasis"/>
        </w:rPr>
        <w:t xml:space="preserve">isabilities experience multiple barriers to accessing the health services they need. </w:t>
      </w:r>
      <w:r w:rsidR="00926AB8" w:rsidRPr="00B92BC7">
        <w:rPr>
          <w:rStyle w:val="SubtleEmphasis"/>
        </w:rPr>
        <w:t xml:space="preserve">The </w:t>
      </w:r>
      <w:r w:rsidR="008E60BD" w:rsidRPr="00B92BC7">
        <w:rPr>
          <w:rStyle w:val="SubtleEmphasis"/>
        </w:rPr>
        <w:t>Experts in Our Health training supports health professionals and staff t</w:t>
      </w:r>
      <w:r w:rsidRPr="00B92BC7">
        <w:rPr>
          <w:rStyle w:val="SubtleEmphasis"/>
        </w:rPr>
        <w:t>o</w:t>
      </w:r>
      <w:r w:rsidR="00723393" w:rsidRPr="00B92BC7">
        <w:rPr>
          <w:rStyle w:val="SubtleEmphasis"/>
        </w:rPr>
        <w:t xml:space="preserve"> improve </w:t>
      </w:r>
      <w:r w:rsidR="00EC5158" w:rsidRPr="00B92BC7">
        <w:rPr>
          <w:rStyle w:val="SubtleEmphasis"/>
        </w:rPr>
        <w:t xml:space="preserve">the </w:t>
      </w:r>
      <w:r w:rsidR="00723393" w:rsidRPr="00B92BC7">
        <w:rPr>
          <w:rStyle w:val="SubtleEmphasis"/>
        </w:rPr>
        <w:t>accessibility of</w:t>
      </w:r>
      <w:r w:rsidR="00704231" w:rsidRPr="00B92BC7">
        <w:rPr>
          <w:rStyle w:val="SubtleEmphasis"/>
        </w:rPr>
        <w:t xml:space="preserve"> </w:t>
      </w:r>
      <w:r w:rsidRPr="00B92BC7">
        <w:rPr>
          <w:rStyle w:val="SubtleEmphasis"/>
        </w:rPr>
        <w:t>service</w:t>
      </w:r>
      <w:r w:rsidR="00704231" w:rsidRPr="00B92BC7">
        <w:rPr>
          <w:rStyle w:val="SubtleEmphasis"/>
        </w:rPr>
        <w:t>s</w:t>
      </w:r>
      <w:r w:rsidR="00723393" w:rsidRPr="00B92BC7">
        <w:rPr>
          <w:rStyle w:val="SubtleEmphasis"/>
        </w:rPr>
        <w:t>.</w:t>
      </w:r>
    </w:p>
    <w:p w14:paraId="7F1B1AFB" w14:textId="01530F56" w:rsidR="00D87A4D" w:rsidRPr="00CD40E2" w:rsidRDefault="00723393" w:rsidP="00926AB8">
      <w:pPr>
        <w:rPr>
          <w:rStyle w:val="SubtleEmphasis"/>
          <w:color w:val="auto"/>
        </w:rPr>
      </w:pPr>
      <w:r>
        <w:rPr>
          <w:rStyle w:val="SubtleEmphasis"/>
          <w:color w:val="auto"/>
        </w:rPr>
        <w:t>Training p</w:t>
      </w:r>
      <w:r w:rsidR="001F0B18">
        <w:rPr>
          <w:rStyle w:val="SubtleEmphasis"/>
          <w:color w:val="auto"/>
        </w:rPr>
        <w:t xml:space="preserve">articipants will learn </w:t>
      </w:r>
      <w:r w:rsidR="00704231">
        <w:rPr>
          <w:rStyle w:val="SubtleEmphasis"/>
          <w:color w:val="auto"/>
        </w:rPr>
        <w:t>about barriers,</w:t>
      </w:r>
      <w:r w:rsidR="001F0B18">
        <w:rPr>
          <w:rStyle w:val="SubtleEmphasis"/>
          <w:color w:val="auto"/>
        </w:rPr>
        <w:t xml:space="preserve"> and</w:t>
      </w:r>
      <w:r w:rsidR="00D87A4D" w:rsidRPr="00CD40E2">
        <w:rPr>
          <w:rStyle w:val="SubtleEmphasis"/>
          <w:color w:val="auto"/>
        </w:rPr>
        <w:t xml:space="preserve"> </w:t>
      </w:r>
      <w:r w:rsidR="001F0B18">
        <w:rPr>
          <w:rStyle w:val="SubtleEmphasis"/>
          <w:color w:val="auto"/>
        </w:rPr>
        <w:t xml:space="preserve">engage in </w:t>
      </w:r>
      <w:r w:rsidR="00704231">
        <w:rPr>
          <w:rStyle w:val="SubtleEmphasis"/>
          <w:color w:val="auto"/>
        </w:rPr>
        <w:t xml:space="preserve">facilitated </w:t>
      </w:r>
      <w:r w:rsidR="001F0B18">
        <w:rPr>
          <w:rStyle w:val="SubtleEmphasis"/>
          <w:color w:val="auto"/>
        </w:rPr>
        <w:t>discussion about</w:t>
      </w:r>
      <w:r w:rsidR="00D87A4D" w:rsidRPr="00CD40E2">
        <w:rPr>
          <w:rStyle w:val="SubtleEmphasis"/>
          <w:color w:val="auto"/>
        </w:rPr>
        <w:t xml:space="preserve"> practices that uphold rights and </w:t>
      </w:r>
      <w:r w:rsidR="001F0B18">
        <w:rPr>
          <w:rStyle w:val="SubtleEmphasis"/>
          <w:color w:val="auto"/>
        </w:rPr>
        <w:t>support</w:t>
      </w:r>
      <w:r w:rsidR="00D87A4D" w:rsidRPr="00CD40E2">
        <w:rPr>
          <w:rStyle w:val="SubtleEmphasis"/>
          <w:color w:val="auto"/>
        </w:rPr>
        <w:t xml:space="preserve"> access. </w:t>
      </w:r>
    </w:p>
    <w:p w14:paraId="668914D0" w14:textId="7AE1AB9D" w:rsidR="008E60BD" w:rsidRDefault="008E60BD" w:rsidP="00926AB8">
      <w:r>
        <w:t xml:space="preserve">The presenters will showcase the Experts in Our Health Guide, Factsheets and Poster. The resources have been designed by a team of Health Experts with lived experience of disability, and will be made available in accessible formats. </w:t>
      </w:r>
    </w:p>
    <w:p w14:paraId="3E819860" w14:textId="77777777" w:rsidR="00D87A4D" w:rsidRPr="00D87A4D" w:rsidRDefault="00D87A4D" w:rsidP="00926AB8">
      <w:pPr>
        <w:rPr>
          <w:rStyle w:val="SubtleEmphasis"/>
          <w:color w:val="auto"/>
        </w:rPr>
      </w:pPr>
    </w:p>
    <w:p w14:paraId="0F5C2F89" w14:textId="650F25DA" w:rsidR="00346C39" w:rsidRDefault="000702A4" w:rsidP="00926AB8">
      <w:r>
        <w:br w:type="column"/>
      </w:r>
      <w:sdt>
        <w:sdtPr>
          <w:rPr>
            <w:noProof/>
          </w:rPr>
          <w:id w:val="-1396507593"/>
          <w:picture/>
        </w:sdtPr>
        <w:sdtEndPr/>
        <w:sdtContent>
          <w:r w:rsidR="00572332" w:rsidRPr="00572332">
            <w:rPr>
              <w:noProof/>
            </w:rPr>
            <w:drawing>
              <wp:inline distT="0" distB="0" distL="0" distR="0" wp14:anchorId="07CBA2DF" wp14:editId="6F4FE560">
                <wp:extent cx="3480954" cy="1914525"/>
                <wp:effectExtent l="0" t="0" r="5715" b="0"/>
                <wp:docPr id="8" name="Picture 8" descr="WDV graphic with six diverse women with disabilities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 descr="WDV graphic with six diverse women with disabilities.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80954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5E984D7F" w14:textId="33CB6816" w:rsidR="000702A4" w:rsidRPr="00B92BC7" w:rsidRDefault="00926AB8" w:rsidP="000702A4">
      <w:pPr>
        <w:pStyle w:val="Heading3"/>
      </w:pPr>
      <w:r w:rsidRPr="00B92BC7">
        <w:t>Details</w:t>
      </w:r>
    </w:p>
    <w:p w14:paraId="5A6F5C6E" w14:textId="1E8AC214" w:rsidR="000702A4" w:rsidRPr="00937001" w:rsidRDefault="00926AB8" w:rsidP="000702A4">
      <w:r>
        <w:rPr>
          <w:rStyle w:val="Strong"/>
        </w:rPr>
        <w:t>Length</w:t>
      </w:r>
      <w:r w:rsidR="000702A4" w:rsidRPr="00937001">
        <w:rPr>
          <w:rStyle w:val="Strong"/>
        </w:rPr>
        <w:t>:</w:t>
      </w:r>
      <w:r w:rsidR="000702A4" w:rsidRPr="00937001">
        <w:t xml:space="preserve"> </w:t>
      </w:r>
      <w:r>
        <w:t>Approximately 60 minutes</w:t>
      </w:r>
    </w:p>
    <w:p w14:paraId="7D39D8CD" w14:textId="3BE48857" w:rsidR="000702A4" w:rsidRDefault="000702A4" w:rsidP="000702A4">
      <w:pPr>
        <w:rPr>
          <w:color w:val="231F20"/>
        </w:rPr>
      </w:pPr>
      <w:r w:rsidRPr="00937001">
        <w:rPr>
          <w:rStyle w:val="Strong"/>
        </w:rPr>
        <w:t>Location:</w:t>
      </w:r>
      <w:r w:rsidRPr="00937001">
        <w:t xml:space="preserve"> </w:t>
      </w:r>
      <w:r w:rsidR="00D87A4D">
        <w:t xml:space="preserve">In-person or </w:t>
      </w:r>
      <w:r w:rsidR="00D87A4D">
        <w:rPr>
          <w:color w:val="231F20"/>
        </w:rPr>
        <w:t>o</w:t>
      </w:r>
      <w:r w:rsidR="006238C5">
        <w:rPr>
          <w:color w:val="231F20"/>
        </w:rPr>
        <w:t xml:space="preserve">nline </w:t>
      </w:r>
      <w:r w:rsidR="00201F71">
        <w:rPr>
          <w:color w:val="231F20"/>
        </w:rPr>
        <w:t>via</w:t>
      </w:r>
      <w:r w:rsidR="006238C5">
        <w:rPr>
          <w:color w:val="231F20"/>
        </w:rPr>
        <w:t xml:space="preserve"> Zoom</w:t>
      </w:r>
    </w:p>
    <w:p w14:paraId="494F4AB2" w14:textId="30831626" w:rsidR="00EC5158" w:rsidRPr="00EC5158" w:rsidRDefault="00EC5158" w:rsidP="000702A4">
      <w:pPr>
        <w:rPr>
          <w:b/>
          <w:bCs/>
        </w:rPr>
      </w:pPr>
      <w:r w:rsidRPr="00EC5158">
        <w:rPr>
          <w:b/>
          <w:bCs/>
          <w:color w:val="231F20"/>
        </w:rPr>
        <w:t>Cost:</w:t>
      </w:r>
      <w:r>
        <w:rPr>
          <w:b/>
          <w:bCs/>
          <w:color w:val="231F20"/>
        </w:rPr>
        <w:t xml:space="preserve"> </w:t>
      </w:r>
      <w:r w:rsidRPr="00EC5158">
        <w:rPr>
          <w:color w:val="231F20"/>
        </w:rPr>
        <w:t>Free,</w:t>
      </w:r>
      <w:r>
        <w:rPr>
          <w:color w:val="231F20"/>
        </w:rPr>
        <w:t xml:space="preserve"> funded by Department of Social Services</w:t>
      </w:r>
    </w:p>
    <w:p w14:paraId="69D80A9A" w14:textId="77777777" w:rsidR="00DC134E" w:rsidRDefault="000702A4" w:rsidP="000702A4">
      <w:r w:rsidRPr="000702A4">
        <w:rPr>
          <w:rStyle w:val="Strong"/>
        </w:rPr>
        <w:t>For more information:</w:t>
      </w:r>
      <w:r w:rsidRPr="000702A4">
        <w:t xml:space="preserve"> contact </w:t>
      </w:r>
    </w:p>
    <w:p w14:paraId="23A60C57" w14:textId="0055778D" w:rsidR="000702A4" w:rsidRPr="00201F71" w:rsidRDefault="006238C5" w:rsidP="000702A4">
      <w:pPr>
        <w:rPr>
          <w:rStyle w:val="Hyperlink"/>
          <w:color w:val="auto"/>
          <w:u w:val="none"/>
        </w:rPr>
      </w:pPr>
      <w:r>
        <w:t xml:space="preserve">Rosie Granland </w:t>
      </w:r>
      <w:r w:rsidR="000702A4" w:rsidRPr="000702A4">
        <w:t>on 04</w:t>
      </w:r>
      <w:r>
        <w:t>12</w:t>
      </w:r>
      <w:r w:rsidR="000702A4" w:rsidRPr="000702A4">
        <w:t xml:space="preserve"> </w:t>
      </w:r>
      <w:r>
        <w:t>283</w:t>
      </w:r>
      <w:r w:rsidR="000702A4" w:rsidRPr="000702A4">
        <w:t xml:space="preserve"> </w:t>
      </w:r>
      <w:r>
        <w:t xml:space="preserve">587 or </w:t>
      </w:r>
      <w:hyperlink r:id="rId13" w:history="1">
        <w:r w:rsidRPr="00B92BC7">
          <w:rPr>
            <w:rStyle w:val="Hyperlink"/>
          </w:rPr>
          <w:t>rosie.granland@wdv.org.au</w:t>
        </w:r>
      </w:hyperlink>
      <w:r w:rsidR="00201F71" w:rsidRPr="00B92BC7">
        <w:rPr>
          <w:rStyle w:val="Hyperlink"/>
        </w:rPr>
        <w:t xml:space="preserve"> </w:t>
      </w:r>
      <w:r w:rsidR="00201F71">
        <w:rPr>
          <w:rStyle w:val="Hyperlink"/>
          <w:color w:val="auto"/>
          <w:u w:val="none"/>
        </w:rPr>
        <w:t>or</w:t>
      </w:r>
    </w:p>
    <w:p w14:paraId="4E3EDADF" w14:textId="22084922" w:rsidR="00201F71" w:rsidRDefault="006D518B" w:rsidP="000702A4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Dee Henry</w:t>
      </w:r>
      <w:r w:rsidR="00201F71">
        <w:rPr>
          <w:rStyle w:val="Hyperlink"/>
          <w:color w:val="auto"/>
          <w:u w:val="none"/>
        </w:rPr>
        <w:t xml:space="preserve"> on </w:t>
      </w:r>
      <w:bookmarkStart w:id="0" w:name="_Hlk81336992"/>
      <w:r w:rsidR="0095075F">
        <w:rPr>
          <w:rStyle w:val="Hyperlink"/>
          <w:color w:val="auto"/>
          <w:u w:val="none"/>
        </w:rPr>
        <w:t>92 86 7801</w:t>
      </w:r>
      <w:r w:rsidR="00201F71">
        <w:rPr>
          <w:rStyle w:val="Hyperlink"/>
          <w:color w:val="auto"/>
          <w:u w:val="none"/>
        </w:rPr>
        <w:t xml:space="preserve"> </w:t>
      </w:r>
      <w:bookmarkEnd w:id="0"/>
      <w:r w:rsidR="00DC134E">
        <w:rPr>
          <w:rStyle w:val="Hyperlink"/>
          <w:color w:val="auto"/>
          <w:u w:val="none"/>
        </w:rPr>
        <w:t xml:space="preserve">or </w:t>
      </w:r>
    </w:p>
    <w:p w14:paraId="7E586065" w14:textId="4FE3BF07" w:rsidR="00DC134E" w:rsidRPr="00201F71" w:rsidRDefault="00E16FAF" w:rsidP="000702A4">
      <w:hyperlink r:id="rId14" w:history="1">
        <w:r w:rsidR="007D1EC0">
          <w:rPr>
            <w:rStyle w:val="Hyperlink"/>
          </w:rPr>
          <w:t>d</w:t>
        </w:r>
        <w:r w:rsidR="006D518B" w:rsidRPr="00B92BC7">
          <w:rPr>
            <w:rStyle w:val="Hyperlink"/>
          </w:rPr>
          <w:t>ee.henry@wdv.org.au</w:t>
        </w:r>
      </w:hyperlink>
      <w:r w:rsidR="006D518B">
        <w:t xml:space="preserve"> </w:t>
      </w:r>
    </w:p>
    <w:sectPr w:rsidR="00DC134E" w:rsidRPr="00201F71" w:rsidSect="00C45C52">
      <w:type w:val="continuous"/>
      <w:pgSz w:w="11906" w:h="16838"/>
      <w:pgMar w:top="851" w:right="851" w:bottom="851" w:left="851" w:header="454" w:footer="170" w:gutter="0"/>
      <w:cols w:num="2" w:space="425" w:equalWidth="0">
        <w:col w:w="3969" w:space="425"/>
        <w:col w:w="581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7B596" w14:textId="77777777" w:rsidR="00E16FAF" w:rsidRDefault="00E16FAF" w:rsidP="00D7695F">
      <w:r>
        <w:separator/>
      </w:r>
    </w:p>
  </w:endnote>
  <w:endnote w:type="continuationSeparator" w:id="0">
    <w:p w14:paraId="11DBD33F" w14:textId="77777777" w:rsidR="00E16FAF" w:rsidRDefault="00E16FAF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1888FE-B0F2-47BD-A87B-7180D31CED31}"/>
    <w:embedBold r:id="rId2" w:fontKey="{D68EEEB5-C764-4B42-8B07-9A35E21A969B}"/>
    <w:embedBoldItalic r:id="rId3" w:fontKey="{7189C917-0446-4BBF-BC84-C977894F11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889AFDE6-AAE1-4D55-A08B-A94A2A9AC5C2}"/>
    <w:embedBold r:id="rId5" w:fontKey="{51035E03-1369-4077-831F-4B0B00116B28}"/>
    <w:embedBoldItalic r:id="rId6" w:fontKey="{C561263E-9718-4682-A72A-A88DB7DCEE8E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C949B18-0738-4146-8404-CDE21A87DD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87AE7AE-28A4-4407-94DF-F5167DEECA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CD538" w14:textId="77777777" w:rsidR="00A44ACC" w:rsidRPr="00C93304" w:rsidRDefault="006E08B2" w:rsidP="00A44ACC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761C265" wp14:editId="3C6B5E08">
              <wp:simplePos x="0" y="0"/>
              <wp:positionH relativeFrom="column">
                <wp:posOffset>-654685</wp:posOffset>
              </wp:positionH>
              <wp:positionV relativeFrom="paragraph">
                <wp:posOffset>-309245</wp:posOffset>
              </wp:positionV>
              <wp:extent cx="7775575" cy="1799590"/>
              <wp:effectExtent l="0" t="0" r="0" b="0"/>
              <wp:wrapNone/>
              <wp:docPr id="1" name="Rectangle 1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799590"/>
                      </a:xfrm>
                      <a:prstGeom prst="rect">
                        <a:avLst/>
                      </a:prstGeom>
                      <a:solidFill>
                        <a:srgbClr val="FFF7E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9AB417" id="Rectangle 1" o:spid="_x0000_s1026" alt="Decorative element" style="position:absolute;margin-left:-51.55pt;margin-top:-24.35pt;width:612.25pt;height:141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" fillcolor="#fff7e7" stroked="f" strokeweight="1pt"/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7E031B5D" wp14:editId="583DC368">
          <wp:simplePos x="0" y="0"/>
          <wp:positionH relativeFrom="column">
            <wp:posOffset>-654685</wp:posOffset>
          </wp:positionH>
          <wp:positionV relativeFrom="paragraph">
            <wp:posOffset>-604520</wp:posOffset>
          </wp:positionV>
          <wp:extent cx="7775575" cy="443865"/>
          <wp:effectExtent l="0" t="0" r="0" b="0"/>
          <wp:wrapNone/>
          <wp:docPr id="3" name="Picture 3" descr="Decorative element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corative element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4ACC" w:rsidRPr="00C93304">
      <w:t>GPO Box 1160, Melbourne VIC 3001</w:t>
    </w:r>
    <w:r w:rsidR="00A44ACC" w:rsidRPr="00C93304">
      <w:br/>
      <w:t xml:space="preserve">Phone: (03) 9286 7800  |  Email: </w:t>
    </w:r>
    <w:hyperlink r:id="rId2" w:history="1">
      <w:r w:rsidR="00A44ACC" w:rsidRPr="00844D11">
        <w:rPr>
          <w:rStyle w:val="Hyperlink"/>
        </w:rPr>
        <w:t>wdv@wdv.org.au</w:t>
      </w:r>
    </w:hyperlink>
    <w:r w:rsidR="00A44ACC">
      <w:t xml:space="preserve"> </w:t>
    </w:r>
    <w:r w:rsidR="00A44ACC" w:rsidRPr="00C93304">
      <w:br/>
    </w:r>
    <w:r w:rsidR="001E5A7C">
      <w:t xml:space="preserve">Website: </w:t>
    </w:r>
    <w:hyperlink r:id="rId3" w:history="1">
      <w:r w:rsidR="001E5A7C" w:rsidRPr="00AA260E">
        <w:rPr>
          <w:rStyle w:val="Hyperlink"/>
        </w:rPr>
        <w:t>www.wdv.org.au</w:t>
      </w:r>
    </w:hyperlink>
    <w:r w:rsidR="00A44ACC">
      <w:t xml:space="preserve"> </w:t>
    </w:r>
  </w:p>
  <w:p w14:paraId="08FC8B8E" w14:textId="77777777" w:rsidR="00A44ACC" w:rsidRPr="00BC445A" w:rsidRDefault="00A44ACC" w:rsidP="00A44ACC">
    <w:pPr>
      <w:rPr>
        <w:rStyle w:val="Strong"/>
        <w:sz w:val="20"/>
        <w:szCs w:val="16"/>
      </w:rPr>
    </w:pPr>
    <w:r w:rsidRPr="00BC445A">
      <w:rPr>
        <w:rStyle w:val="Strong"/>
        <w:noProof/>
        <w:sz w:val="20"/>
        <w:szCs w:val="16"/>
        <w:lang w:val="en-US"/>
      </w:rPr>
      <w:drawing>
        <wp:anchor distT="0" distB="0" distL="114300" distR="114300" simplePos="0" relativeHeight="251662336" behindDoc="1" locked="0" layoutInCell="1" allowOverlap="1" wp14:anchorId="547E5A1A" wp14:editId="0E5371D0">
          <wp:simplePos x="0" y="0"/>
          <wp:positionH relativeFrom="column">
            <wp:posOffset>3387334</wp:posOffset>
          </wp:positionH>
          <wp:positionV relativeFrom="paragraph">
            <wp:posOffset>78740</wp:posOffset>
          </wp:positionV>
          <wp:extent cx="3240000" cy="561117"/>
          <wp:effectExtent l="0" t="0" r="0" b="0"/>
          <wp:wrapNone/>
          <wp:docPr id="4" name="Picture 4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445A">
      <w:rPr>
        <w:rStyle w:val="Strong"/>
        <w:sz w:val="20"/>
        <w:szCs w:val="16"/>
      </w:rPr>
      <w:t xml:space="preserve">Connect with us </w:t>
    </w:r>
  </w:p>
  <w:p w14:paraId="5B8281A1" w14:textId="77777777" w:rsidR="00A44ACC" w:rsidRPr="00A44ACC" w:rsidRDefault="00A44ACC" w:rsidP="00A44ACC">
    <w:pPr>
      <w:rPr>
        <w:b/>
        <w:bCs/>
      </w:rPr>
    </w:pPr>
    <w:r>
      <w:rPr>
        <w:rStyle w:val="Strong"/>
        <w:noProof/>
        <w:lang w:val="en-US"/>
      </w:rPr>
      <w:drawing>
        <wp:inline distT="0" distB="0" distL="0" distR="0" wp14:anchorId="3241EE4A" wp14:editId="265F496D">
          <wp:extent cx="360000" cy="360000"/>
          <wp:effectExtent l="0" t="0" r="2540" b="2540"/>
          <wp:docPr id="5" name="Picture 5" descr="Faceboo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3090AB72" wp14:editId="390E0DE1">
          <wp:extent cx="360000" cy="360000"/>
          <wp:effectExtent l="0" t="0" r="2540" b="2540"/>
          <wp:docPr id="6" name="Picture 6" descr="Instagr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6B3745EE" wp14:editId="4282A975">
          <wp:extent cx="360000" cy="360000"/>
          <wp:effectExtent l="0" t="0" r="2540" b="2540"/>
          <wp:docPr id="7" name="Picture 7" descr="Twit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29ABB9DC" wp14:editId="3C05E3EB">
          <wp:extent cx="360000" cy="360000"/>
          <wp:effectExtent l="0" t="0" r="2540" b="2540"/>
          <wp:docPr id="2" name="Picture 2" descr="YouTub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74F47" w14:textId="77777777" w:rsidR="00E16FAF" w:rsidRDefault="00E16FAF" w:rsidP="00D7695F">
      <w:r>
        <w:separator/>
      </w:r>
    </w:p>
  </w:footnote>
  <w:footnote w:type="continuationSeparator" w:id="0">
    <w:p w14:paraId="183D0E37" w14:textId="77777777" w:rsidR="00E16FAF" w:rsidRDefault="00E16FAF" w:rsidP="00D769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D96CC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63693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96A1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F842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D8886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DE668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142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4C86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CE8A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665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C9A2BEB"/>
    <w:multiLevelType w:val="hybridMultilevel"/>
    <w:tmpl w:val="79EE3C56"/>
    <w:lvl w:ilvl="0" w:tplc="ACCEE63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B6858A">
      <w:start w:val="1"/>
      <w:numFmt w:val="bullet"/>
      <w:pStyle w:val="ListBullet2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pStyle w:val="ListBullet3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A55"/>
    <w:rsid w:val="000104EA"/>
    <w:rsid w:val="00011D1C"/>
    <w:rsid w:val="00030358"/>
    <w:rsid w:val="00031C29"/>
    <w:rsid w:val="00052F35"/>
    <w:rsid w:val="00060886"/>
    <w:rsid w:val="000702A4"/>
    <w:rsid w:val="000C6BC5"/>
    <w:rsid w:val="000D73AA"/>
    <w:rsid w:val="00113C2F"/>
    <w:rsid w:val="0015439A"/>
    <w:rsid w:val="001E5A7C"/>
    <w:rsid w:val="001F0B18"/>
    <w:rsid w:val="00201F71"/>
    <w:rsid w:val="002122A4"/>
    <w:rsid w:val="00257DC8"/>
    <w:rsid w:val="00315D08"/>
    <w:rsid w:val="00332DCC"/>
    <w:rsid w:val="00346C39"/>
    <w:rsid w:val="0036416F"/>
    <w:rsid w:val="003C34D8"/>
    <w:rsid w:val="003C7CDD"/>
    <w:rsid w:val="00462A7B"/>
    <w:rsid w:val="004C3BCE"/>
    <w:rsid w:val="004D0132"/>
    <w:rsid w:val="0050543F"/>
    <w:rsid w:val="00514E11"/>
    <w:rsid w:val="00572332"/>
    <w:rsid w:val="00576589"/>
    <w:rsid w:val="005D60B2"/>
    <w:rsid w:val="006238C5"/>
    <w:rsid w:val="0063776F"/>
    <w:rsid w:val="00645617"/>
    <w:rsid w:val="006959E8"/>
    <w:rsid w:val="006B5C53"/>
    <w:rsid w:val="006C47A7"/>
    <w:rsid w:val="006D518B"/>
    <w:rsid w:val="006E08B2"/>
    <w:rsid w:val="006F0F9A"/>
    <w:rsid w:val="00704231"/>
    <w:rsid w:val="00723393"/>
    <w:rsid w:val="00727598"/>
    <w:rsid w:val="00774356"/>
    <w:rsid w:val="007D1EC0"/>
    <w:rsid w:val="007E648C"/>
    <w:rsid w:val="00833E98"/>
    <w:rsid w:val="008629B6"/>
    <w:rsid w:val="008655A1"/>
    <w:rsid w:val="00894A0E"/>
    <w:rsid w:val="00896E8C"/>
    <w:rsid w:val="008D58E9"/>
    <w:rsid w:val="008E60BD"/>
    <w:rsid w:val="00924571"/>
    <w:rsid w:val="00926AB8"/>
    <w:rsid w:val="00937001"/>
    <w:rsid w:val="0095075F"/>
    <w:rsid w:val="00966361"/>
    <w:rsid w:val="00974F4F"/>
    <w:rsid w:val="009F59D2"/>
    <w:rsid w:val="00A10742"/>
    <w:rsid w:val="00A36674"/>
    <w:rsid w:val="00A44ACC"/>
    <w:rsid w:val="00A4547D"/>
    <w:rsid w:val="00A521CB"/>
    <w:rsid w:val="00AA7528"/>
    <w:rsid w:val="00AB144E"/>
    <w:rsid w:val="00AB4107"/>
    <w:rsid w:val="00B80F76"/>
    <w:rsid w:val="00B86A55"/>
    <w:rsid w:val="00B92BC7"/>
    <w:rsid w:val="00BB07EB"/>
    <w:rsid w:val="00BB7B52"/>
    <w:rsid w:val="00BC445A"/>
    <w:rsid w:val="00BD7DE9"/>
    <w:rsid w:val="00C45C52"/>
    <w:rsid w:val="00C93304"/>
    <w:rsid w:val="00CA2E1F"/>
    <w:rsid w:val="00CB66A6"/>
    <w:rsid w:val="00CD40E2"/>
    <w:rsid w:val="00CD56A1"/>
    <w:rsid w:val="00D74973"/>
    <w:rsid w:val="00D7695F"/>
    <w:rsid w:val="00D87A4D"/>
    <w:rsid w:val="00D97DD6"/>
    <w:rsid w:val="00DC134E"/>
    <w:rsid w:val="00DC4A7C"/>
    <w:rsid w:val="00E0795A"/>
    <w:rsid w:val="00E133D5"/>
    <w:rsid w:val="00E16FAF"/>
    <w:rsid w:val="00E5420C"/>
    <w:rsid w:val="00E97063"/>
    <w:rsid w:val="00EC5158"/>
    <w:rsid w:val="00EE1C00"/>
    <w:rsid w:val="00EF7718"/>
    <w:rsid w:val="00F373DF"/>
    <w:rsid w:val="00F54291"/>
    <w:rsid w:val="00F76458"/>
    <w:rsid w:val="00F83AFF"/>
    <w:rsid w:val="00FE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247BD1"/>
  <w14:defaultImageDpi w14:val="32767"/>
  <w15:chartTrackingRefBased/>
  <w15:docId w15:val="{F3B0F3E7-D66D-4379-992C-1AB7EC0A2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001"/>
    <w:pPr>
      <w:spacing w:before="120" w:after="120" w:line="276" w:lineRule="auto"/>
    </w:pPr>
    <w:rPr>
      <w:rFonts w:ascii="Verdana" w:hAnsi="Verdana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95F"/>
    <w:pPr>
      <w:spacing w:after="0"/>
      <w:outlineLvl w:val="0"/>
    </w:pPr>
    <w:rPr>
      <w:b/>
      <w:bCs/>
      <w:color w:val="652266"/>
      <w:sz w:val="56"/>
      <w:szCs w:val="5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695F"/>
    <w:pPr>
      <w:outlineLvl w:val="1"/>
    </w:pPr>
    <w:rPr>
      <w:b/>
      <w:bCs/>
      <w:color w:val="652266"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291"/>
    <w:pPr>
      <w:spacing w:before="240" w:after="240"/>
      <w:outlineLvl w:val="2"/>
    </w:pPr>
    <w:rPr>
      <w:b/>
      <w:bCs/>
      <w:color w:val="65226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6C39"/>
    <w:pPr>
      <w:outlineLvl w:val="3"/>
    </w:pPr>
    <w:rPr>
      <w:b/>
      <w:bCs/>
      <w:i/>
      <w:iCs/>
      <w:color w:val="6522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B80F76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B80F76"/>
    <w:rPr>
      <w:rFonts w:ascii="Verdana" w:hAnsi="Verdana" w:cs="Verdana"/>
      <w:color w:val="000000"/>
      <w:sz w:val="20"/>
      <w:szCs w:val="20"/>
      <w:lang w:val="en-GB"/>
    </w:rPr>
  </w:style>
  <w:style w:type="paragraph" w:styleId="Footer">
    <w:name w:val="footer"/>
    <w:link w:val="FooterChar"/>
    <w:uiPriority w:val="99"/>
    <w:unhideWhenUsed/>
    <w:rsid w:val="00A44ACC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44ACC"/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D7695F"/>
    <w:rPr>
      <w:b/>
      <w:bCs/>
      <w:color w:val="652266"/>
      <w:sz w:val="56"/>
      <w:szCs w:val="5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7695F"/>
    <w:rPr>
      <w:b/>
      <w:bCs/>
      <w:color w:val="652266"/>
      <w:sz w:val="36"/>
      <w:szCs w:val="36"/>
      <w:lang w:val="en-US"/>
    </w:rPr>
  </w:style>
  <w:style w:type="paragraph" w:styleId="Title">
    <w:name w:val="Title"/>
    <w:basedOn w:val="Heading1"/>
    <w:next w:val="Heading1"/>
    <w:link w:val="TitleChar"/>
    <w:uiPriority w:val="10"/>
    <w:qFormat/>
    <w:rsid w:val="00DC4A7C"/>
  </w:style>
  <w:style w:type="character" w:customStyle="1" w:styleId="TitleChar">
    <w:name w:val="Title Char"/>
    <w:basedOn w:val="DefaultParagraphFont"/>
    <w:link w:val="Title"/>
    <w:uiPriority w:val="10"/>
    <w:rsid w:val="00DC4A7C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BC445A"/>
    <w:pPr>
      <w:spacing w:before="360" w:after="600"/>
    </w:pPr>
  </w:style>
  <w:style w:type="character" w:customStyle="1" w:styleId="SubtitleChar">
    <w:name w:val="Subtitle Char"/>
    <w:basedOn w:val="DefaultParagraphFont"/>
    <w:link w:val="Subtitle"/>
    <w:uiPriority w:val="11"/>
    <w:rsid w:val="00BC445A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BB7B52"/>
    <w:pPr>
      <w:numPr>
        <w:numId w:val="1"/>
      </w:numPr>
      <w:spacing w:before="170" w:after="170"/>
      <w:ind w:left="357" w:hanging="357"/>
    </w:p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060886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060886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F54291"/>
    <w:rPr>
      <w:rFonts w:ascii="Verdana" w:hAnsi="Verdana"/>
      <w:b/>
      <w:bCs/>
      <w:color w:val="652266"/>
      <w:sz w:val="28"/>
      <w:szCs w:val="24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Bold Italics"/>
    <w:uiPriority w:val="21"/>
    <w:qFormat/>
    <w:rsid w:val="00BB7B52"/>
    <w:rPr>
      <w:b/>
      <w:bCs/>
      <w:i w:val="0"/>
      <w:iCs/>
      <w:color w:val="652266"/>
    </w:rPr>
  </w:style>
  <w:style w:type="character" w:customStyle="1" w:styleId="Heading4Char">
    <w:name w:val="Heading 4 Char"/>
    <w:basedOn w:val="DefaultParagraphFont"/>
    <w:link w:val="Heading4"/>
    <w:uiPriority w:val="9"/>
    <w:rsid w:val="00346C39"/>
    <w:rPr>
      <w:rFonts w:ascii="Verdana" w:hAnsi="Verdana"/>
      <w:b/>
      <w:bCs/>
      <w:i/>
      <w:iCs/>
      <w:color w:val="652266"/>
      <w:sz w:val="26"/>
    </w:rPr>
  </w:style>
  <w:style w:type="paragraph" w:styleId="NoSpacing">
    <w:name w:val="No Spacing"/>
    <w:uiPriority w:val="1"/>
    <w:qFormat/>
    <w:rsid w:val="00A36674"/>
    <w:pPr>
      <w:spacing w:after="0" w:line="240" w:lineRule="auto"/>
    </w:pPr>
    <w:rPr>
      <w:rFonts w:ascii="Verdana" w:hAnsi="Verdana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45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45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7B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7B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7B52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7B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7B52"/>
    <w:rPr>
      <w:rFonts w:ascii="Verdana" w:hAnsi="Verdana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238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osie.granland@wdv.org.a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ee.henry@wdv.org.a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://www.wdv.org.au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wdv@wdv.org.au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i\Downloads\3477%20-%20WDV%20-%20Accessible%20template%20-%20Flyer_wide_im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83E395D68A8A499F615FCA9A01BF48" ma:contentTypeVersion="10" ma:contentTypeDescription="Create a new document." ma:contentTypeScope="" ma:versionID="22c6fadc91f3f3dc099966ea62dfdef7">
  <xsd:schema xmlns:xsd="http://www.w3.org/2001/XMLSchema" xmlns:xs="http://www.w3.org/2001/XMLSchema" xmlns:p="http://schemas.microsoft.com/office/2006/metadata/properties" xmlns:ns2="948c7505-2916-425c-81b2-b72236dda953" targetNamespace="http://schemas.microsoft.com/office/2006/metadata/properties" ma:root="true" ma:fieldsID="dc3edd6d09ee90af733d379478e6ff44" ns2:_="">
    <xsd:import namespace="948c7505-2916-425c-81b2-b72236dda9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c7505-2916-425c-81b2-b72236dda9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EB93A8-A6F1-453F-8E70-3469C96015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37E48F-4910-4B60-AA7E-8EF6202BAC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10DF35-70F0-4BFA-8B14-C13458E12E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27766ED-98C8-486C-A996-98C53AD0E3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8c7505-2916-425c-81b2-b72236dda9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3477 - WDV - Accessible template - Flyer_wide_image</Template>
  <TotalTime>5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A Training Session for Health Workforces </vt:lpstr>
      <vt:lpstr>        Details</vt:lpstr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Smith</dc:creator>
  <cp:keywords/>
  <dc:description/>
  <cp:lastModifiedBy>Laura Pettenuzzo</cp:lastModifiedBy>
  <cp:revision>2</cp:revision>
  <dcterms:created xsi:type="dcterms:W3CDTF">2022-01-12T02:54:00Z</dcterms:created>
  <dcterms:modified xsi:type="dcterms:W3CDTF">2022-01-12T02:54:00Z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0x010100AE83E395D68A8A499F615FCA9A01BF48</vt:lpwstr>
  </property>
</Properties>
</file>