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9A57F" w14:textId="2E9AFAA4" w:rsidR="005C3C54" w:rsidRPr="006F33A8" w:rsidRDefault="00296ADA" w:rsidP="005C3C54">
      <w:pPr>
        <w:pStyle w:val="Heading1"/>
      </w:pPr>
      <w:r>
        <w:t>Gender &amp; Disability Workforce Development Program Evaluation</w:t>
      </w:r>
    </w:p>
    <w:p w14:paraId="31A70487" w14:textId="76AEAC4C" w:rsidR="005C3C54" w:rsidRPr="0095424A" w:rsidRDefault="005B0CBB" w:rsidP="005C3C54">
      <w:pPr>
        <w:pStyle w:val="Heading2"/>
      </w:pPr>
      <w:r>
        <w:t>Privacy Collection Statement</w:t>
      </w:r>
    </w:p>
    <w:p w14:paraId="7FC39352" w14:textId="77777777" w:rsidR="00296ADA" w:rsidRPr="00296ADA" w:rsidRDefault="00296ADA" w:rsidP="00296ADA">
      <w:pPr>
        <w:rPr>
          <w:lang w:val="en-US"/>
        </w:rPr>
      </w:pPr>
      <w:r w:rsidRPr="00296ADA">
        <w:t>Women with Disabilities Victoria (WDV) collects Personal Information when you participate in our program evaluation. </w:t>
      </w:r>
      <w:r w:rsidRPr="00296ADA">
        <w:rPr>
          <w:lang w:val="en-US"/>
        </w:rPr>
        <w:t>  </w:t>
      </w:r>
    </w:p>
    <w:p w14:paraId="0CF7A9BA" w14:textId="0DF2DFBF" w:rsidR="00296ADA" w:rsidRPr="00296ADA" w:rsidRDefault="00296ADA" w:rsidP="00296ADA">
      <w:pPr>
        <w:rPr>
          <w:lang w:val="en-US"/>
        </w:rPr>
      </w:pPr>
      <w:r w:rsidRPr="00296ADA">
        <w:t xml:space="preserve">Information we collect includes but is not limited </w:t>
      </w:r>
      <w:proofErr w:type="gramStart"/>
      <w:r w:rsidRPr="00296ADA">
        <w:t>to:</w:t>
      </w:r>
      <w:proofErr w:type="gramEnd"/>
      <w:r>
        <w:t xml:space="preserve"> </w:t>
      </w:r>
      <w:r w:rsidRPr="00296ADA">
        <w:t>your name; contact details; employment status; and answers to program-related questions. </w:t>
      </w:r>
      <w:r w:rsidRPr="00296ADA">
        <w:rPr>
          <w:lang w:val="en-US"/>
        </w:rPr>
        <w:t> </w:t>
      </w:r>
    </w:p>
    <w:p w14:paraId="14370A08" w14:textId="77777777" w:rsidR="00296ADA" w:rsidRPr="00296ADA" w:rsidRDefault="00296ADA" w:rsidP="00296ADA">
      <w:pPr>
        <w:rPr>
          <w:lang w:val="en-US"/>
        </w:rPr>
      </w:pPr>
      <w:r w:rsidRPr="00296ADA">
        <w:t xml:space="preserve">Information recorded by WDV will be kept safely in WDV’s records. WDV uses external service providers to store data safely on cloud servers. These servers may </w:t>
      </w:r>
      <w:proofErr w:type="gramStart"/>
      <w:r w:rsidRPr="00296ADA">
        <w:t>be located in</w:t>
      </w:r>
      <w:proofErr w:type="gramEnd"/>
      <w:r w:rsidRPr="00296ADA">
        <w:t xml:space="preserve"> or outside Australia. WDV requires our service providers to comply with Australian privacy laws.</w:t>
      </w:r>
      <w:r w:rsidRPr="00296ADA">
        <w:rPr>
          <w:lang w:val="en-US"/>
        </w:rPr>
        <w:t>  </w:t>
      </w:r>
    </w:p>
    <w:p w14:paraId="1E8896FF" w14:textId="77777777" w:rsidR="00296ADA" w:rsidRPr="00296ADA" w:rsidRDefault="00296ADA" w:rsidP="00296ADA">
      <w:pPr>
        <w:rPr>
          <w:lang w:val="en-US"/>
        </w:rPr>
      </w:pPr>
      <w:r w:rsidRPr="00296ADA">
        <w:t>WDV may also disclose some Personal Information to our project partner Aspire Change so they can conduct further project evaluation, including focus groups.</w:t>
      </w:r>
      <w:r w:rsidRPr="00296ADA">
        <w:rPr>
          <w:lang w:val="en-US"/>
        </w:rPr>
        <w:t>  </w:t>
      </w:r>
    </w:p>
    <w:p w14:paraId="7915700D" w14:textId="77777777" w:rsidR="00296ADA" w:rsidRPr="00296ADA" w:rsidRDefault="00296ADA" w:rsidP="00296ADA">
      <w:pPr>
        <w:rPr>
          <w:lang w:val="en-US"/>
        </w:rPr>
      </w:pPr>
      <w:r w:rsidRPr="00296ADA">
        <w:t>We will not otherwise share your Personal Information outside of WDV without your consent, unless we are required to by law.</w:t>
      </w:r>
      <w:r w:rsidRPr="00296ADA">
        <w:rPr>
          <w:lang w:val="en-US"/>
        </w:rPr>
        <w:t>  </w:t>
      </w:r>
    </w:p>
    <w:p w14:paraId="4678A480" w14:textId="77777777" w:rsidR="00296ADA" w:rsidRPr="00296ADA" w:rsidRDefault="00296ADA" w:rsidP="00296ADA">
      <w:pPr>
        <w:rPr>
          <w:lang w:val="en-US"/>
        </w:rPr>
      </w:pPr>
      <w:r w:rsidRPr="00296ADA">
        <w:t>You may access or request correction of any Personal Information you have provided to WDV by contacting us at</w:t>
      </w:r>
      <w:r w:rsidRPr="00296ADA">
        <w:rPr>
          <w:i/>
          <w:iCs/>
        </w:rPr>
        <w:t xml:space="preserve"> </w:t>
      </w:r>
      <w:hyperlink r:id="rId11" w:tgtFrame="_blank" w:history="1">
        <w:r w:rsidRPr="00296ADA">
          <w:rPr>
            <w:rStyle w:val="Hyperlink"/>
          </w:rPr>
          <w:t>https://www.wdv.org.au/contact-us/</w:t>
        </w:r>
      </w:hyperlink>
      <w:r w:rsidRPr="00296ADA">
        <w:rPr>
          <w:lang w:val="en-US"/>
        </w:rPr>
        <w:t>  </w:t>
      </w:r>
    </w:p>
    <w:p w14:paraId="1D4B8D0E" w14:textId="77777777" w:rsidR="00296ADA" w:rsidRPr="00296ADA" w:rsidRDefault="00296ADA" w:rsidP="00296ADA">
      <w:pPr>
        <w:rPr>
          <w:lang w:val="en-US"/>
        </w:rPr>
      </w:pPr>
      <w:r w:rsidRPr="00296ADA">
        <w:t xml:space="preserve">You can read more about how we collect and look after Personal Information in our </w:t>
      </w:r>
      <w:hyperlink r:id="rId12" w:anchor=":~:text=WDV%20will%20take%20all%20reasonable,our%20functions%2C%20services%20and%20activities." w:tgtFrame="_blank" w:history="1">
        <w:r w:rsidRPr="00296ADA">
          <w:rPr>
            <w:rStyle w:val="Hyperlink"/>
          </w:rPr>
          <w:t>Privacy Policy</w:t>
        </w:r>
      </w:hyperlink>
      <w:r w:rsidRPr="00296ADA">
        <w:t>. </w:t>
      </w:r>
      <w:r w:rsidRPr="00296ADA">
        <w:rPr>
          <w:lang w:val="en-US"/>
        </w:rPr>
        <w:t> </w:t>
      </w:r>
    </w:p>
    <w:p w14:paraId="723CA12D" w14:textId="77777777" w:rsidR="00F971FD" w:rsidRPr="005B0CBB" w:rsidRDefault="00F971FD" w:rsidP="005B0CBB"/>
    <w:sectPr w:rsidR="00F971FD" w:rsidRPr="005B0CBB" w:rsidSect="00EF4EE0">
      <w:footerReference w:type="default" r:id="rId13"/>
      <w:headerReference w:type="first" r:id="rId14"/>
      <w:footerReference w:type="first" r:id="rId15"/>
      <w:pgSz w:w="11906" w:h="16838" w:code="9"/>
      <w:pgMar w:top="1247" w:right="1134" w:bottom="1134" w:left="1134" w:header="454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6E023" w14:textId="77777777" w:rsidR="00242B49" w:rsidRDefault="00242B49" w:rsidP="00D7695F">
      <w:r>
        <w:separator/>
      </w:r>
    </w:p>
  </w:endnote>
  <w:endnote w:type="continuationSeparator" w:id="0">
    <w:p w14:paraId="66D58499" w14:textId="77777777" w:rsidR="00242B49" w:rsidRDefault="00242B49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18B32D7-9A9C-45AA-82D6-B3D1D4601D27}"/>
    <w:embedBold r:id="rId2" w:fontKey="{5FE7187A-10B3-446F-A458-D9F2618A40F9}"/>
    <w:embedItalic r:id="rId3" w:fontKey="{E3FFBD42-C6A4-4B7A-835C-F6732F1B8D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FA1198-20E7-41AF-B0EA-86F36BFA902A}"/>
    <w:embedBold r:id="rId5" w:fontKey="{4EA840FE-0286-42D0-9B2C-480F5483C154}"/>
    <w:embedItalic r:id="rId6" w:fontKey="{84D524FC-3EEC-4E5A-B07C-C21043D29E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6324C57-FC46-4BAF-A311-2CD2E105D1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55E0A67-56B8-40B5-AE11-F2A8498E2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525E1" w14:textId="77777777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4806C8">
      <w:rPr>
        <w:rStyle w:val="PageNumber"/>
        <w:noProof/>
      </w:rPr>
      <w:t>2</w:t>
    </w:r>
    <w:r w:rsidRPr="00C803F4">
      <w:rPr>
        <w:rStyle w:val="PageNumber"/>
      </w:rPr>
      <w:fldChar w:fldCharType="end"/>
    </w:r>
  </w:p>
  <w:p w14:paraId="09B75EC1" w14:textId="77777777" w:rsidR="005B0CBB" w:rsidRDefault="005B0CBB" w:rsidP="005B0CBB">
    <w:pPr>
      <w:pStyle w:val="Footer"/>
      <w:ind w:right="850"/>
    </w:pPr>
    <w:r>
      <w:t>PD: Preventing Violence Against Women with Disabilities Privacy Collection Statement</w:t>
    </w:r>
  </w:p>
  <w:p w14:paraId="116ADF24" w14:textId="3A592A45" w:rsidR="00A44ACC" w:rsidRPr="007C0932" w:rsidRDefault="00A44ACC" w:rsidP="005B0CBB">
    <w:pPr>
      <w:pStyle w:val="Footer"/>
      <w:ind w:right="850"/>
      <w:rPr>
        <w:rStyle w:val="FootnoteReference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D07FE" w14:textId="77777777" w:rsidR="00CD4A93" w:rsidRPr="000B7816" w:rsidRDefault="00CD4A93" w:rsidP="00EF4EE0">
    <w:pPr>
      <w:pStyle w:val="PageNumberParagraph"/>
      <w:framePr w:h="631" w:hRule="exact" w:wrap="around" w:y="16156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4806C8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22F86947" w14:textId="66B48215" w:rsidR="00EF4EE0" w:rsidRDefault="005B0CBB" w:rsidP="00EF4EE0">
    <w:pPr>
      <w:pStyle w:val="Footer"/>
      <w:ind w:right="850"/>
    </w:pPr>
    <w:r>
      <w:t>PD: Preventing Violence Against Women with Disabilities Privacy Collection Statement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53878" w14:textId="77777777" w:rsidR="00242B49" w:rsidRDefault="00242B49" w:rsidP="00D7695F">
      <w:r>
        <w:separator/>
      </w:r>
    </w:p>
  </w:footnote>
  <w:footnote w:type="continuationSeparator" w:id="0">
    <w:p w14:paraId="6D5373F6" w14:textId="77777777" w:rsidR="00242B49" w:rsidRDefault="00242B49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330CC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7A53AD20" wp14:editId="7725AA12">
          <wp:extent cx="3240000" cy="561117"/>
          <wp:effectExtent l="0" t="0" r="0" b="0"/>
          <wp:docPr id="5" name="Picture 5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11078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70C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C2F1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C0E7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9294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6E2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EF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B0E75"/>
    <w:multiLevelType w:val="hybridMultilevel"/>
    <w:tmpl w:val="4EF80FEE"/>
    <w:lvl w:ilvl="0" w:tplc="0D3E6D2E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5A4CDA4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066224D4">
      <w:start w:val="1"/>
      <w:numFmt w:val="lowerRoman"/>
      <w:lvlText w:val="%3."/>
      <w:lvlJc w:val="right"/>
      <w:pPr>
        <w:ind w:left="2552" w:hanging="227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3334" w:hanging="360"/>
      </w:p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C7441"/>
    <w:multiLevelType w:val="hybridMultilevel"/>
    <w:tmpl w:val="511029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E663A9"/>
    <w:multiLevelType w:val="hybridMultilevel"/>
    <w:tmpl w:val="B66014AC"/>
    <w:lvl w:ilvl="0" w:tplc="8374A290">
      <w:start w:val="1"/>
      <w:numFmt w:val="bullet"/>
      <w:pStyle w:val="ListParagraph"/>
      <w:lvlText w:val=""/>
      <w:lvlJc w:val="left"/>
      <w:pPr>
        <w:ind w:left="964" w:hanging="510"/>
      </w:pPr>
      <w:rPr>
        <w:rFonts w:ascii="Symbol" w:hAnsi="Symbol" w:hint="default"/>
      </w:rPr>
    </w:lvl>
    <w:lvl w:ilvl="1" w:tplc="1812E536">
      <w:start w:val="1"/>
      <w:numFmt w:val="bullet"/>
      <w:pStyle w:val="ListBullet2"/>
      <w:lvlText w:val="o"/>
      <w:lvlJc w:val="left"/>
      <w:pPr>
        <w:ind w:left="1814" w:hanging="396"/>
      </w:pPr>
      <w:rPr>
        <w:rFonts w:ascii="Courier New" w:hAnsi="Courier New" w:hint="default"/>
      </w:rPr>
    </w:lvl>
    <w:lvl w:ilvl="2" w:tplc="A224C8F2">
      <w:start w:val="1"/>
      <w:numFmt w:val="bullet"/>
      <w:pStyle w:val="ListBullet3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 w:tplc="803051BA">
      <w:start w:val="1"/>
      <w:numFmt w:val="bullet"/>
      <w:lvlText w:val=""/>
      <w:lvlJc w:val="left"/>
      <w:pPr>
        <w:ind w:left="3232" w:hanging="284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735A67"/>
    <w:multiLevelType w:val="hybridMultilevel"/>
    <w:tmpl w:val="0854E666"/>
    <w:lvl w:ilvl="0" w:tplc="6CB00F28">
      <w:start w:val="1"/>
      <w:numFmt w:val="decimal"/>
      <w:pStyle w:val="NumParagraph"/>
      <w:lvlText w:val="%1."/>
      <w:lvlJc w:val="left"/>
      <w:pPr>
        <w:ind w:left="964" w:hanging="510"/>
      </w:pPr>
      <w:rPr>
        <w:rFonts w:hint="default"/>
      </w:rPr>
    </w:lvl>
    <w:lvl w:ilvl="1" w:tplc="551435EE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A2B80818">
      <w:start w:val="1"/>
      <w:numFmt w:val="lowerRoman"/>
      <w:lvlText w:val="%3."/>
      <w:lvlJc w:val="right"/>
      <w:pPr>
        <w:ind w:left="2552" w:hanging="284"/>
      </w:pPr>
      <w:rPr>
        <w:rFonts w:hint="default"/>
      </w:rPr>
    </w:lvl>
    <w:lvl w:ilvl="3" w:tplc="80C69FAA">
      <w:start w:val="1"/>
      <w:numFmt w:val="decimal"/>
      <w:lvlText w:val="%4."/>
      <w:lvlJc w:val="left"/>
      <w:pPr>
        <w:ind w:left="3232" w:hanging="284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3C9A2BEB"/>
    <w:multiLevelType w:val="hybridMultilevel"/>
    <w:tmpl w:val="114856AA"/>
    <w:lvl w:ilvl="0" w:tplc="A9384A80">
      <w:start w:val="1"/>
      <w:numFmt w:val="bullet"/>
      <w:lvlText w:val=""/>
      <w:lvlJc w:val="left"/>
      <w:pPr>
        <w:tabs>
          <w:tab w:val="num" w:pos="454"/>
        </w:tabs>
        <w:ind w:left="454" w:hanging="114"/>
      </w:pPr>
      <w:rPr>
        <w:rFonts w:ascii="Symbol" w:hAnsi="Symbol"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90DE8"/>
    <w:multiLevelType w:val="hybridMultilevel"/>
    <w:tmpl w:val="2A9895F0"/>
    <w:lvl w:ilvl="0" w:tplc="E27AF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41C1C"/>
    <w:multiLevelType w:val="hybridMultilevel"/>
    <w:tmpl w:val="34FAE0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1146" w:hanging="360"/>
      </w:pPr>
      <w:rPr>
        <w:rFonts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57EC9"/>
    <w:multiLevelType w:val="hybridMultilevel"/>
    <w:tmpl w:val="7988B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46" w:hanging="360"/>
      </w:pPr>
      <w:rPr>
        <w:rFonts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875D9"/>
    <w:multiLevelType w:val="hybridMultilevel"/>
    <w:tmpl w:val="4F76D18E"/>
    <w:lvl w:ilvl="0" w:tplc="D820CF2E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94" w:hanging="360"/>
      </w:pPr>
    </w:lvl>
    <w:lvl w:ilvl="2" w:tplc="0C09001B" w:tentative="1">
      <w:start w:val="1"/>
      <w:numFmt w:val="lowerRoman"/>
      <w:lvlText w:val="%3."/>
      <w:lvlJc w:val="right"/>
      <w:pPr>
        <w:ind w:left="2614" w:hanging="180"/>
      </w:pPr>
    </w:lvl>
    <w:lvl w:ilvl="3" w:tplc="0C09000F" w:tentative="1">
      <w:start w:val="1"/>
      <w:numFmt w:val="decimal"/>
      <w:lvlText w:val="%4."/>
      <w:lvlJc w:val="left"/>
      <w:pPr>
        <w:ind w:left="3334" w:hanging="360"/>
      </w:p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52A251AB"/>
    <w:multiLevelType w:val="hybridMultilevel"/>
    <w:tmpl w:val="8D64B64E"/>
    <w:lvl w:ilvl="0" w:tplc="80303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178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08" w:hanging="360"/>
      </w:pPr>
    </w:lvl>
    <w:lvl w:ilvl="2" w:tplc="0C09001B" w:tentative="1">
      <w:start w:val="1"/>
      <w:numFmt w:val="lowerRoman"/>
      <w:lvlText w:val="%3."/>
      <w:lvlJc w:val="right"/>
      <w:pPr>
        <w:ind w:left="3228" w:hanging="180"/>
      </w:pPr>
    </w:lvl>
    <w:lvl w:ilvl="3" w:tplc="0C09000F" w:tentative="1">
      <w:start w:val="1"/>
      <w:numFmt w:val="decimal"/>
      <w:lvlText w:val="%4."/>
      <w:lvlJc w:val="left"/>
      <w:pPr>
        <w:ind w:left="3948" w:hanging="360"/>
      </w:pPr>
    </w:lvl>
    <w:lvl w:ilvl="4" w:tplc="0C090019" w:tentative="1">
      <w:start w:val="1"/>
      <w:numFmt w:val="lowerLetter"/>
      <w:lvlText w:val="%5."/>
      <w:lvlJc w:val="left"/>
      <w:pPr>
        <w:ind w:left="4668" w:hanging="360"/>
      </w:pPr>
    </w:lvl>
    <w:lvl w:ilvl="5" w:tplc="0C09001B" w:tentative="1">
      <w:start w:val="1"/>
      <w:numFmt w:val="lowerRoman"/>
      <w:lvlText w:val="%6."/>
      <w:lvlJc w:val="right"/>
      <w:pPr>
        <w:ind w:left="5388" w:hanging="180"/>
      </w:pPr>
    </w:lvl>
    <w:lvl w:ilvl="6" w:tplc="0C09000F" w:tentative="1">
      <w:start w:val="1"/>
      <w:numFmt w:val="decimal"/>
      <w:lvlText w:val="%7."/>
      <w:lvlJc w:val="left"/>
      <w:pPr>
        <w:ind w:left="6108" w:hanging="360"/>
      </w:pPr>
    </w:lvl>
    <w:lvl w:ilvl="7" w:tplc="0C090019" w:tentative="1">
      <w:start w:val="1"/>
      <w:numFmt w:val="lowerLetter"/>
      <w:lvlText w:val="%8."/>
      <w:lvlJc w:val="left"/>
      <w:pPr>
        <w:ind w:left="6828" w:hanging="360"/>
      </w:pPr>
    </w:lvl>
    <w:lvl w:ilvl="8" w:tplc="0C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8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6D2B"/>
    <w:multiLevelType w:val="hybridMultilevel"/>
    <w:tmpl w:val="B2641E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305541"/>
    <w:multiLevelType w:val="hybridMultilevel"/>
    <w:tmpl w:val="D620102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F73FAF"/>
    <w:multiLevelType w:val="hybridMultilevel"/>
    <w:tmpl w:val="BB0EAB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722220">
    <w:abstractNumId w:val="19"/>
  </w:num>
  <w:num w:numId="2" w16cid:durableId="116030516">
    <w:abstractNumId w:val="9"/>
  </w:num>
  <w:num w:numId="3" w16cid:durableId="1167481542">
    <w:abstractNumId w:val="7"/>
  </w:num>
  <w:num w:numId="4" w16cid:durableId="854271987">
    <w:abstractNumId w:val="6"/>
  </w:num>
  <w:num w:numId="5" w16cid:durableId="1113473055">
    <w:abstractNumId w:val="5"/>
  </w:num>
  <w:num w:numId="6" w16cid:durableId="1569925489">
    <w:abstractNumId w:val="4"/>
  </w:num>
  <w:num w:numId="7" w16cid:durableId="1184634074">
    <w:abstractNumId w:val="8"/>
  </w:num>
  <w:num w:numId="8" w16cid:durableId="385103161">
    <w:abstractNumId w:val="3"/>
  </w:num>
  <w:num w:numId="9" w16cid:durableId="368461164">
    <w:abstractNumId w:val="2"/>
  </w:num>
  <w:num w:numId="10" w16cid:durableId="2040466059">
    <w:abstractNumId w:val="1"/>
  </w:num>
  <w:num w:numId="11" w16cid:durableId="268582837">
    <w:abstractNumId w:val="0"/>
  </w:num>
  <w:num w:numId="12" w16cid:durableId="1247887957">
    <w:abstractNumId w:val="12"/>
  </w:num>
  <w:num w:numId="13" w16cid:durableId="1488009568">
    <w:abstractNumId w:val="16"/>
  </w:num>
  <w:num w:numId="14" w16cid:durableId="556672132">
    <w:abstractNumId w:val="10"/>
  </w:num>
  <w:num w:numId="15" w16cid:durableId="232857463">
    <w:abstractNumId w:val="30"/>
  </w:num>
  <w:num w:numId="16" w16cid:durableId="614824404">
    <w:abstractNumId w:val="21"/>
  </w:num>
  <w:num w:numId="17" w16cid:durableId="2048942046">
    <w:abstractNumId w:val="20"/>
  </w:num>
  <w:num w:numId="18" w16cid:durableId="637344672">
    <w:abstractNumId w:val="28"/>
  </w:num>
  <w:num w:numId="19" w16cid:durableId="1898928963">
    <w:abstractNumId w:val="11"/>
  </w:num>
  <w:num w:numId="20" w16cid:durableId="1334648707">
    <w:abstractNumId w:val="14"/>
  </w:num>
  <w:num w:numId="21" w16cid:durableId="1483545354">
    <w:abstractNumId w:val="26"/>
  </w:num>
  <w:num w:numId="22" w16cid:durableId="1279680329">
    <w:abstractNumId w:val="33"/>
  </w:num>
  <w:num w:numId="23" w16cid:durableId="1835220463">
    <w:abstractNumId w:val="27"/>
  </w:num>
  <w:num w:numId="24" w16cid:durableId="2060938121">
    <w:abstractNumId w:val="31"/>
  </w:num>
  <w:num w:numId="25" w16cid:durableId="291134109">
    <w:abstractNumId w:val="22"/>
  </w:num>
  <w:num w:numId="26" w16cid:durableId="496263594">
    <w:abstractNumId w:val="29"/>
  </w:num>
  <w:num w:numId="27" w16cid:durableId="1568959520">
    <w:abstractNumId w:val="15"/>
  </w:num>
  <w:num w:numId="28" w16cid:durableId="805044384">
    <w:abstractNumId w:val="32"/>
  </w:num>
  <w:num w:numId="29" w16cid:durableId="566650101">
    <w:abstractNumId w:val="23"/>
  </w:num>
  <w:num w:numId="30" w16cid:durableId="1823540422">
    <w:abstractNumId w:val="24"/>
  </w:num>
  <w:num w:numId="31" w16cid:durableId="1268780649">
    <w:abstractNumId w:val="13"/>
  </w:num>
  <w:num w:numId="32" w16cid:durableId="1787506270">
    <w:abstractNumId w:val="19"/>
    <w:lvlOverride w:ilvl="0">
      <w:startOverride w:val="1"/>
    </w:lvlOverride>
  </w:num>
  <w:num w:numId="33" w16cid:durableId="653796273">
    <w:abstractNumId w:val="19"/>
    <w:lvlOverride w:ilvl="0">
      <w:startOverride w:val="1"/>
    </w:lvlOverride>
  </w:num>
  <w:num w:numId="34" w16cid:durableId="1165901920">
    <w:abstractNumId w:val="17"/>
  </w:num>
  <w:num w:numId="35" w16cid:durableId="108934260">
    <w:abstractNumId w:val="17"/>
    <w:lvlOverride w:ilvl="0">
      <w:startOverride w:val="1"/>
    </w:lvlOverride>
  </w:num>
  <w:num w:numId="36" w16cid:durableId="109663002">
    <w:abstractNumId w:val="17"/>
    <w:lvlOverride w:ilvl="0">
      <w:startOverride w:val="1"/>
    </w:lvlOverride>
  </w:num>
  <w:num w:numId="37" w16cid:durableId="2137210005">
    <w:abstractNumId w:val="17"/>
    <w:lvlOverride w:ilvl="0">
      <w:startOverride w:val="1"/>
    </w:lvlOverride>
  </w:num>
  <w:num w:numId="38" w16cid:durableId="763918387">
    <w:abstractNumId w:val="17"/>
    <w:lvlOverride w:ilvl="0">
      <w:startOverride w:val="1"/>
    </w:lvlOverride>
  </w:num>
  <w:num w:numId="39" w16cid:durableId="338704822">
    <w:abstractNumId w:val="17"/>
    <w:lvlOverride w:ilvl="0">
      <w:startOverride w:val="1"/>
    </w:lvlOverride>
  </w:num>
  <w:num w:numId="40" w16cid:durableId="529220253">
    <w:abstractNumId w:val="25"/>
  </w:num>
  <w:num w:numId="41" w16cid:durableId="8527123">
    <w:abstractNumId w:val="18"/>
  </w:num>
  <w:num w:numId="42" w16cid:durableId="1689061399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398"/>
    <w:rsid w:val="00030358"/>
    <w:rsid w:val="00052F35"/>
    <w:rsid w:val="000562FB"/>
    <w:rsid w:val="000839CA"/>
    <w:rsid w:val="000B7816"/>
    <w:rsid w:val="000C22B3"/>
    <w:rsid w:val="000D4DD3"/>
    <w:rsid w:val="00102F1E"/>
    <w:rsid w:val="00127D1B"/>
    <w:rsid w:val="001302C1"/>
    <w:rsid w:val="00143E31"/>
    <w:rsid w:val="00166A37"/>
    <w:rsid w:val="00197ECD"/>
    <w:rsid w:val="001D70FA"/>
    <w:rsid w:val="001E5A7C"/>
    <w:rsid w:val="002122A4"/>
    <w:rsid w:val="00242B49"/>
    <w:rsid w:val="002619AF"/>
    <w:rsid w:val="0029699C"/>
    <w:rsid w:val="00296ADA"/>
    <w:rsid w:val="0029761C"/>
    <w:rsid w:val="002B2BA6"/>
    <w:rsid w:val="002E481D"/>
    <w:rsid w:val="002E71BA"/>
    <w:rsid w:val="00332DCC"/>
    <w:rsid w:val="00346C39"/>
    <w:rsid w:val="003701E1"/>
    <w:rsid w:val="00370C2F"/>
    <w:rsid w:val="003A30D9"/>
    <w:rsid w:val="003C34D8"/>
    <w:rsid w:val="003C7CDD"/>
    <w:rsid w:val="003F797C"/>
    <w:rsid w:val="00411FB8"/>
    <w:rsid w:val="004710C5"/>
    <w:rsid w:val="004806C8"/>
    <w:rsid w:val="00490AE5"/>
    <w:rsid w:val="0049433F"/>
    <w:rsid w:val="004B0CE9"/>
    <w:rsid w:val="004C1CD2"/>
    <w:rsid w:val="004C3BCE"/>
    <w:rsid w:val="004F3EB9"/>
    <w:rsid w:val="0050543F"/>
    <w:rsid w:val="005474C9"/>
    <w:rsid w:val="00553398"/>
    <w:rsid w:val="005B0CBB"/>
    <w:rsid w:val="005C3C54"/>
    <w:rsid w:val="005C4087"/>
    <w:rsid w:val="005C7D0D"/>
    <w:rsid w:val="0065066A"/>
    <w:rsid w:val="006562EE"/>
    <w:rsid w:val="00693D06"/>
    <w:rsid w:val="006959E8"/>
    <w:rsid w:val="006A50CE"/>
    <w:rsid w:val="006C47A7"/>
    <w:rsid w:val="00727598"/>
    <w:rsid w:val="00742797"/>
    <w:rsid w:val="00751454"/>
    <w:rsid w:val="00754080"/>
    <w:rsid w:val="007C0932"/>
    <w:rsid w:val="007E648C"/>
    <w:rsid w:val="00801A71"/>
    <w:rsid w:val="0080443E"/>
    <w:rsid w:val="008056F0"/>
    <w:rsid w:val="008073C3"/>
    <w:rsid w:val="008172E0"/>
    <w:rsid w:val="00833E98"/>
    <w:rsid w:val="00850FF5"/>
    <w:rsid w:val="00862481"/>
    <w:rsid w:val="008808A1"/>
    <w:rsid w:val="008D3281"/>
    <w:rsid w:val="008D58E9"/>
    <w:rsid w:val="008F42E4"/>
    <w:rsid w:val="00906D1B"/>
    <w:rsid w:val="0091660B"/>
    <w:rsid w:val="00925224"/>
    <w:rsid w:val="00937001"/>
    <w:rsid w:val="009503CF"/>
    <w:rsid w:val="009536EC"/>
    <w:rsid w:val="009B2703"/>
    <w:rsid w:val="009F59D2"/>
    <w:rsid w:val="00A10742"/>
    <w:rsid w:val="00A20B4B"/>
    <w:rsid w:val="00A344A1"/>
    <w:rsid w:val="00A4013A"/>
    <w:rsid w:val="00A44ACC"/>
    <w:rsid w:val="00A4547D"/>
    <w:rsid w:val="00A67073"/>
    <w:rsid w:val="00A80E24"/>
    <w:rsid w:val="00AA7528"/>
    <w:rsid w:val="00AB4107"/>
    <w:rsid w:val="00AB64D3"/>
    <w:rsid w:val="00B44862"/>
    <w:rsid w:val="00B80F76"/>
    <w:rsid w:val="00BB07EB"/>
    <w:rsid w:val="00C450BF"/>
    <w:rsid w:val="00C72477"/>
    <w:rsid w:val="00C803F4"/>
    <w:rsid w:val="00C93304"/>
    <w:rsid w:val="00CA2E1F"/>
    <w:rsid w:val="00CB1BF6"/>
    <w:rsid w:val="00CC3E63"/>
    <w:rsid w:val="00CD4A93"/>
    <w:rsid w:val="00CD56A1"/>
    <w:rsid w:val="00CD6D6C"/>
    <w:rsid w:val="00D15F59"/>
    <w:rsid w:val="00D7695F"/>
    <w:rsid w:val="00D87A40"/>
    <w:rsid w:val="00D97DD6"/>
    <w:rsid w:val="00DB640A"/>
    <w:rsid w:val="00DC4A7C"/>
    <w:rsid w:val="00E0415D"/>
    <w:rsid w:val="00E0795A"/>
    <w:rsid w:val="00E133D5"/>
    <w:rsid w:val="00E370EE"/>
    <w:rsid w:val="00E42484"/>
    <w:rsid w:val="00E5420C"/>
    <w:rsid w:val="00E61091"/>
    <w:rsid w:val="00E74FB3"/>
    <w:rsid w:val="00E77562"/>
    <w:rsid w:val="00E86008"/>
    <w:rsid w:val="00EB0CAF"/>
    <w:rsid w:val="00EE1C00"/>
    <w:rsid w:val="00EF4EE0"/>
    <w:rsid w:val="00F274FD"/>
    <w:rsid w:val="00F53F11"/>
    <w:rsid w:val="00F54291"/>
    <w:rsid w:val="00F77958"/>
    <w:rsid w:val="00F971FD"/>
    <w:rsid w:val="00FE1477"/>
    <w:rsid w:val="00FE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2834F9E"/>
  <w14:defaultImageDpi w14:val="330"/>
  <w15:chartTrackingRefBased/>
  <w15:docId w15:val="{D05CF7FC-3528-4FFC-921E-72A15155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8A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224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224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65066A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Verdana" w:hAnsi="Verdana" w:cs="Verdana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066A"/>
    <w:rPr>
      <w:rFonts w:ascii="Verdana" w:hAnsi="Verdana" w:cs="Verdana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5224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25224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553398"/>
    <w:pPr>
      <w:numPr>
        <w:numId w:val="34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semiHidden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semiHidden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25224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semiHidden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semiHidden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925224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4"/>
    <w:unhideWhenUsed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25224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uiPriority w:val="12"/>
    <w:rsid w:val="000B7816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4"/>
    <w:qFormat/>
    <w:rsid w:val="005C3C54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4"/>
    <w:rsid w:val="00553398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5"/>
    <w:rsid w:val="005C3C54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uiPriority w:val="1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uiPriority w:val="1"/>
    <w:rsid w:val="00553398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13A"/>
    <w:pPr>
      <w:spacing w:after="100"/>
    </w:pPr>
  </w:style>
  <w:style w:type="paragraph" w:customStyle="1" w:styleId="NumParagraph">
    <w:name w:val="Num Paragraph"/>
    <w:basedOn w:val="ListParagraph"/>
    <w:uiPriority w:val="3"/>
    <w:qFormat/>
    <w:rsid w:val="004806C8"/>
    <w:pPr>
      <w:numPr>
        <w:numId w:val="41"/>
      </w:numPr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B0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3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dv.org.au/privacy-policy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dv.org.au/contact-u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b4db28-1a77-4dbd-b07e-e8160fa7847e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323811C99A540B36BE37FD84F0D9B" ma:contentTypeVersion="14" ma:contentTypeDescription="Create a new document." ma:contentTypeScope="" ma:versionID="ef8829d87f1b92feb8a2edc8a7693d64">
  <xsd:schema xmlns:xsd="http://www.w3.org/2001/XMLSchema" xmlns:xs="http://www.w3.org/2001/XMLSchema" xmlns:p="http://schemas.microsoft.com/office/2006/metadata/properties" xmlns:ns2="94b4db28-1a77-4dbd-b07e-e8160fa7847e" xmlns:ns3="9a6a6afb-215b-42ec-9f8f-afb7b7687480" targetNamespace="http://schemas.microsoft.com/office/2006/metadata/properties" ma:root="true" ma:fieldsID="636ef042085aea17120ccc479c02ed61" ns2:_="" ns3:_="">
    <xsd:import namespace="94b4db28-1a77-4dbd-b07e-e8160fa7847e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4db28-1a77-4dbd-b07e-e8160fa7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6e0708a-a3ac-4c75-9bb4-06249a41fa09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4A769-D9C0-4799-A1B8-EA0F2242C369}">
  <ds:schemaRefs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9a6a6afb-215b-42ec-9f8f-afb7b7687480"/>
    <ds:schemaRef ds:uri="http://www.w3.org/XML/1998/namespace"/>
    <ds:schemaRef ds:uri="http://schemas.openxmlformats.org/package/2006/metadata/core-properties"/>
    <ds:schemaRef ds:uri="94b4db28-1a77-4dbd-b07e-e8160fa7847e"/>
  </ds:schemaRefs>
</ds:datastoreItem>
</file>

<file path=customXml/itemProps2.xml><?xml version="1.0" encoding="utf-8"?>
<ds:datastoreItem xmlns:ds="http://schemas.openxmlformats.org/officeDocument/2006/customXml" ds:itemID="{9C3750D0-1DFC-43DB-A02C-E24588ACF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4db28-1a77-4dbd-b07e-e8160fa7847e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94FE-901B-4E1E-A59E-2B5211DF48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8C55C-2A27-4CEE-9F27-05CCBA7B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Privacy%20Collection%20Statement%20G&amp;D%20Evaluation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Maria Burchell</dc:creator>
  <cp:keywords/>
  <dc:description/>
  <cp:lastModifiedBy>Lisa Hawkins</cp:lastModifiedBy>
  <cp:revision>2</cp:revision>
  <dcterms:created xsi:type="dcterms:W3CDTF">2024-10-20T21:28:00Z</dcterms:created>
  <dcterms:modified xsi:type="dcterms:W3CDTF">2024-10-20T21:28:00Z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0x010100AD2323811C99A540B36BE37FD84F0D9B</vt:lpwstr>
  </property>
  <property fmtid="{D5CDD505-2E9C-101B-9397-08002B2CF9AE}" pid="3" name="Order">
    <vt:r8>9000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