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862335" w:rsidR="00CB67E7" w:rsidP="0C0F6151" w:rsidRDefault="00CB67E7" w14:paraId="3309E4A4" w14:textId="77777777">
      <w:pPr>
        <w:pStyle w:val="BodyText"/>
        <w:spacing w:before="2"/>
        <w:ind w:left="0"/>
        <w:jc w:val="center"/>
        <w:rPr>
          <w:rFonts w:ascii="DM Sans" w:hAnsi="DM Sans" w:eastAsia="DM Sans" w:cs="DM Sans"/>
          <w:b/>
          <w:bCs/>
          <w:color w:val="6C2E94"/>
          <w:sz w:val="40"/>
          <w:szCs w:val="40"/>
        </w:rPr>
      </w:pPr>
      <w:r w:rsidRPr="0C0F6151">
        <w:rPr>
          <w:rFonts w:ascii="DM Sans" w:hAnsi="DM Sans" w:eastAsia="DM Sans" w:cs="DM Sans"/>
          <w:b/>
          <w:bCs/>
          <w:color w:val="6C2E94"/>
          <w:sz w:val="40"/>
          <w:szCs w:val="40"/>
        </w:rPr>
        <w:t>POSITION DESCRIPTION</w:t>
      </w:r>
    </w:p>
    <w:p w:rsidRPr="00862335" w:rsidR="00CB67E7" w:rsidP="0C0F6151" w:rsidRDefault="22EAC736" w14:paraId="1D954398" w14:textId="04CC0AF5">
      <w:pPr>
        <w:spacing w:before="0" w:after="0"/>
        <w:ind w:left="1823" w:right="1961"/>
        <w:jc w:val="center"/>
        <w:rPr>
          <w:rFonts w:ascii="DM Sans" w:hAnsi="DM Sans" w:eastAsia="DM Sans" w:cs="DM Sans"/>
          <w:b/>
          <w:bCs/>
          <w:color w:val="6C2E94"/>
          <w:sz w:val="40"/>
          <w:szCs w:val="40"/>
          <w:lang w:eastAsia="en-AU" w:bidi="en-AU"/>
        </w:rPr>
      </w:pPr>
      <w:r w:rsidRPr="0C0F6151">
        <w:rPr>
          <w:rFonts w:ascii="DM Sans" w:hAnsi="DM Sans" w:eastAsia="DM Sans" w:cs="DM Sans"/>
        </w:rPr>
        <w:t xml:space="preserve"> </w:t>
      </w:r>
      <w:r w:rsidRPr="0C0F6151">
        <w:rPr>
          <w:rFonts w:ascii="DM Sans" w:hAnsi="DM Sans" w:eastAsia="DM Sans" w:cs="DM Sans"/>
          <w:b/>
          <w:bCs/>
          <w:color w:val="6C2E94"/>
          <w:sz w:val="40"/>
          <w:szCs w:val="40"/>
          <w:lang w:eastAsia="en-AU" w:bidi="en-AU"/>
        </w:rPr>
        <w:t xml:space="preserve">Policy Research </w:t>
      </w:r>
      <w:r w:rsidRPr="0C0F6151" w:rsidR="360F4318">
        <w:rPr>
          <w:rFonts w:ascii="DM Sans" w:hAnsi="DM Sans" w:eastAsia="DM Sans" w:cs="DM Sans"/>
          <w:b/>
          <w:bCs/>
          <w:color w:val="6C2E94"/>
          <w:sz w:val="40"/>
          <w:szCs w:val="40"/>
          <w:lang w:eastAsia="en-AU" w:bidi="en-AU"/>
        </w:rPr>
        <w:t>Lead</w:t>
      </w:r>
      <w:r w:rsidRPr="0C0F6151">
        <w:rPr>
          <w:rFonts w:ascii="DM Sans" w:hAnsi="DM Sans" w:eastAsia="DM Sans" w:cs="DM Sans"/>
          <w:b/>
          <w:bCs/>
          <w:color w:val="6C2E94"/>
          <w:sz w:val="40"/>
          <w:szCs w:val="40"/>
          <w:lang w:eastAsia="en-AU" w:bidi="en-AU"/>
        </w:rPr>
        <w:t xml:space="preserve"> </w:t>
      </w:r>
    </w:p>
    <w:p w:rsidRPr="00862335" w:rsidR="00CB67E7" w:rsidP="0C0F6151" w:rsidRDefault="00CB67E7" w14:paraId="024ED3CC" w14:textId="77777777">
      <w:pPr>
        <w:spacing w:before="0" w:after="0"/>
        <w:ind w:left="1823" w:right="1961"/>
        <w:jc w:val="center"/>
        <w:rPr>
          <w:rFonts w:ascii="DM Sans" w:hAnsi="DM Sans" w:eastAsia="DM Sans" w:cs="DM Sans"/>
          <w:b/>
          <w:bCs/>
          <w:color w:val="6C2E94"/>
          <w:sz w:val="40"/>
          <w:szCs w:val="40"/>
          <w:lang w:eastAsia="en-AU" w:bidi="en-AU"/>
        </w:rPr>
      </w:pPr>
      <w:r w:rsidRPr="0C0F6151">
        <w:rPr>
          <w:rFonts w:ascii="DM Sans" w:hAnsi="DM Sans" w:eastAsia="DM Sans" w:cs="DM Sans"/>
          <w:b/>
          <w:bCs/>
          <w:color w:val="6C2E94"/>
          <w:sz w:val="40"/>
          <w:szCs w:val="40"/>
          <w:lang w:eastAsia="en-AU" w:bidi="en-AU"/>
        </w:rPr>
        <w:t>Part-time (0.8 FTE)</w:t>
      </w:r>
    </w:p>
    <w:p w:rsidRPr="00862335" w:rsidR="22EAC736" w:rsidP="7E2E0A8C" w:rsidRDefault="22EAC736" w14:paraId="6EA586DC" w14:textId="6ACB4A1B">
      <w:pPr>
        <w:pStyle w:val="Heading2"/>
        <w:jc w:val="center"/>
        <w:rPr>
          <w:rFonts w:ascii="DM Sans" w:hAnsi="DM Sans" w:eastAsia="DM Sans" w:cs="DM Sans"/>
          <w:color w:val="6C2E94"/>
          <w:sz w:val="40"/>
          <w:szCs w:val="40"/>
          <w:lang w:val="en-AU" w:eastAsia="en-AU" w:bidi="en-AU"/>
        </w:rPr>
      </w:pPr>
      <w:r w:rsidRPr="0C0F6151">
        <w:rPr>
          <w:rFonts w:ascii="DM Sans" w:hAnsi="DM Sans" w:eastAsia="DM Sans" w:cs="DM Sans"/>
          <w:color w:val="6C2E94"/>
          <w:sz w:val="40"/>
          <w:szCs w:val="40"/>
          <w:lang w:val="en-AU" w:eastAsia="en-AU" w:bidi="en-AU"/>
        </w:rPr>
        <w:t>Parental Leave</w:t>
      </w:r>
      <w:r w:rsidRPr="0C0F6151" w:rsidR="29D5CB67">
        <w:rPr>
          <w:rFonts w:ascii="DM Sans" w:hAnsi="DM Sans" w:eastAsia="DM Sans" w:cs="DM Sans"/>
          <w:color w:val="6C2E94"/>
          <w:sz w:val="40"/>
          <w:szCs w:val="40"/>
          <w:lang w:val="en-AU" w:eastAsia="en-AU" w:bidi="en-AU"/>
        </w:rPr>
        <w:t xml:space="preserve"> replacement role </w:t>
      </w:r>
    </w:p>
    <w:p w:rsidRPr="00CB67E7" w:rsidR="00CB67E7" w:rsidP="00CB67E7" w:rsidRDefault="00CB67E7" w14:paraId="4A2DEC36" w14:textId="77777777">
      <w:pPr>
        <w:rPr>
          <w:rFonts w:ascii="DM Sans" w:hAnsi="DM Sans" w:eastAsia="DM Sans" w:cs="DM Sans"/>
          <w:lang w:val="en-GB"/>
        </w:rPr>
      </w:pPr>
    </w:p>
    <w:p w:rsidRPr="00EB2AD9" w:rsidR="00ED1007" w:rsidP="1ACDCEB4" w:rsidRDefault="001C1C34" w14:paraId="49A05E53" w14:textId="4E746D08">
      <w:pPr>
        <w:pStyle w:val="Heading2"/>
        <w:keepNext/>
        <w:pBdr>
          <w:bottom w:val="single" w:color="000000" w:sz="4" w:space="1"/>
        </w:pBdr>
        <w:autoSpaceDE/>
        <w:autoSpaceDN/>
        <w:adjustRightInd/>
        <w:spacing w:before="120" w:after="120" w:line="240" w:lineRule="auto"/>
        <w:ind w:left="357" w:hanging="357"/>
        <w:jc w:val="both"/>
        <w:textAlignment w:val="auto"/>
        <w:rPr>
          <w:rFonts w:ascii="DM Sans" w:hAnsi="DM Sans" w:eastAsia="DM Sans" w:cs="DM Sans"/>
          <w:color w:val="6C2E94"/>
          <w:sz w:val="32"/>
          <w:szCs w:val="32"/>
        </w:rPr>
      </w:pPr>
      <w:r>
        <w:rPr>
          <w:rFonts w:ascii="DM Sans" w:hAnsi="DM Sans" w:eastAsia="DM Sans" w:cs="DM Sans"/>
          <w:color w:val="6C2E94"/>
          <w:sz w:val="32"/>
          <w:szCs w:val="32"/>
        </w:rPr>
        <w:t>POSITION CONTEXT</w:t>
      </w:r>
    </w:p>
    <w:p w:rsidRPr="0077353F" w:rsidR="0077353F" w:rsidP="0077353F" w:rsidRDefault="0077353F" w14:paraId="5D1CE3FD" w14:textId="3829E903">
      <w:pPr>
        <w:pStyle w:val="BodyText"/>
        <w:spacing w:before="240" w:line="276" w:lineRule="auto"/>
        <w:ind w:left="0" w:right="307"/>
        <w:rPr>
          <w:rFonts w:ascii="DM Sans" w:hAnsi="DM Sans" w:eastAsia="DM Sans" w:cs="DM Sans"/>
          <w:kern w:val="16"/>
          <w:lang w:val="en-GB" w:eastAsia="en-US" w:bidi="ar-SA"/>
        </w:rPr>
      </w:pPr>
      <w:r w:rsidRPr="4F6864B5">
        <w:rPr>
          <w:rFonts w:ascii="DM Sans" w:hAnsi="DM Sans" w:eastAsia="DM Sans" w:cs="DM Sans"/>
          <w:kern w:val="16"/>
          <w:lang w:val="en-GB" w:eastAsia="en-US" w:bidi="ar-SA"/>
        </w:rPr>
        <w:t>Women with Disabilities Victoria (WDV) is the peak organisation for women with disabilities in Victoria</w:t>
      </w:r>
      <w:r w:rsidRPr="0077353F">
        <w:rPr>
          <w:rFonts w:ascii="DM Sans" w:hAnsi="DM Sans" w:eastAsia="DM Sans" w:cs="DM Sans"/>
          <w:kern w:val="16"/>
          <w:lang w:val="en-GB" w:eastAsia="en-US" w:bidi="ar-SA"/>
        </w:rPr>
        <w:t xml:space="preserve">. </w:t>
      </w:r>
      <w:r w:rsidRPr="4F6864B5">
        <w:rPr>
          <w:rFonts w:ascii="DM Sans" w:hAnsi="DM Sans" w:eastAsia="DM Sans" w:cs="DM Sans"/>
          <w:kern w:val="16"/>
          <w:lang w:val="en-GB" w:eastAsia="en-US" w:bidi="ar-SA"/>
        </w:rPr>
        <w:t>WDV’s 2025–2029 Strategic Plan envisions a safe and fulfilling life for all women and gender diverse people with disabilities in Victoria.</w:t>
      </w:r>
    </w:p>
    <w:p w:rsidRPr="0077353F" w:rsidR="0077353F" w:rsidP="0077353F" w:rsidRDefault="0077353F" w14:paraId="38633F05" w14:textId="77777777">
      <w:pPr>
        <w:pStyle w:val="BodyText"/>
        <w:spacing w:before="240" w:line="276" w:lineRule="auto"/>
        <w:ind w:left="0" w:right="307"/>
        <w:rPr>
          <w:rFonts w:ascii="DM Sans" w:hAnsi="DM Sans" w:eastAsia="DM Sans" w:cs="DM Sans"/>
          <w:kern w:val="16"/>
          <w:lang w:val="en-GB" w:eastAsia="en-US" w:bidi="ar-SA"/>
        </w:rPr>
      </w:pPr>
      <w:r w:rsidRPr="4F6864B5">
        <w:rPr>
          <w:rFonts w:ascii="DM Sans" w:hAnsi="DM Sans" w:eastAsia="DM Sans" w:cs="DM Sans"/>
          <w:kern w:val="16"/>
          <w:lang w:val="en-GB" w:eastAsia="en-US" w:bidi="ar-SA"/>
        </w:rPr>
        <w:t>Our strategic priorities are to:</w:t>
      </w:r>
    </w:p>
    <w:p w:rsidRPr="0077353F" w:rsidR="0077353F" w:rsidP="4F6864B5" w:rsidRDefault="0077353F" w14:paraId="5275820D" w14:textId="77777777">
      <w:pPr>
        <w:pStyle w:val="ListParagraph"/>
        <w:spacing w:before="0" w:after="160" w:line="259" w:lineRule="auto"/>
        <w:contextualSpacing/>
        <w:rPr>
          <w:rFonts w:ascii="DM Sans" w:hAnsi="DM Sans" w:eastAsia="DM Sans" w:cs="DM Sans"/>
          <w:kern w:val="16"/>
          <w:lang w:val="en-GB"/>
        </w:rPr>
      </w:pPr>
      <w:r w:rsidRPr="0077353F">
        <w:rPr>
          <w:rFonts w:ascii="DM Sans" w:hAnsi="DM Sans" w:eastAsia="DM Sans" w:cs="DM Sans"/>
          <w:kern w:val="16"/>
          <w:lang w:val="en-GB"/>
        </w:rPr>
        <w:t>Enhance WDV’s operational efficiency and funding resilience.</w:t>
      </w:r>
    </w:p>
    <w:p w:rsidRPr="0077353F" w:rsidR="0077353F" w:rsidP="4F6864B5" w:rsidRDefault="0077353F" w14:paraId="010B0165" w14:textId="77777777">
      <w:pPr>
        <w:pStyle w:val="ListParagraph"/>
        <w:spacing w:before="0" w:after="160" w:line="259" w:lineRule="auto"/>
        <w:contextualSpacing/>
        <w:rPr>
          <w:rFonts w:ascii="DM Sans" w:hAnsi="DM Sans" w:eastAsia="DM Sans" w:cs="DM Sans"/>
          <w:kern w:val="16"/>
          <w:lang w:val="en-GB"/>
        </w:rPr>
      </w:pPr>
      <w:r w:rsidRPr="0077353F">
        <w:rPr>
          <w:rFonts w:ascii="DM Sans" w:hAnsi="DM Sans" w:eastAsia="DM Sans" w:cs="DM Sans"/>
          <w:kern w:val="16"/>
          <w:lang w:val="en-GB"/>
        </w:rPr>
        <w:t>Establish research partnerships with a focus on inclusion, health, gendered violence, sexual autonomy and economic justice.</w:t>
      </w:r>
    </w:p>
    <w:p w:rsidRPr="0077353F" w:rsidR="0077353F" w:rsidP="4F6864B5" w:rsidRDefault="0077353F" w14:paraId="1E413CE9" w14:textId="77777777">
      <w:pPr>
        <w:pStyle w:val="ListParagraph"/>
        <w:spacing w:before="0" w:after="160" w:line="254" w:lineRule="auto"/>
        <w:ind w:right="15"/>
        <w:contextualSpacing/>
        <w:rPr>
          <w:rFonts w:ascii="DM Sans" w:hAnsi="DM Sans" w:eastAsia="DM Sans" w:cs="DM Sans"/>
          <w:kern w:val="16"/>
          <w:lang w:val="en-GB"/>
        </w:rPr>
      </w:pPr>
      <w:r w:rsidRPr="0077353F">
        <w:rPr>
          <w:rFonts w:ascii="DM Sans" w:hAnsi="DM Sans" w:eastAsia="DM Sans" w:cs="DM Sans"/>
          <w:kern w:val="16"/>
          <w:lang w:val="en-GB"/>
        </w:rPr>
        <w:t>Build gender-based accessibility and inclusion expertise across Victoria.</w:t>
      </w:r>
    </w:p>
    <w:p w:rsidRPr="0077353F" w:rsidR="0077353F" w:rsidP="4F6864B5" w:rsidRDefault="0077353F" w14:paraId="47CA797B" w14:textId="77777777">
      <w:pPr>
        <w:pStyle w:val="ListParagraph"/>
        <w:spacing w:before="0" w:after="160" w:line="254" w:lineRule="auto"/>
        <w:ind w:right="12"/>
        <w:contextualSpacing/>
        <w:rPr>
          <w:rFonts w:ascii="DM Sans" w:hAnsi="DM Sans" w:eastAsia="DM Sans" w:cs="DM Sans"/>
          <w:kern w:val="16"/>
          <w:lang w:val="en-GB"/>
        </w:rPr>
      </w:pPr>
      <w:r w:rsidRPr="0077353F">
        <w:rPr>
          <w:rFonts w:ascii="DM Sans" w:hAnsi="DM Sans" w:eastAsia="DM Sans" w:cs="DM Sans"/>
          <w:kern w:val="16"/>
          <w:lang w:val="en-GB"/>
        </w:rPr>
        <w:t>Work to dismantle ableist and sexist attitudes and systems, develop community understanding of rights and educate and empower members to live safe and fulfilling lives.</w:t>
      </w:r>
    </w:p>
    <w:p w:rsidRPr="0077353F" w:rsidR="0077353F" w:rsidP="4F6864B5" w:rsidRDefault="0077353F" w14:paraId="3DA349EC" w14:textId="77777777">
      <w:pPr>
        <w:pStyle w:val="ListParagraph"/>
        <w:spacing w:before="0" w:after="160" w:line="254" w:lineRule="auto"/>
        <w:ind w:right="16"/>
        <w:contextualSpacing/>
        <w:rPr>
          <w:rFonts w:ascii="DM Sans" w:hAnsi="DM Sans" w:eastAsia="DM Sans" w:cs="DM Sans"/>
          <w:kern w:val="16"/>
          <w:lang w:val="en-GB"/>
        </w:rPr>
      </w:pPr>
      <w:r w:rsidRPr="0077353F">
        <w:rPr>
          <w:rFonts w:ascii="DM Sans" w:hAnsi="DM Sans" w:eastAsia="DM Sans" w:cs="DM Sans"/>
          <w:kern w:val="16"/>
          <w:lang w:val="en-GB"/>
        </w:rPr>
        <w:t>Embed a member and community led approach to advocacy and system change.</w:t>
      </w:r>
    </w:p>
    <w:p w:rsidRPr="00972C9C" w:rsidR="00972C9C" w:rsidP="00972C9C" w:rsidRDefault="0077353F" w14:paraId="4DB65751" w14:textId="45BEDC3C">
      <w:pPr>
        <w:pStyle w:val="BodyText"/>
        <w:spacing w:before="240" w:line="276" w:lineRule="auto"/>
        <w:ind w:left="0" w:right="307"/>
        <w:rPr>
          <w:rFonts w:ascii="DM Sans" w:hAnsi="DM Sans" w:eastAsia="DM Sans" w:cs="DM Sans"/>
          <w:kern w:val="16"/>
          <w:lang w:val="en-GB" w:eastAsia="en-US" w:bidi="ar-SA"/>
        </w:rPr>
      </w:pPr>
      <w:r w:rsidRPr="4F6864B5">
        <w:rPr>
          <w:rFonts w:ascii="DM Sans" w:hAnsi="DM Sans" w:eastAsia="DM Sans" w:cs="DM Sans"/>
          <w:kern w:val="16"/>
          <w:lang w:val="en-GB" w:eastAsia="en-US" w:bidi="ar-SA"/>
        </w:rPr>
        <w:t>WDV values are accountability, diversity, inclusion, impact, equity, respect, accessibility, creativity, collaboration and empowerment.</w:t>
      </w:r>
    </w:p>
    <w:p w:rsidRPr="00EB2AD9" w:rsidR="00ED1007" w:rsidP="1ACDCEB4" w:rsidRDefault="007538E5" w14:paraId="0954A2C9" w14:textId="4613B147">
      <w:pPr>
        <w:pStyle w:val="Heading2"/>
        <w:keepNext/>
        <w:pBdr>
          <w:bottom w:val="single" w:color="000000" w:sz="4" w:space="1"/>
        </w:pBdr>
        <w:autoSpaceDE/>
        <w:autoSpaceDN/>
        <w:adjustRightInd/>
        <w:spacing w:before="240" w:after="120" w:line="240" w:lineRule="auto"/>
        <w:ind w:left="360" w:hanging="360"/>
        <w:jc w:val="both"/>
        <w:textAlignment w:val="auto"/>
        <w:rPr>
          <w:rFonts w:ascii="DM Sans" w:hAnsi="DM Sans" w:eastAsia="DM Sans" w:cs="DM Sans"/>
          <w:color w:val="6C2E94"/>
          <w:sz w:val="32"/>
          <w:szCs w:val="32"/>
        </w:rPr>
      </w:pPr>
      <w:r>
        <w:rPr>
          <w:rFonts w:ascii="DM Sans" w:hAnsi="DM Sans" w:eastAsia="DM Sans" w:cs="DM Sans"/>
          <w:color w:val="6C2E94"/>
          <w:sz w:val="32"/>
          <w:szCs w:val="32"/>
        </w:rPr>
        <w:t>EMPLOYMENT CONDITIONS</w:t>
      </w:r>
    </w:p>
    <w:p w:rsidRPr="009C5D02" w:rsidR="009C5D02" w:rsidP="009C5D02" w:rsidRDefault="009C5D02" w14:paraId="6E7D66B2" w14:textId="77777777">
      <w:pPr>
        <w:pStyle w:val="Heading3"/>
        <w:tabs>
          <w:tab w:val="left" w:pos="2993"/>
        </w:tabs>
        <w:rPr>
          <w:rFonts w:ascii="DM Sans" w:hAnsi="DM Sans" w:eastAsia="DM Sans" w:cs="DM Sans"/>
          <w:b w:val="0"/>
          <w:color w:val="auto"/>
          <w:kern w:val="16"/>
          <w:sz w:val="24"/>
          <w:szCs w:val="24"/>
        </w:rPr>
      </w:pPr>
      <w:r w:rsidRPr="009C5D02">
        <w:rPr>
          <w:rFonts w:ascii="DM Sans" w:hAnsi="DM Sans" w:eastAsia="DM Sans" w:cs="DM Sans"/>
          <w:color w:val="auto"/>
          <w:kern w:val="16"/>
          <w:sz w:val="24"/>
          <w:szCs w:val="24"/>
        </w:rPr>
        <w:t>Classification:</w:t>
      </w:r>
      <w:r w:rsidRPr="009C5D02">
        <w:rPr>
          <w:rFonts w:ascii="DM Sans" w:hAnsi="DM Sans" w:eastAsia="DM Sans" w:cs="DM Sans"/>
          <w:b w:val="0"/>
          <w:bCs w:val="0"/>
          <w:color w:val="auto"/>
          <w:kern w:val="16"/>
          <w:sz w:val="24"/>
          <w:szCs w:val="22"/>
        </w:rPr>
        <w:tab/>
      </w:r>
      <w:r w:rsidRPr="00A50EDB">
        <w:rPr>
          <w:rFonts w:ascii="DM Sans" w:hAnsi="DM Sans" w:eastAsia="DM Sans" w:cs="DM Sans"/>
          <w:color w:val="auto"/>
          <w:kern w:val="16"/>
          <w:sz w:val="24"/>
          <w:szCs w:val="24"/>
        </w:rPr>
        <w:t>WDV Enterprise Agreement 2022</w:t>
      </w:r>
    </w:p>
    <w:p w:rsidRPr="009C5D02" w:rsidR="009C5D02" w:rsidP="009C5D02" w:rsidRDefault="009C5D02" w14:paraId="5BD9B3BF" w14:textId="34B1EA39">
      <w:pPr>
        <w:pStyle w:val="BodyText"/>
        <w:spacing w:before="176" w:line="276" w:lineRule="auto"/>
        <w:ind w:left="2993" w:right="614"/>
        <w:rPr>
          <w:rFonts w:ascii="DM Sans" w:hAnsi="DM Sans" w:eastAsia="DM Sans" w:cs="DM Sans"/>
          <w:kern w:val="16"/>
          <w:lang w:val="en-GB" w:eastAsia="en-US" w:bidi="ar-SA"/>
        </w:rPr>
      </w:pPr>
      <w:r w:rsidRPr="4F6864B5">
        <w:rPr>
          <w:rFonts w:ascii="DM Sans" w:hAnsi="DM Sans" w:eastAsia="DM Sans" w:cs="DM Sans"/>
          <w:kern w:val="16"/>
          <w:lang w:val="en-GB" w:eastAsia="en-US" w:bidi="ar-SA"/>
        </w:rPr>
        <w:t>Based on the Social, Community, Home Care and Disability Services Industry Award 2010, as of 1 July 202</w:t>
      </w:r>
      <w:r w:rsidRPr="4F6864B5" w:rsidR="6C87F313">
        <w:rPr>
          <w:rFonts w:ascii="DM Sans" w:hAnsi="DM Sans" w:eastAsia="DM Sans" w:cs="DM Sans"/>
          <w:kern w:val="16"/>
          <w:lang w:val="en-GB" w:eastAsia="en-US" w:bidi="ar-SA"/>
        </w:rPr>
        <w:t>5</w:t>
      </w:r>
      <w:r w:rsidRPr="4F6864B5">
        <w:rPr>
          <w:rFonts w:ascii="DM Sans" w:hAnsi="DM Sans" w:eastAsia="DM Sans" w:cs="DM Sans"/>
          <w:kern w:val="16"/>
          <w:lang w:val="en-GB" w:eastAsia="en-US" w:bidi="ar-SA"/>
        </w:rPr>
        <w:t>.</w:t>
      </w:r>
    </w:p>
    <w:p w:rsidRPr="009C5D02" w:rsidR="00E50EAB" w:rsidP="00E50EAB" w:rsidRDefault="7562C777" w14:paraId="3C50B1A9" w14:textId="063082CD">
      <w:pPr>
        <w:pStyle w:val="BodyText"/>
        <w:spacing w:before="122"/>
        <w:ind w:left="2993"/>
        <w:rPr>
          <w:rFonts w:ascii="DM Sans" w:hAnsi="DM Sans" w:eastAsia="DM Sans" w:cs="DM Sans"/>
          <w:kern w:val="16"/>
          <w:lang w:val="en-GB" w:eastAsia="en-US" w:bidi="ar-SA"/>
        </w:rPr>
      </w:pPr>
      <w:r w:rsidRPr="4F6864B5">
        <w:rPr>
          <w:rFonts w:ascii="DM Sans" w:hAnsi="DM Sans" w:eastAsia="DM Sans" w:cs="DM Sans"/>
          <w:kern w:val="16"/>
          <w:lang w:val="en-GB" w:eastAsia="en-US" w:bidi="ar-SA"/>
        </w:rPr>
        <w:t>Salary Ran</w:t>
      </w:r>
      <w:r w:rsidRPr="4F6864B5" w:rsidDel="7562C777" w:rsidR="74E64CA8">
        <w:rPr>
          <w:rFonts w:ascii="DM Sans" w:hAnsi="DM Sans" w:eastAsia="DM Sans" w:cs="DM Sans"/>
          <w:kern w:val="16"/>
          <w:lang w:val="en-GB" w:eastAsia="en-US" w:bidi="ar-SA"/>
        </w:rPr>
        <w:t xml:space="preserve">ge </w:t>
      </w:r>
      <w:r w:rsidRPr="4F6864B5">
        <w:rPr>
          <w:rFonts w:ascii="DM Sans" w:hAnsi="DM Sans" w:eastAsia="DM Sans" w:cs="DM Sans"/>
          <w:kern w:val="16"/>
          <w:lang w:val="en-GB" w:eastAsia="en-US" w:bidi="ar-SA"/>
        </w:rPr>
        <w:t xml:space="preserve">Level </w:t>
      </w:r>
      <w:r w:rsidRPr="4F6864B5" w:rsidR="250D3794">
        <w:rPr>
          <w:rFonts w:ascii="DM Sans" w:hAnsi="DM Sans" w:eastAsia="DM Sans" w:cs="DM Sans"/>
          <w:kern w:val="16"/>
          <w:lang w:val="en-GB" w:eastAsia="en-US" w:bidi="ar-SA"/>
        </w:rPr>
        <w:t>5</w:t>
      </w:r>
      <w:r w:rsidRPr="4F6864B5" w:rsidR="1378C10C">
        <w:rPr>
          <w:rFonts w:ascii="DM Sans" w:hAnsi="DM Sans" w:eastAsia="DM Sans" w:cs="DM Sans"/>
          <w:kern w:val="16"/>
          <w:lang w:val="en-GB" w:eastAsia="en-US" w:bidi="ar-SA"/>
        </w:rPr>
        <w:t xml:space="preserve"> or </w:t>
      </w:r>
      <w:r w:rsidRPr="4F6864B5" w:rsidR="250D3794">
        <w:rPr>
          <w:rFonts w:ascii="DM Sans" w:hAnsi="DM Sans" w:eastAsia="DM Sans" w:cs="DM Sans"/>
          <w:kern w:val="16"/>
          <w:lang w:val="en-GB" w:eastAsia="en-US" w:bidi="ar-SA"/>
        </w:rPr>
        <w:t xml:space="preserve">6 </w:t>
      </w:r>
      <w:r w:rsidRPr="4F6864B5">
        <w:rPr>
          <w:rFonts w:ascii="DM Sans" w:hAnsi="DM Sans" w:eastAsia="DM Sans" w:cs="DM Sans"/>
          <w:kern w:val="16"/>
          <w:lang w:val="en-GB" w:eastAsia="en-US" w:bidi="ar-SA"/>
        </w:rPr>
        <w:t>Pay Point 1-</w:t>
      </w:r>
      <w:r w:rsidRPr="7E2E0A8C" w:rsidR="2FB72BC7">
        <w:rPr>
          <w:rFonts w:ascii="DM Sans" w:hAnsi="DM Sans" w:eastAsia="DM Sans" w:cs="DM Sans"/>
          <w:lang w:val="en-GB" w:eastAsia="en-US" w:bidi="ar-SA"/>
        </w:rPr>
        <w:t>3</w:t>
      </w:r>
      <w:r w:rsidRPr="7E2E0A8C">
        <w:rPr>
          <w:rFonts w:ascii="DM Sans" w:hAnsi="DM Sans" w:eastAsia="DM Sans" w:cs="DM Sans"/>
          <w:lang w:val="en-GB" w:eastAsia="en-US" w:bidi="ar-SA"/>
        </w:rPr>
        <w:t xml:space="preserve"> plus Superannuation and Salary Packaging available.</w:t>
      </w:r>
      <w:r w:rsidRPr="7E2E0A8C" w:rsidR="6B0AC4A3">
        <w:rPr>
          <w:rFonts w:ascii="DM Sans" w:hAnsi="DM Sans" w:eastAsia="DM Sans" w:cs="DM Sans"/>
          <w:lang w:val="en-GB" w:eastAsia="en-US" w:bidi="ar-SA"/>
        </w:rPr>
        <w:t xml:space="preserve"> Salary level will be dependent on experience. </w:t>
      </w:r>
    </w:p>
    <w:p w:rsidRPr="009C5D02" w:rsidR="00683B46" w:rsidP="7F7676B5" w:rsidRDefault="74E64CA8" w14:paraId="0D585DA2" w14:textId="5CD2EFFB">
      <w:pPr>
        <w:tabs>
          <w:tab w:val="left" w:pos="2993"/>
        </w:tabs>
        <w:spacing w:before="124"/>
        <w:ind w:left="2993" w:hanging="3487"/>
        <w:rPr>
          <w:rFonts w:ascii="DM Sans" w:hAnsi="DM Sans" w:eastAsia="DM Sans" w:cs="DM Sans"/>
          <w:kern w:val="16"/>
          <w:lang w:val="en-GB"/>
        </w:rPr>
      </w:pPr>
      <w:r w:rsidRPr="009C5D02" w:rsidR="7BC33326">
        <w:rPr>
          <w:rFonts w:ascii="DM Sans" w:hAnsi="DM Sans" w:eastAsia="DM Sans" w:cs="DM Sans"/>
          <w:b w:val="1"/>
          <w:bCs w:val="1"/>
          <w:kern w:val="16"/>
          <w:lang w:val="en-GB"/>
        </w:rPr>
        <w:t xml:space="preserve">        </w:t>
      </w:r>
      <w:r w:rsidRPr="009C5D02" w:rsidR="0ADE4A9D">
        <w:rPr>
          <w:rFonts w:ascii="DM Sans" w:hAnsi="DM Sans" w:eastAsia="DM Sans" w:cs="DM Sans"/>
          <w:b w:val="1"/>
          <w:bCs w:val="1"/>
          <w:kern w:val="16"/>
          <w:lang w:val="en-GB"/>
        </w:rPr>
        <w:t>Hours of Work:</w:t>
      </w:r>
      <w:r w:rsidR="009C5D02">
        <w:tab/>
      </w:r>
      <w:r w:rsidRPr="009C5D02" w:rsidR="443ADAD9">
        <w:rPr>
          <w:rFonts w:ascii="DM Sans" w:hAnsi="DM Sans" w:eastAsia="DM Sans" w:cs="DM Sans"/>
          <w:kern w:val="16"/>
          <w:lang w:val="en-GB"/>
        </w:rPr>
        <w:t>0</w:t>
      </w:r>
      <w:r w:rsidRPr="009C5D02" w:rsidR="0ADE4A9D">
        <w:rPr>
          <w:rFonts w:ascii="DM Sans" w:hAnsi="DM Sans" w:eastAsia="DM Sans" w:cs="DM Sans"/>
          <w:kern w:val="16"/>
          <w:lang w:val="en-GB"/>
        </w:rPr>
        <w:t>.</w:t>
      </w:r>
      <w:r w:rsidR="767BFD3E">
        <w:rPr>
          <w:rFonts w:ascii="DM Sans" w:hAnsi="DM Sans" w:eastAsia="DM Sans" w:cs="DM Sans"/>
          <w:kern w:val="16"/>
          <w:lang w:val="en-GB"/>
        </w:rPr>
        <w:t>8</w:t>
      </w:r>
      <w:r w:rsidRPr="009C5D02" w:rsidR="0ADE4A9D">
        <w:rPr>
          <w:rFonts w:ascii="DM Sans" w:hAnsi="DM Sans" w:eastAsia="DM Sans" w:cs="DM Sans"/>
          <w:kern w:val="16"/>
          <w:lang w:val="en-GB"/>
        </w:rPr>
        <w:t xml:space="preserve"> FTE (</w:t>
      </w:r>
      <w:r w:rsidR="767BFD3E">
        <w:rPr>
          <w:rFonts w:ascii="DM Sans" w:hAnsi="DM Sans" w:eastAsia="DM Sans" w:cs="DM Sans"/>
          <w:kern w:val="16"/>
          <w:lang w:val="en-GB"/>
        </w:rPr>
        <w:t>6</w:t>
      </w:r>
      <w:r w:rsidR="589BF595">
        <w:rPr>
          <w:rFonts w:ascii="DM Sans" w:hAnsi="DM Sans" w:eastAsia="DM Sans" w:cs="DM Sans"/>
          <w:kern w:val="16"/>
          <w:lang w:val="en-GB"/>
        </w:rPr>
        <w:t>0</w:t>
      </w:r>
      <w:r w:rsidRPr="009C5D02" w:rsidR="0ADE4A9D">
        <w:rPr>
          <w:rFonts w:ascii="DM Sans" w:hAnsi="DM Sans" w:eastAsia="DM Sans" w:cs="DM Sans"/>
          <w:kern w:val="16"/>
          <w:lang w:val="en-GB"/>
        </w:rPr>
        <w:t>.</w:t>
      </w:r>
      <w:r w:rsidR="767BFD3E">
        <w:rPr>
          <w:rFonts w:ascii="DM Sans" w:hAnsi="DM Sans" w:eastAsia="DM Sans" w:cs="DM Sans"/>
          <w:kern w:val="16"/>
          <w:lang w:val="en-GB"/>
        </w:rPr>
        <w:t>8</w:t>
      </w:r>
      <w:r w:rsidRPr="009C5D02" w:rsidR="0ADE4A9D">
        <w:rPr>
          <w:rFonts w:ascii="DM Sans" w:hAnsi="DM Sans" w:eastAsia="DM Sans" w:cs="DM Sans"/>
          <w:kern w:val="16"/>
          <w:lang w:val="en-GB"/>
        </w:rPr>
        <w:t>0 hours per fortnight)</w:t>
      </w:r>
      <w:r w:rsidR="2F68A2B8">
        <w:rPr>
          <w:rFonts w:ascii="DM Sans" w:hAnsi="DM Sans" w:eastAsia="DM Sans" w:cs="DM Sans"/>
          <w:kern w:val="16"/>
          <w:lang w:val="en-GB"/>
        </w:rPr>
        <w:t xml:space="preserve"> to be worked over</w:t>
      </w:r>
      <w:r w:rsidR="1CA2AA1D">
        <w:rPr>
          <w:rFonts w:ascii="DM Sans" w:hAnsi="DM Sans" w:eastAsia="DM Sans" w:cs="DM Sans"/>
          <w:kern w:val="16"/>
          <w:lang w:val="en-GB"/>
        </w:rPr>
        <w:t xml:space="preserve"> </w:t>
      </w:r>
      <w:r w:rsidR="2F68A2B8">
        <w:rPr>
          <w:rFonts w:ascii="DM Sans" w:hAnsi="DM Sans" w:eastAsia="DM Sans" w:cs="DM Sans"/>
          <w:kern w:val="16"/>
          <w:lang w:val="en-GB"/>
        </w:rPr>
        <w:t xml:space="preserve">Monday to </w:t>
      </w:r>
      <w:r w:rsidR="04A98204">
        <w:rPr>
          <w:rFonts w:ascii="DM Sans" w:hAnsi="DM Sans" w:eastAsia="DM Sans" w:cs="DM Sans"/>
          <w:kern w:val="16"/>
          <w:lang w:val="en-GB"/>
        </w:rPr>
        <w:t>Fri</w:t>
      </w:r>
      <w:r w:rsidR="2F68A2B8">
        <w:rPr>
          <w:rFonts w:ascii="DM Sans" w:hAnsi="DM Sans" w:eastAsia="DM Sans" w:cs="DM Sans"/>
          <w:kern w:val="16"/>
          <w:lang w:val="en-GB"/>
        </w:rPr>
        <w:t>day</w:t>
      </w:r>
      <w:r w:rsidRPr="6D10CDDE" w:rsidR="0ADE4A9D">
        <w:rPr>
          <w:rFonts w:ascii="DM Sans" w:hAnsi="DM Sans" w:eastAsia="DM Sans" w:cs="DM Sans"/>
          <w:lang w:val="en-GB"/>
        </w:rPr>
        <w:t>.</w:t>
      </w:r>
      <w:r w:rsidRPr="6D10CDDE" w:rsidR="3F9361AC">
        <w:rPr>
          <w:rFonts w:ascii="DM Sans" w:hAnsi="DM Sans" w:eastAsia="DM Sans" w:cs="DM Sans"/>
          <w:lang w:val="en-GB"/>
        </w:rPr>
        <w:t xml:space="preserve"> Days of work to be negotiated </w:t>
      </w:r>
    </w:p>
    <w:p w:rsidR="26F3514A" w:rsidP="7F7676B5" w:rsidRDefault="5CCECF87" w14:paraId="5430DF53" w14:textId="3C83156C">
      <w:pPr>
        <w:tabs>
          <w:tab w:val="left" w:pos="2993"/>
        </w:tabs>
        <w:spacing w:before="124"/>
        <w:ind w:left="2993" w:hanging="3487"/>
        <w:rPr>
          <w:rFonts w:ascii="DM Sans" w:hAnsi="DM Sans" w:eastAsia="DM Sans" w:cs="DM Sans"/>
          <w:lang w:val="en-GB"/>
        </w:rPr>
      </w:pPr>
      <w:r w:rsidRPr="7E2E0A8C" w:rsidR="3FFF6EAE">
        <w:rPr>
          <w:rFonts w:ascii="DM Sans" w:hAnsi="DM Sans" w:eastAsia="DM Sans" w:cs="DM Sans"/>
          <w:b w:val="1"/>
          <w:bCs w:val="1"/>
          <w:lang w:val="en-GB"/>
        </w:rPr>
        <w:t xml:space="preserve">       </w:t>
      </w:r>
      <w:r w:rsidRPr="7E2E0A8C" w:rsidR="29D45E99">
        <w:rPr>
          <w:rFonts w:ascii="DM Sans" w:hAnsi="DM Sans" w:eastAsia="DM Sans" w:cs="DM Sans"/>
          <w:b w:val="1"/>
          <w:bCs w:val="1"/>
          <w:lang w:val="en-GB"/>
        </w:rPr>
        <w:t xml:space="preserve"> </w:t>
      </w:r>
      <w:r w:rsidRPr="7E2E0A8C" w:rsidR="3FFF6EAE">
        <w:rPr>
          <w:rFonts w:ascii="DM Sans" w:hAnsi="DM Sans" w:eastAsia="DM Sans" w:cs="DM Sans"/>
          <w:b w:val="1"/>
          <w:bCs w:val="1"/>
          <w:lang w:val="en-GB"/>
        </w:rPr>
        <w:t xml:space="preserve">  </w:t>
      </w:r>
      <w:r w:rsidRPr="7E2E0A8C" w:rsidR="5DB37B8C">
        <w:rPr>
          <w:rFonts w:ascii="DM Sans" w:hAnsi="DM Sans" w:eastAsia="DM Sans" w:cs="DM Sans"/>
          <w:b w:val="1"/>
          <w:bCs w:val="1"/>
          <w:lang w:val="en-GB"/>
        </w:rPr>
        <w:t>Type of employment</w:t>
      </w:r>
      <w:r w:rsidRPr="7E2E0A8C" w:rsidR="7360E3E7">
        <w:rPr>
          <w:rFonts w:ascii="DM Sans" w:hAnsi="DM Sans" w:eastAsia="DM Sans" w:cs="DM Sans"/>
          <w:b w:val="1"/>
          <w:bCs w:val="1"/>
          <w:lang w:val="en-GB"/>
        </w:rPr>
        <w:t>:</w:t>
      </w:r>
      <w:r w:rsidR="26F3514A">
        <w:tab/>
      </w:r>
      <w:r w:rsidRPr="00A722D2" w:rsidR="68F4DC5A">
        <w:rPr>
          <w:rFonts w:ascii="DM Sans" w:hAnsi="DM Sans" w:eastAsia="DM Sans" w:cs="DM Sans"/>
          <w:kern w:val="16"/>
          <w:lang w:val="en-GB"/>
        </w:rPr>
        <w:t>Parental leave</w:t>
      </w:r>
      <w:r w:rsidRPr="00A722D2" w:rsidR="4C280C09">
        <w:rPr>
          <w:rFonts w:ascii="DM Sans" w:hAnsi="DM Sans" w:eastAsia="DM Sans" w:cs="DM Sans"/>
          <w:kern w:val="16"/>
          <w:lang w:val="en-GB"/>
        </w:rPr>
        <w:t xml:space="preserve"> replacement role for a </w:t>
      </w:r>
      <w:r w:rsidRPr="6582ED83" w:rsidR="614279BC">
        <w:rPr>
          <w:rFonts w:ascii="DM Sans" w:hAnsi="DM Sans" w:eastAsia="DM Sans" w:cs="DM Sans"/>
          <w:lang w:val="en-GB"/>
        </w:rPr>
        <w:t>fixed</w:t>
      </w:r>
      <w:r w:rsidRPr="6582ED83" w:rsidR="4C280C09">
        <w:rPr>
          <w:rFonts w:ascii="DM Sans" w:hAnsi="DM Sans" w:eastAsia="DM Sans" w:cs="DM Sans"/>
          <w:lang w:val="en-GB"/>
        </w:rPr>
        <w:t xml:space="preserve"> term of 8 </w:t>
      </w:r>
      <w:r w:rsidRPr="6582ED83" w:rsidR="3DB448E6">
        <w:rPr>
          <w:rFonts w:ascii="DM Sans" w:hAnsi="DM Sans" w:eastAsia="DM Sans" w:cs="DM Sans"/>
          <w:lang w:val="en-GB"/>
        </w:rPr>
        <w:t xml:space="preserve">     </w:t>
      </w:r>
      <w:r w:rsidRPr="6582ED83" w:rsidR="4C280C09">
        <w:rPr>
          <w:rFonts w:ascii="DM Sans" w:hAnsi="DM Sans" w:eastAsia="DM Sans" w:cs="DM Sans"/>
          <w:lang w:val="en-GB"/>
        </w:rPr>
        <w:t xml:space="preserve">months.</w:t>
      </w:r>
      <w:r w:rsidRPr="7F7676B5" w:rsidR="68F4DC5A">
        <w:rPr>
          <w:rFonts w:ascii="Calibri" w:hAnsi="Calibri" w:eastAsia="游明朝" w:asciiTheme="minorAscii" w:hAnsiTheme="minorAscii" w:eastAsiaTheme="minorEastAsia"/>
          <w:lang w:val="en-GB"/>
        </w:rPr>
        <w:t xml:space="preserve"> </w:t>
      </w:r>
    </w:p>
    <w:p w:rsidR="60911286" w:rsidP="7E2E0A8C" w:rsidRDefault="62388CBF" w14:paraId="64DB4BC1" w14:textId="399EC7CC">
      <w:pPr>
        <w:tabs>
          <w:tab w:val="left" w:pos="2993"/>
        </w:tabs>
        <w:spacing w:before="124"/>
        <w:ind w:left="2993" w:hanging="2880"/>
        <w:rPr>
          <w:rFonts w:ascii="DM Sans" w:hAnsi="DM Sans" w:eastAsia="DM Sans" w:cs="DM Sans"/>
        </w:rPr>
      </w:pPr>
      <w:r w:rsidRPr="7F7676B5" w:rsidR="2714FCB6">
        <w:rPr>
          <w:rFonts w:ascii="DM Sans" w:hAnsi="DM Sans" w:eastAsia="DM Sans" w:cs="DM Sans"/>
          <w:b w:val="1"/>
          <w:bCs w:val="1"/>
        </w:rPr>
        <w:t>Period of employment</w:t>
      </w:r>
      <w:r w:rsidRPr="7F7676B5" w:rsidR="534A102E">
        <w:rPr>
          <w:rFonts w:ascii="DM Sans" w:hAnsi="DM Sans" w:eastAsia="DM Sans" w:cs="DM Sans"/>
          <w:b w:val="1"/>
          <w:bCs w:val="1"/>
        </w:rPr>
        <w:t>:</w:t>
      </w:r>
      <w:r w:rsidRPr="7F7676B5" w:rsidR="2714FCB6">
        <w:rPr>
          <w:rFonts w:ascii="DM Sans" w:hAnsi="DM Sans" w:eastAsia="DM Sans" w:cs="DM Sans"/>
        </w:rPr>
        <w:t xml:space="preserve"> </w:t>
      </w:r>
      <w:r>
        <w:tab/>
      </w:r>
      <w:r>
        <w:tab/>
      </w:r>
      <w:r w:rsidRPr="7F7676B5" w:rsidR="1A574A4F">
        <w:rPr>
          <w:rFonts w:ascii="DM Sans" w:hAnsi="DM Sans" w:eastAsia="DM Sans" w:cs="DM Sans"/>
        </w:rPr>
        <w:t xml:space="preserve">4th </w:t>
      </w:r>
      <w:r w:rsidRPr="7F7676B5" w:rsidR="5999C607">
        <w:rPr>
          <w:rFonts w:ascii="DM Sans" w:hAnsi="DM Sans" w:eastAsia="DM Sans" w:cs="DM Sans"/>
        </w:rPr>
        <w:t xml:space="preserve">August 2025 </w:t>
      </w:r>
      <w:r w:rsidRPr="7F7676B5" w:rsidR="10AE8ACA">
        <w:rPr>
          <w:rFonts w:ascii="DM Sans" w:hAnsi="DM Sans" w:eastAsia="DM Sans" w:cs="DM Sans"/>
        </w:rPr>
        <w:t xml:space="preserve">for 8 </w:t>
      </w:r>
      <w:r w:rsidRPr="7F7676B5" w:rsidR="5999C607">
        <w:rPr>
          <w:rFonts w:ascii="DM Sans" w:hAnsi="DM Sans" w:eastAsia="DM Sans" w:cs="DM Sans"/>
        </w:rPr>
        <w:t xml:space="preserve">months  </w:t>
      </w:r>
    </w:p>
    <w:p w:rsidR="008159B0" w:rsidP="00E0373E" w:rsidRDefault="74E64CA8" w14:paraId="798B1919" w14:textId="332EFE84">
      <w:pPr>
        <w:tabs>
          <w:tab w:val="left" w:pos="2993"/>
        </w:tabs>
        <w:spacing w:before="178"/>
        <w:ind w:left="2993" w:hanging="2880"/>
        <w:rPr>
          <w:rFonts w:ascii="DM Sans" w:hAnsi="DM Sans" w:eastAsia="DM Sans" w:cs="DM Sans"/>
          <w:color w:val="6C2E94"/>
          <w:sz w:val="32"/>
          <w:szCs w:val="32"/>
        </w:rPr>
      </w:pPr>
      <w:r w:rsidRPr="00A50EDB" w:rsidR="0ADE4A9D">
        <w:rPr>
          <w:rFonts w:ascii="DM Sans" w:hAnsi="DM Sans" w:eastAsia="DM Sans" w:cs="DM Sans"/>
          <w:b w:val="1"/>
          <w:bCs w:val="1"/>
          <w:kern w:val="16"/>
          <w:lang w:val="en-GB"/>
        </w:rPr>
        <w:t>Position Location:</w:t>
      </w:r>
      <w:r w:rsidRPr="009C5D02" w:rsidR="009C5D02">
        <w:rPr>
          <w:rFonts w:ascii="DM Sans" w:hAnsi="DM Sans" w:eastAsia="DM Sans" w:cs="DM Sans"/>
          <w:kern w:val="16"/>
          <w:lang w:val="en-GB"/>
        </w:rPr>
        <w:tab/>
      </w:r>
      <w:r w:rsidRPr="7F7676B5" w:rsidR="1F562678">
        <w:rPr>
          <w:rFonts w:ascii="DM Sans" w:hAnsi="DM Sans" w:eastAsia="DM Sans" w:cs="DM Sans"/>
          <w:b w:val="1"/>
          <w:bCs w:val="1"/>
          <w:lang w:val="en-GB"/>
        </w:rPr>
        <w:t xml:space="preserve">   </w:t>
      </w:r>
      <w:r w:rsidRPr="009C5D02" w:rsidR="0ADE4A9D">
        <w:rPr>
          <w:rFonts w:ascii="DM Sans" w:hAnsi="DM Sans" w:eastAsia="DM Sans" w:cs="DM Sans"/>
          <w:kern w:val="16"/>
          <w:lang w:val="en-GB"/>
        </w:rPr>
        <w:t xml:space="preserve">Hybrid – Melbourne CBD and working from home. </w:t>
      </w:r>
    </w:p>
    <w:p w:rsidRPr="001E1D6E" w:rsidR="001E1D6E" w:rsidP="001E1D6E" w:rsidRDefault="5B5BBC41" w14:paraId="06E741B7" w14:textId="74DC89F5">
      <w:pPr>
        <w:pStyle w:val="Heading3"/>
        <w:spacing w:before="240"/>
        <w:rPr>
          <w:rFonts w:ascii="DM Sans" w:hAnsi="DM Sans" w:eastAsia="DM Sans" w:cs="DM Sans"/>
          <w:color w:val="6C2E94"/>
          <w:sz w:val="32"/>
          <w:szCs w:val="32"/>
        </w:rPr>
      </w:pPr>
      <w:r w:rsidRPr="7E2E0A8C">
        <w:rPr>
          <w:rFonts w:ascii="DM Sans" w:hAnsi="DM Sans" w:eastAsia="DM Sans" w:cs="DM Sans"/>
          <w:color w:val="6C2E94"/>
          <w:sz w:val="32"/>
          <w:szCs w:val="32"/>
        </w:rPr>
        <w:t>Probity &amp; Complian</w:t>
      </w:r>
      <w:r w:rsidRPr="7E2E0A8C" w:rsidR="612927CA">
        <w:rPr>
          <w:rFonts w:ascii="DM Sans" w:hAnsi="DM Sans" w:eastAsia="DM Sans" w:cs="DM Sans"/>
          <w:color w:val="6C2E94"/>
          <w:sz w:val="32"/>
          <w:szCs w:val="32"/>
        </w:rPr>
        <w:t>c</w:t>
      </w:r>
      <w:r w:rsidRPr="7E2E0A8C">
        <w:rPr>
          <w:rFonts w:ascii="DM Sans" w:hAnsi="DM Sans" w:eastAsia="DM Sans" w:cs="DM Sans"/>
          <w:color w:val="6C2E94"/>
          <w:sz w:val="32"/>
          <w:szCs w:val="32"/>
        </w:rPr>
        <w:t>e Requirements:</w:t>
      </w:r>
    </w:p>
    <w:p w:rsidRPr="00F3058A" w:rsidR="00F3058A" w:rsidP="00F3058A" w:rsidRDefault="003A6159" w14:paraId="3DBCE16D" w14:textId="77777777">
      <w:pPr>
        <w:pStyle w:val="ListParagraph"/>
        <w:widowControl w:val="0"/>
        <w:numPr>
          <w:ilvl w:val="0"/>
          <w:numId w:val="2"/>
        </w:numPr>
        <w:tabs>
          <w:tab w:val="left" w:pos="833"/>
          <w:tab w:val="left" w:pos="834"/>
        </w:tabs>
        <w:autoSpaceDE w:val="0"/>
        <w:autoSpaceDN w:val="0"/>
        <w:spacing w:before="121" w:after="0" w:line="273" w:lineRule="auto"/>
        <w:ind w:right="1078"/>
        <w:rPr>
          <w:rStyle w:val="PageNumber"/>
          <w:rFonts w:ascii="DM Sans" w:hAnsi="DM Sans" w:eastAsia="DM Sans" w:cs="DM Sans"/>
        </w:rPr>
      </w:pPr>
      <w:r w:rsidRPr="00F3058A">
        <w:rPr>
          <w:rStyle w:val="PageNumber"/>
          <w:rFonts w:ascii="DM Sans" w:hAnsi="DM Sans" w:eastAsia="DM Sans" w:cs="DM Sans"/>
        </w:rPr>
        <w:t>Current consent to check and release National Police Record with a satisfactory outcome.</w:t>
      </w:r>
    </w:p>
    <w:p w:rsidRPr="00F3058A" w:rsidR="00F3058A" w:rsidP="00F3058A" w:rsidRDefault="27A033C6" w14:paraId="4FFC91BC" w14:textId="77777777">
      <w:pPr>
        <w:pStyle w:val="ListParagraph"/>
        <w:widowControl w:val="0"/>
        <w:numPr>
          <w:ilvl w:val="0"/>
          <w:numId w:val="2"/>
        </w:numPr>
        <w:tabs>
          <w:tab w:val="left" w:pos="833"/>
          <w:tab w:val="left" w:pos="834"/>
        </w:tabs>
        <w:autoSpaceDE w:val="0"/>
        <w:autoSpaceDN w:val="0"/>
        <w:spacing w:before="121" w:after="0" w:line="273" w:lineRule="auto"/>
        <w:ind w:right="1078"/>
        <w:rPr>
          <w:rStyle w:val="PageNumber"/>
          <w:rFonts w:ascii="DM Sans" w:hAnsi="DM Sans" w:eastAsia="DM Sans" w:cs="DM Sans"/>
        </w:rPr>
      </w:pPr>
      <w:r w:rsidRPr="00F3058A">
        <w:rPr>
          <w:rStyle w:val="PageNumber"/>
          <w:rFonts w:ascii="DM Sans" w:hAnsi="DM Sans" w:eastAsia="DM Sans" w:cs="DM Sans"/>
        </w:rPr>
        <w:t>Must possess Australian Citizenship, permanent resident status or applicable work visa.</w:t>
      </w:r>
    </w:p>
    <w:p w:rsidRPr="00F3058A" w:rsidR="003A6159" w:rsidP="00F3058A" w:rsidRDefault="27A033C6" w14:paraId="213C1358" w14:textId="165EDACC">
      <w:pPr>
        <w:pStyle w:val="ListParagraph"/>
        <w:widowControl w:val="0"/>
        <w:numPr>
          <w:ilvl w:val="0"/>
          <w:numId w:val="2"/>
        </w:numPr>
        <w:tabs>
          <w:tab w:val="left" w:pos="833"/>
          <w:tab w:val="left" w:pos="834"/>
        </w:tabs>
        <w:autoSpaceDE w:val="0"/>
        <w:autoSpaceDN w:val="0"/>
        <w:spacing w:before="121" w:after="0" w:line="273" w:lineRule="auto"/>
        <w:ind w:right="1078"/>
        <w:rPr>
          <w:rStyle w:val="PageNumber"/>
          <w:rFonts w:ascii="DM Sans" w:hAnsi="DM Sans" w:eastAsia="DM Sans" w:cs="DM Sans"/>
        </w:rPr>
      </w:pPr>
      <w:r w:rsidRPr="00F3058A">
        <w:rPr>
          <w:rStyle w:val="PageNumber"/>
          <w:rFonts w:ascii="DM Sans" w:hAnsi="DM Sans" w:eastAsia="DM Sans" w:cs="DM Sans"/>
        </w:rPr>
        <w:t>WDV meets the special measures requirements of the Equal Opportunity Act (2010) for the remedial purpose of promoting or realizing substantive equality for women and women with disabilities.</w:t>
      </w:r>
    </w:p>
    <w:p w:rsidR="003A6159" w:rsidP="1ACDCEB4" w:rsidRDefault="003A6159" w14:paraId="1995FFE4" w14:textId="77777777">
      <w:pPr>
        <w:pStyle w:val="Heading2"/>
        <w:keepNext/>
        <w:pBdr>
          <w:bottom w:val="single" w:color="000000" w:sz="4" w:space="1"/>
        </w:pBdr>
        <w:autoSpaceDE/>
        <w:autoSpaceDN/>
        <w:adjustRightInd/>
        <w:spacing w:before="240" w:after="120" w:line="240" w:lineRule="auto"/>
        <w:ind w:left="360" w:hanging="360"/>
        <w:jc w:val="both"/>
        <w:textAlignment w:val="auto"/>
        <w:rPr>
          <w:rFonts w:ascii="DM Sans" w:hAnsi="DM Sans" w:eastAsia="DM Sans" w:cs="DM Sans"/>
          <w:color w:val="6C2E94"/>
          <w:sz w:val="32"/>
          <w:szCs w:val="32"/>
        </w:rPr>
      </w:pPr>
    </w:p>
    <w:p w:rsidRPr="00EB2AD9" w:rsidR="00A77D46" w:rsidP="1ACDCEB4" w:rsidRDefault="00670C79" w14:paraId="118C33A4" w14:textId="5500C518">
      <w:pPr>
        <w:pStyle w:val="Heading2"/>
        <w:keepNext/>
        <w:pBdr>
          <w:bottom w:val="single" w:color="000000" w:sz="4" w:space="1"/>
        </w:pBdr>
        <w:autoSpaceDE/>
        <w:autoSpaceDN/>
        <w:adjustRightInd/>
        <w:spacing w:before="240" w:after="120" w:line="240" w:lineRule="auto"/>
        <w:ind w:left="360" w:hanging="360"/>
        <w:jc w:val="both"/>
        <w:textAlignment w:val="auto"/>
        <w:rPr>
          <w:rFonts w:ascii="DM Sans" w:hAnsi="DM Sans" w:eastAsia="DM Sans" w:cs="DM Sans"/>
          <w:color w:val="6C2E94"/>
          <w:sz w:val="32"/>
          <w:szCs w:val="32"/>
        </w:rPr>
      </w:pPr>
      <w:r>
        <w:rPr>
          <w:rFonts w:ascii="DM Sans" w:hAnsi="DM Sans" w:eastAsia="DM Sans" w:cs="DM Sans"/>
          <w:color w:val="6C2E94"/>
          <w:sz w:val="32"/>
          <w:szCs w:val="32"/>
        </w:rPr>
        <w:t>POSITION OBJECTIVES</w:t>
      </w:r>
    </w:p>
    <w:p w:rsidR="001A3F83" w:rsidP="00C66BAD" w:rsidRDefault="00C66BAD" w14:paraId="33CDA658" w14:textId="77777777">
      <w:pPr>
        <w:spacing w:line="288" w:lineRule="auto"/>
        <w:rPr>
          <w:rStyle w:val="PageNumber"/>
          <w:rFonts w:ascii="DM Sans" w:hAnsi="DM Sans" w:eastAsia="DM Sans" w:cs="DM Sans"/>
        </w:rPr>
      </w:pPr>
      <w:r w:rsidRPr="0C0F6151">
        <w:rPr>
          <w:rStyle w:val="PageNumber"/>
          <w:rFonts w:ascii="DM Sans" w:hAnsi="DM Sans" w:eastAsia="DM Sans" w:cs="DM Sans"/>
        </w:rPr>
        <w:t>This position is responsible for</w:t>
      </w:r>
      <w:r w:rsidRPr="0C0F6151" w:rsidR="0E262252">
        <w:rPr>
          <w:rStyle w:val="PageNumber"/>
          <w:rFonts w:ascii="DM Sans" w:hAnsi="DM Sans" w:eastAsia="DM Sans" w:cs="DM Sans"/>
        </w:rPr>
        <w:t>:</w:t>
      </w:r>
    </w:p>
    <w:p w:rsidR="009479CA" w:rsidP="0C0F6151" w:rsidRDefault="00C66BAD" w14:paraId="71CFE946" w14:textId="1E9A5777">
      <w:pPr>
        <w:pStyle w:val="ListParagraph"/>
        <w:spacing w:line="288" w:lineRule="auto"/>
        <w:rPr>
          <w:rFonts w:ascii="DM Sans" w:hAnsi="DM Sans" w:eastAsia="DM Sans" w:cs="DM Sans"/>
          <w:szCs w:val="24"/>
        </w:rPr>
      </w:pPr>
      <w:r w:rsidRPr="0C0F6151">
        <w:rPr>
          <w:rStyle w:val="PageNumber"/>
          <w:rFonts w:ascii="DM Sans" w:hAnsi="DM Sans" w:eastAsia="DM Sans" w:cs="DM Sans"/>
        </w:rPr>
        <w:t xml:space="preserve">supporting the </w:t>
      </w:r>
      <w:r w:rsidRPr="0C0F6151" w:rsidR="00BF6E31">
        <w:rPr>
          <w:rStyle w:val="PageNumber"/>
          <w:rFonts w:ascii="DM Sans" w:hAnsi="DM Sans" w:eastAsia="DM Sans" w:cs="DM Sans"/>
        </w:rPr>
        <w:t xml:space="preserve">CEO </w:t>
      </w:r>
      <w:r w:rsidRPr="0C0F6151" w:rsidR="00D860D0">
        <w:rPr>
          <w:rStyle w:val="PageNumber"/>
          <w:rFonts w:ascii="DM Sans" w:hAnsi="DM Sans" w:eastAsia="DM Sans" w:cs="DM Sans"/>
        </w:rPr>
        <w:t xml:space="preserve">and </w:t>
      </w:r>
      <w:r w:rsidRPr="0C0F6151" w:rsidR="007F3177">
        <w:rPr>
          <w:rStyle w:val="PageNumber"/>
          <w:rFonts w:ascii="DM Sans" w:hAnsi="DM Sans" w:eastAsia="DM Sans" w:cs="DM Sans"/>
        </w:rPr>
        <w:t xml:space="preserve">management </w:t>
      </w:r>
      <w:r w:rsidRPr="0C0F6151" w:rsidR="00D860D0">
        <w:rPr>
          <w:rStyle w:val="PageNumber"/>
          <w:rFonts w:ascii="DM Sans" w:hAnsi="DM Sans" w:eastAsia="DM Sans" w:cs="DM Sans"/>
        </w:rPr>
        <w:t xml:space="preserve">team by </w:t>
      </w:r>
      <w:r w:rsidRPr="0C0F6151">
        <w:rPr>
          <w:rStyle w:val="PageNumber"/>
          <w:rFonts w:ascii="DM Sans" w:hAnsi="DM Sans" w:eastAsia="DM Sans" w:cs="DM Sans"/>
        </w:rPr>
        <w:t xml:space="preserve">undertaking policy and research activities that align with the priorities identified in WDV’s Strategic Plan. </w:t>
      </w:r>
      <w:r w:rsidRPr="0C0F6151" w:rsidR="00CD4B88">
        <w:rPr>
          <w:rFonts w:ascii="DM Sans" w:hAnsi="DM Sans" w:eastAsia="DM Sans" w:cs="DM Sans"/>
        </w:rPr>
        <w:t>building the credibility and reach of our advocacy and policy work</w:t>
      </w:r>
      <w:r w:rsidRPr="0C0F6151" w:rsidR="6033E8D7">
        <w:rPr>
          <w:rFonts w:ascii="DM Sans" w:hAnsi="DM Sans" w:eastAsia="DM Sans" w:cs="DM Sans"/>
        </w:rPr>
        <w:t xml:space="preserve">. </w:t>
      </w:r>
    </w:p>
    <w:p w:rsidRPr="00862335" w:rsidR="008159B0" w:rsidP="0C0F6151" w:rsidRDefault="009479CA" w14:paraId="6921B1D3" w14:textId="65CFF1D8">
      <w:pPr>
        <w:pStyle w:val="ListParagraph"/>
        <w:spacing w:line="288" w:lineRule="auto"/>
        <w:rPr>
          <w:rFonts w:ascii="DM Sans" w:hAnsi="DM Sans" w:eastAsia="DM Sans" w:cs="DM Sans"/>
          <w:lang w:val="en-GB"/>
        </w:rPr>
      </w:pPr>
      <w:r w:rsidRPr="0C0F6151">
        <w:rPr>
          <w:rFonts w:ascii="DM Sans" w:hAnsi="DM Sans" w:eastAsia="DM Sans" w:cs="DM Sans"/>
          <w:lang w:val="en-GB"/>
        </w:rPr>
        <w:t>e</w:t>
      </w:r>
      <w:r w:rsidRPr="0C0F6151" w:rsidR="00C66BAD">
        <w:rPr>
          <w:rFonts w:ascii="DM Sans" w:hAnsi="DM Sans" w:eastAsia="DM Sans" w:cs="DM Sans"/>
          <w:lang w:val="en-GB"/>
        </w:rPr>
        <w:t>nsuring our</w:t>
      </w:r>
      <w:r w:rsidRPr="0C0F6151" w:rsidR="0088250B">
        <w:rPr>
          <w:rFonts w:ascii="DM Sans" w:hAnsi="DM Sans" w:eastAsia="DM Sans" w:cs="DM Sans"/>
          <w:lang w:val="en-GB"/>
        </w:rPr>
        <w:t xml:space="preserve"> advocacy and policy</w:t>
      </w:r>
      <w:r w:rsidRPr="0C0F6151" w:rsidR="009B553D">
        <w:rPr>
          <w:rFonts w:ascii="DM Sans" w:hAnsi="DM Sans" w:eastAsia="DM Sans" w:cs="DM Sans"/>
          <w:lang w:val="en-GB"/>
        </w:rPr>
        <w:t xml:space="preserve"> </w:t>
      </w:r>
      <w:r w:rsidRPr="0C0F6151" w:rsidR="00C66BAD">
        <w:rPr>
          <w:rFonts w:ascii="DM Sans" w:hAnsi="DM Sans" w:eastAsia="DM Sans" w:cs="DM Sans"/>
          <w:lang w:val="en-GB"/>
        </w:rPr>
        <w:t xml:space="preserve">work is </w:t>
      </w:r>
      <w:r w:rsidRPr="0C0F6151" w:rsidR="00CD4B88">
        <w:rPr>
          <w:rFonts w:ascii="DM Sans" w:hAnsi="DM Sans" w:eastAsia="DM Sans" w:cs="DM Sans"/>
          <w:lang w:val="en-GB"/>
        </w:rPr>
        <w:t>intersectional</w:t>
      </w:r>
      <w:r w:rsidRPr="0C0F6151" w:rsidR="00403F62">
        <w:rPr>
          <w:rFonts w:ascii="DM Sans" w:hAnsi="DM Sans" w:eastAsia="DM Sans" w:cs="DM Sans"/>
          <w:lang w:val="en-GB"/>
        </w:rPr>
        <w:t>, relevant</w:t>
      </w:r>
      <w:r w:rsidRPr="0C0F6151" w:rsidR="10583783">
        <w:rPr>
          <w:rFonts w:ascii="DM Sans" w:hAnsi="DM Sans" w:eastAsia="DM Sans" w:cs="DM Sans"/>
          <w:lang w:val="en-GB"/>
        </w:rPr>
        <w:t>,</w:t>
      </w:r>
      <w:r w:rsidRPr="0C0F6151" w:rsidR="00403F62">
        <w:rPr>
          <w:rFonts w:ascii="DM Sans" w:hAnsi="DM Sans" w:eastAsia="DM Sans" w:cs="DM Sans"/>
          <w:lang w:val="en-GB"/>
        </w:rPr>
        <w:t xml:space="preserve"> accurate and reflects the reality of the lives of women and gender diverse people with disabilities</w:t>
      </w:r>
      <w:r w:rsidRPr="0C0F6151" w:rsidR="0085179E">
        <w:rPr>
          <w:rFonts w:ascii="DM Sans" w:hAnsi="DM Sans" w:eastAsia="DM Sans" w:cs="DM Sans"/>
          <w:lang w:val="en-GB"/>
        </w:rPr>
        <w:t>.</w:t>
      </w:r>
    </w:p>
    <w:p w:rsidR="008159B0" w:rsidP="000D355A" w:rsidRDefault="008159B0" w14:paraId="134B89FE" w14:textId="77777777">
      <w:pPr>
        <w:spacing w:line="240" w:lineRule="auto"/>
        <w:jc w:val="both"/>
        <w:rPr>
          <w:rFonts w:ascii="DM Sans" w:hAnsi="DM Sans" w:eastAsia="DM Sans" w:cs="DM Sans"/>
          <w:kern w:val="16"/>
          <w:lang w:val="en-GB"/>
        </w:rPr>
      </w:pPr>
    </w:p>
    <w:p w:rsidR="00A13FDA" w:rsidRDefault="00A13FDA" w14:paraId="653DCBAB" w14:textId="77777777">
      <w:pPr>
        <w:spacing w:before="0" w:after="160" w:line="259" w:lineRule="auto"/>
        <w:rPr>
          <w:rFonts w:ascii="DM Sans" w:hAnsi="DM Sans" w:eastAsia="DM Sans" w:cs="DM Sans"/>
          <w:b/>
          <w:bCs/>
          <w:color w:val="6C2E94"/>
          <w:sz w:val="32"/>
          <w:szCs w:val="32"/>
          <w:lang w:val="en-GB"/>
        </w:rPr>
      </w:pPr>
      <w:r w:rsidRPr="0C0F6151">
        <w:rPr>
          <w:rFonts w:ascii="DM Sans" w:hAnsi="DM Sans" w:eastAsia="DM Sans" w:cs="DM Sans"/>
          <w:color w:val="6C2E94"/>
          <w:sz w:val="32"/>
          <w:szCs w:val="32"/>
        </w:rPr>
        <w:br w:type="page"/>
      </w:r>
    </w:p>
    <w:p w:rsidRPr="0072371E" w:rsidR="0072371E" w:rsidP="0072371E" w:rsidRDefault="00776171" w14:paraId="391D652A" w14:textId="16DADC30">
      <w:pPr>
        <w:pStyle w:val="Heading2"/>
        <w:keepNext/>
        <w:pBdr>
          <w:bottom w:val="single" w:color="000000" w:sz="4" w:space="1"/>
        </w:pBdr>
        <w:autoSpaceDE/>
        <w:autoSpaceDN/>
        <w:adjustRightInd/>
        <w:spacing w:before="120" w:after="120" w:line="240" w:lineRule="auto"/>
        <w:ind w:left="357" w:hanging="357"/>
        <w:jc w:val="both"/>
        <w:textAlignment w:val="auto"/>
        <w:rPr>
          <w:rFonts w:ascii="DM Sans" w:hAnsi="DM Sans" w:eastAsia="DM Sans" w:cs="DM Sans"/>
          <w:color w:val="6C2E94"/>
          <w:sz w:val="32"/>
          <w:szCs w:val="32"/>
        </w:rPr>
      </w:pPr>
      <w:r>
        <w:rPr>
          <w:rFonts w:ascii="DM Sans" w:hAnsi="DM Sans" w:eastAsia="DM Sans" w:cs="DM Sans"/>
          <w:color w:val="6C2E94"/>
          <w:sz w:val="32"/>
          <w:szCs w:val="32"/>
        </w:rPr>
        <w:t>KEY RESPONSIBILITIES</w:t>
      </w:r>
    </w:p>
    <w:p w:rsidR="00CC2BD4" w:rsidP="00CC2BD4" w:rsidRDefault="00487DBA" w14:paraId="79D5500C" w14:textId="6AFF4338">
      <w:pPr>
        <w:tabs>
          <w:tab w:val="left" w:pos="426"/>
        </w:tabs>
        <w:rPr>
          <w:rFonts w:ascii="DM Sans" w:hAnsi="DM Sans" w:eastAsia="DM Sans" w:cs="DM Sans"/>
          <w:b/>
          <w:lang w:val="en-GB"/>
        </w:rPr>
      </w:pPr>
      <w:bookmarkStart w:name="_Hlk162896919" w:id="0"/>
      <w:r w:rsidRPr="4F6864B5">
        <w:rPr>
          <w:rFonts w:ascii="DM Sans" w:hAnsi="DM Sans" w:eastAsia="DM Sans" w:cs="DM Sans"/>
          <w:b/>
          <w:lang w:val="en-GB"/>
        </w:rPr>
        <w:t>Provide subject matter expertise</w:t>
      </w:r>
      <w:r w:rsidRPr="4F6864B5" w:rsidR="004153C9">
        <w:rPr>
          <w:rFonts w:ascii="DM Sans" w:hAnsi="DM Sans" w:eastAsia="DM Sans" w:cs="DM Sans"/>
          <w:b/>
          <w:lang w:val="en-GB"/>
        </w:rPr>
        <w:t>.</w:t>
      </w:r>
      <w:r w:rsidRPr="4F6864B5">
        <w:rPr>
          <w:rFonts w:ascii="DM Sans" w:hAnsi="DM Sans" w:eastAsia="DM Sans" w:cs="DM Sans"/>
          <w:b/>
          <w:lang w:val="en-GB"/>
        </w:rPr>
        <w:t xml:space="preserve"> </w:t>
      </w:r>
    </w:p>
    <w:p w:rsidRPr="00B45501" w:rsidR="00261592" w:rsidP="00B45501" w:rsidRDefault="00261592" w14:paraId="5631E3CD" w14:textId="58CCB108">
      <w:pPr>
        <w:suppressAutoHyphens/>
        <w:autoSpaceDN w:val="0"/>
        <w:textAlignment w:val="baseline"/>
        <w:rPr>
          <w:rFonts w:ascii="DM Sans" w:hAnsi="DM Sans" w:eastAsia="DM Sans" w:cs="DM Sans"/>
          <w:lang w:val="en-GB"/>
        </w:rPr>
      </w:pPr>
      <w:bookmarkStart w:name="_Hlk162896992" w:id="1"/>
      <w:bookmarkEnd w:id="0"/>
      <w:r w:rsidRPr="00B45501">
        <w:rPr>
          <w:rFonts w:ascii="DM Sans" w:hAnsi="DM Sans" w:eastAsia="DM Sans" w:cs="DM Sans"/>
          <w:lang w:val="en-GB"/>
        </w:rPr>
        <w:t>Develop and maintain a</w:t>
      </w:r>
      <w:r w:rsidRPr="00B45501" w:rsidR="001A3541">
        <w:rPr>
          <w:rFonts w:ascii="DM Sans" w:hAnsi="DM Sans" w:eastAsia="DM Sans" w:cs="DM Sans"/>
          <w:lang w:val="en-GB"/>
        </w:rPr>
        <w:t xml:space="preserve"> proficient </w:t>
      </w:r>
      <w:r w:rsidRPr="00B45501">
        <w:rPr>
          <w:rFonts w:ascii="DM Sans" w:hAnsi="DM Sans" w:eastAsia="DM Sans" w:cs="DM Sans"/>
          <w:lang w:val="en-GB"/>
        </w:rPr>
        <w:t xml:space="preserve">understanding </w:t>
      </w:r>
      <w:r w:rsidRPr="00B45501" w:rsidR="1B3B4A61">
        <w:rPr>
          <w:rFonts w:ascii="DM Sans" w:hAnsi="DM Sans" w:eastAsia="DM Sans" w:cs="DM Sans"/>
          <w:lang w:val="en-GB"/>
        </w:rPr>
        <w:t>of</w:t>
      </w:r>
      <w:r w:rsidRPr="00B45501" w:rsidR="14F76163">
        <w:rPr>
          <w:rFonts w:ascii="DM Sans" w:hAnsi="DM Sans" w:eastAsia="DM Sans" w:cs="DM Sans"/>
          <w:lang w:val="en-GB"/>
        </w:rPr>
        <w:t>:</w:t>
      </w:r>
    </w:p>
    <w:p w:rsidR="00261592" w:rsidP="0C0F6151" w:rsidRDefault="00261592" w14:paraId="550CAF1A" w14:textId="45802508">
      <w:pPr>
        <w:pStyle w:val="ListParagraph"/>
        <w:suppressAutoHyphens/>
        <w:autoSpaceDN w:val="0"/>
        <w:spacing w:before="0" w:after="0"/>
        <w:textAlignment w:val="baseline"/>
        <w:rPr>
          <w:rFonts w:ascii="DM Sans" w:hAnsi="DM Sans" w:eastAsia="DM Sans" w:cs="DM Sans"/>
          <w:lang w:val="en-GB"/>
        </w:rPr>
      </w:pPr>
      <w:r w:rsidRPr="0C0F6151">
        <w:rPr>
          <w:rFonts w:ascii="DM Sans" w:hAnsi="DM Sans" w:eastAsia="DM Sans" w:cs="DM Sans"/>
          <w:lang w:val="en-GB"/>
        </w:rPr>
        <w:t>NDIS reform issues and D</w:t>
      </w:r>
      <w:r w:rsidRPr="0C0F6151" w:rsidR="00AD291D">
        <w:rPr>
          <w:rFonts w:ascii="DM Sans" w:hAnsi="DM Sans" w:eastAsia="DM Sans" w:cs="DM Sans"/>
          <w:lang w:val="en-GB"/>
        </w:rPr>
        <w:t xml:space="preserve">isability </w:t>
      </w:r>
      <w:r w:rsidRPr="0C0F6151">
        <w:rPr>
          <w:rFonts w:ascii="DM Sans" w:hAnsi="DM Sans" w:eastAsia="DM Sans" w:cs="DM Sans"/>
          <w:lang w:val="en-GB"/>
        </w:rPr>
        <w:t>R</w:t>
      </w:r>
      <w:r w:rsidRPr="0C0F6151" w:rsidR="00AD291D">
        <w:rPr>
          <w:rFonts w:ascii="DM Sans" w:hAnsi="DM Sans" w:eastAsia="DM Sans" w:cs="DM Sans"/>
          <w:lang w:val="en-GB"/>
        </w:rPr>
        <w:t xml:space="preserve">oyal </w:t>
      </w:r>
      <w:r w:rsidRPr="0C0F6151">
        <w:rPr>
          <w:rFonts w:ascii="DM Sans" w:hAnsi="DM Sans" w:eastAsia="DM Sans" w:cs="DM Sans"/>
          <w:lang w:val="en-GB"/>
        </w:rPr>
        <w:t>C</w:t>
      </w:r>
      <w:r w:rsidRPr="0C0F6151" w:rsidR="00AD291D">
        <w:rPr>
          <w:rFonts w:ascii="DM Sans" w:hAnsi="DM Sans" w:eastAsia="DM Sans" w:cs="DM Sans"/>
          <w:lang w:val="en-GB"/>
        </w:rPr>
        <w:t>ommission</w:t>
      </w:r>
      <w:r w:rsidRPr="0C0F6151">
        <w:rPr>
          <w:rFonts w:ascii="DM Sans" w:hAnsi="DM Sans" w:eastAsia="DM Sans" w:cs="DM Sans"/>
          <w:lang w:val="en-GB"/>
        </w:rPr>
        <w:t xml:space="preserve"> implementation plans.</w:t>
      </w:r>
    </w:p>
    <w:p w:rsidRPr="004208A7" w:rsidR="00261592" w:rsidP="0C0F6151" w:rsidRDefault="00261592" w14:paraId="0DA1F492" w14:textId="099A1E0E">
      <w:pPr>
        <w:pStyle w:val="ListParagraph"/>
        <w:suppressAutoHyphens/>
        <w:autoSpaceDN w:val="0"/>
        <w:spacing w:before="0" w:after="0"/>
        <w:textAlignment w:val="baseline"/>
        <w:rPr>
          <w:rFonts w:ascii="DM Sans" w:hAnsi="DM Sans" w:eastAsia="DM Sans" w:cs="DM Sans"/>
          <w:lang w:val="en-GB"/>
        </w:rPr>
      </w:pPr>
      <w:r w:rsidRPr="0C0F6151">
        <w:rPr>
          <w:rFonts w:ascii="DM Sans" w:hAnsi="DM Sans" w:eastAsia="DM Sans" w:cs="DM Sans"/>
          <w:lang w:val="en-GB"/>
        </w:rPr>
        <w:t>Victorian disability policy</w:t>
      </w:r>
      <w:r w:rsidRPr="0C0F6151" w:rsidR="54A2DE2B">
        <w:rPr>
          <w:rFonts w:ascii="DM Sans" w:hAnsi="DM Sans" w:eastAsia="DM Sans" w:cs="DM Sans"/>
          <w:lang w:val="en-GB"/>
        </w:rPr>
        <w:t>.</w:t>
      </w:r>
    </w:p>
    <w:p w:rsidR="00261592" w:rsidP="0C0F6151" w:rsidRDefault="00261592" w14:paraId="19304781" w14:textId="1E0BDDAC">
      <w:pPr>
        <w:pStyle w:val="ListParagraph"/>
        <w:suppressAutoHyphens/>
        <w:autoSpaceDN w:val="0"/>
        <w:spacing w:before="0" w:after="0"/>
        <w:textAlignment w:val="baseline"/>
        <w:rPr>
          <w:rFonts w:ascii="DM Sans" w:hAnsi="DM Sans" w:eastAsia="DM Sans" w:cs="DM Sans"/>
          <w:lang w:val="en-GB"/>
        </w:rPr>
      </w:pPr>
      <w:r w:rsidRPr="0C0F6151">
        <w:rPr>
          <w:rFonts w:ascii="DM Sans" w:hAnsi="DM Sans" w:eastAsia="DM Sans" w:cs="DM Sans"/>
          <w:lang w:val="en-GB"/>
        </w:rPr>
        <w:t>Victorian gender and family violence policy</w:t>
      </w:r>
      <w:r w:rsidRPr="0C0F6151" w:rsidR="418189D3">
        <w:rPr>
          <w:rFonts w:ascii="DM Sans" w:hAnsi="DM Sans" w:eastAsia="DM Sans" w:cs="DM Sans"/>
          <w:lang w:val="en-GB"/>
        </w:rPr>
        <w:t>.</w:t>
      </w:r>
      <w:r w:rsidRPr="0C0F6151">
        <w:rPr>
          <w:rFonts w:ascii="DM Sans" w:hAnsi="DM Sans" w:eastAsia="DM Sans" w:cs="DM Sans"/>
          <w:lang w:val="en-GB"/>
        </w:rPr>
        <w:t xml:space="preserve"> </w:t>
      </w:r>
    </w:p>
    <w:p w:rsidRPr="00D40758" w:rsidR="00261592" w:rsidP="0C0F6151" w:rsidRDefault="00261592" w14:paraId="6C33D7C2" w14:textId="71E89F0E">
      <w:pPr>
        <w:pStyle w:val="ListParagraph"/>
        <w:suppressAutoHyphens/>
        <w:autoSpaceDN w:val="0"/>
        <w:spacing w:before="0" w:after="0"/>
        <w:textAlignment w:val="baseline"/>
        <w:rPr>
          <w:rFonts w:ascii="DM Sans" w:hAnsi="DM Sans" w:eastAsia="DM Sans" w:cs="DM Sans"/>
          <w:lang w:val="en-GB"/>
        </w:rPr>
      </w:pPr>
      <w:r w:rsidRPr="0C0F6151">
        <w:rPr>
          <w:rFonts w:ascii="DM Sans" w:hAnsi="DM Sans" w:eastAsia="DM Sans" w:cs="DM Sans"/>
          <w:lang w:val="en-GB"/>
        </w:rPr>
        <w:t>State-based Victorian issues effecting women and gender diverse people with disabilit</w:t>
      </w:r>
      <w:r w:rsidRPr="0C0F6151" w:rsidR="7C3C1F64">
        <w:rPr>
          <w:rFonts w:ascii="DM Sans" w:hAnsi="DM Sans" w:eastAsia="DM Sans" w:cs="DM Sans"/>
          <w:lang w:val="en-GB"/>
        </w:rPr>
        <w:t>ies</w:t>
      </w:r>
      <w:r w:rsidRPr="0C0F6151">
        <w:rPr>
          <w:rFonts w:ascii="DM Sans" w:hAnsi="DM Sans" w:eastAsia="DM Sans" w:cs="DM Sans"/>
          <w:lang w:val="en-GB"/>
        </w:rPr>
        <w:t>.</w:t>
      </w:r>
    </w:p>
    <w:p w:rsidR="00D40758" w:rsidP="4F6864B5" w:rsidRDefault="00D40758" w14:paraId="4D952DB9" w14:textId="78D1D934">
      <w:pPr>
        <w:pStyle w:val="ListParagraph"/>
        <w:numPr>
          <w:ilvl w:val="0"/>
          <w:numId w:val="0"/>
        </w:numPr>
        <w:ind w:left="1440"/>
        <w:rPr>
          <w:rFonts w:ascii="DM Sans" w:hAnsi="DM Sans" w:eastAsia="DM Sans" w:cs="DM Sans"/>
          <w:lang w:val="en-GB"/>
        </w:rPr>
      </w:pPr>
    </w:p>
    <w:p w:rsidRPr="002A2C62" w:rsidR="00D40758" w:rsidP="4F6864B5" w:rsidRDefault="00D40758" w14:paraId="37BBC94C" w14:textId="25F93922">
      <w:pPr>
        <w:suppressAutoHyphens/>
        <w:autoSpaceDN w:val="0"/>
        <w:textAlignment w:val="baseline"/>
        <w:rPr>
          <w:rFonts w:ascii="DM Sans" w:hAnsi="DM Sans" w:eastAsia="DM Sans" w:cs="DM Sans"/>
          <w:b/>
          <w:lang w:val="en-GB"/>
        </w:rPr>
      </w:pPr>
      <w:r w:rsidRPr="4F6864B5">
        <w:rPr>
          <w:rFonts w:ascii="DM Sans" w:hAnsi="DM Sans" w:eastAsia="DM Sans" w:cs="DM Sans"/>
          <w:b/>
          <w:lang w:val="en-GB"/>
        </w:rPr>
        <w:t xml:space="preserve">Leading </w:t>
      </w:r>
      <w:r w:rsidRPr="4F6864B5" w:rsidR="002A2C62">
        <w:rPr>
          <w:rFonts w:ascii="DM Sans" w:hAnsi="DM Sans" w:eastAsia="DM Sans" w:cs="DM Sans"/>
          <w:b/>
          <w:lang w:val="en-GB"/>
        </w:rPr>
        <w:t xml:space="preserve">Policy and Research Work </w:t>
      </w:r>
    </w:p>
    <w:p w:rsidRPr="002A2C62" w:rsidR="002A2C62" w:rsidP="0C0F6151" w:rsidRDefault="002A2C62" w14:paraId="2F76B3D5" w14:textId="589AD253">
      <w:pPr>
        <w:pStyle w:val="ListParagraph"/>
        <w:suppressAutoHyphens/>
        <w:autoSpaceDN w:val="0"/>
        <w:spacing w:before="0" w:after="0"/>
        <w:textAlignment w:val="baseline"/>
        <w:rPr>
          <w:rFonts w:ascii="DM Sans" w:hAnsi="DM Sans" w:eastAsia="DM Sans" w:cs="DM Sans"/>
          <w:lang w:val="en-GB"/>
        </w:rPr>
      </w:pPr>
      <w:r w:rsidRPr="0C0F6151">
        <w:rPr>
          <w:rFonts w:ascii="DM Sans" w:hAnsi="DM Sans" w:eastAsia="DM Sans" w:cs="DM Sans"/>
          <w:lang w:val="en-GB"/>
        </w:rPr>
        <w:t>Provide</w:t>
      </w:r>
      <w:r w:rsidRPr="0C0F6151" w:rsidR="00CC2BD4">
        <w:rPr>
          <w:rFonts w:ascii="DM Sans" w:hAnsi="DM Sans" w:eastAsia="DM Sans" w:cs="DM Sans"/>
          <w:lang w:val="en-GB"/>
        </w:rPr>
        <w:t xml:space="preserve"> timely written briefings to the </w:t>
      </w:r>
      <w:r w:rsidRPr="0C0F6151" w:rsidR="00487DBA">
        <w:rPr>
          <w:rFonts w:ascii="DM Sans" w:hAnsi="DM Sans" w:eastAsia="DM Sans" w:cs="DM Sans"/>
          <w:lang w:val="en-GB"/>
        </w:rPr>
        <w:t>CEO</w:t>
      </w:r>
      <w:r w:rsidRPr="0C0F6151" w:rsidR="67D4672C">
        <w:rPr>
          <w:rFonts w:ascii="DM Sans" w:hAnsi="DM Sans" w:eastAsia="DM Sans" w:cs="DM Sans"/>
          <w:lang w:val="en-GB"/>
        </w:rPr>
        <w:t>.</w:t>
      </w:r>
      <w:r w:rsidRPr="0C0F6151" w:rsidR="00DA696C">
        <w:rPr>
          <w:rFonts w:ascii="DM Sans" w:hAnsi="DM Sans" w:eastAsia="DM Sans" w:cs="DM Sans"/>
          <w:lang w:val="en-GB"/>
        </w:rPr>
        <w:t xml:space="preserve"> </w:t>
      </w:r>
    </w:p>
    <w:p w:rsidRPr="002A2C62" w:rsidR="00261592" w:rsidP="0C0F6151" w:rsidRDefault="00261592" w14:paraId="1B53044B" w14:textId="6A39AF6D">
      <w:pPr>
        <w:pStyle w:val="ListParagraph"/>
        <w:suppressAutoHyphens/>
        <w:autoSpaceDN w:val="0"/>
        <w:spacing w:before="0" w:after="0"/>
        <w:textAlignment w:val="baseline"/>
        <w:rPr>
          <w:rFonts w:ascii="DM Sans" w:hAnsi="DM Sans" w:eastAsia="DM Sans" w:cs="DM Sans"/>
          <w:lang w:val="en-GB"/>
        </w:rPr>
      </w:pPr>
      <w:r w:rsidRPr="0C0F6151">
        <w:rPr>
          <w:rFonts w:ascii="DM Sans" w:hAnsi="DM Sans" w:eastAsia="DM Sans" w:cs="DM Sans"/>
          <w:lang w:val="en-GB"/>
        </w:rPr>
        <w:t>Lead the development</w:t>
      </w:r>
      <w:r w:rsidRPr="0C0F6151" w:rsidR="00D40758">
        <w:rPr>
          <w:rFonts w:ascii="DM Sans" w:hAnsi="DM Sans" w:eastAsia="DM Sans" w:cs="DM Sans"/>
          <w:lang w:val="en-GB"/>
        </w:rPr>
        <w:t xml:space="preserve"> </w:t>
      </w:r>
      <w:r w:rsidRPr="0C0F6151">
        <w:rPr>
          <w:rFonts w:ascii="DM Sans" w:hAnsi="DM Sans" w:eastAsia="DM Sans" w:cs="DM Sans"/>
          <w:lang w:val="en-GB"/>
        </w:rPr>
        <w:t xml:space="preserve">of </w:t>
      </w:r>
      <w:r w:rsidRPr="0C0F6151" w:rsidR="001A780B">
        <w:rPr>
          <w:rFonts w:ascii="DM Sans" w:hAnsi="DM Sans" w:eastAsia="DM Sans" w:cs="DM Sans"/>
          <w:lang w:val="en-GB"/>
        </w:rPr>
        <w:t xml:space="preserve">evidence-informed </w:t>
      </w:r>
      <w:r w:rsidRPr="0C0F6151">
        <w:rPr>
          <w:rFonts w:ascii="DM Sans" w:hAnsi="DM Sans" w:eastAsia="DM Sans" w:cs="DM Sans"/>
          <w:lang w:val="en-GB"/>
        </w:rPr>
        <w:t>WDV policy submissions and position statements.</w:t>
      </w:r>
    </w:p>
    <w:p w:rsidR="4F915B7D" w:rsidP="0C0F6151" w:rsidRDefault="4F915B7D" w14:paraId="4D1E4B33" w14:textId="0E35E54E">
      <w:pPr>
        <w:pStyle w:val="ListParagraph"/>
        <w:spacing w:before="0" w:after="0"/>
        <w:rPr>
          <w:rFonts w:ascii="DM Sans" w:hAnsi="DM Sans" w:eastAsia="DM Sans" w:cs="DM Sans"/>
        </w:rPr>
      </w:pPr>
      <w:r w:rsidRPr="0C0F6151">
        <w:rPr>
          <w:rFonts w:ascii="DM Sans" w:hAnsi="DM Sans" w:eastAsia="DM Sans" w:cs="DM Sans"/>
        </w:rPr>
        <w:t>Make submissions and appear at parliamentary inquiries</w:t>
      </w:r>
      <w:r w:rsidRPr="0C0F6151" w:rsidR="00132B40">
        <w:rPr>
          <w:rFonts w:ascii="DM Sans" w:hAnsi="DM Sans" w:eastAsia="DM Sans" w:cs="DM Sans"/>
        </w:rPr>
        <w:t>.</w:t>
      </w:r>
    </w:p>
    <w:p w:rsidRPr="002A2C62" w:rsidR="00120D09" w:rsidP="0C0F6151" w:rsidRDefault="6F4DF99A" w14:paraId="5BE3C8BF" w14:textId="28EFCD52">
      <w:pPr>
        <w:pStyle w:val="ListParagraph"/>
        <w:suppressAutoHyphens/>
        <w:autoSpaceDN w:val="0"/>
        <w:spacing w:before="0" w:after="0"/>
        <w:textAlignment w:val="baseline"/>
        <w:rPr>
          <w:rFonts w:ascii="DM Sans" w:hAnsi="DM Sans" w:eastAsia="DM Sans" w:cs="DM Sans"/>
          <w:lang w:val="en-GB"/>
        </w:rPr>
      </w:pPr>
      <w:r w:rsidRPr="0C0F6151">
        <w:rPr>
          <w:rFonts w:ascii="DM Sans" w:hAnsi="DM Sans" w:eastAsia="DM Sans" w:cs="DM Sans"/>
          <w:lang w:val="en-GB"/>
        </w:rPr>
        <w:t>Lead</w:t>
      </w:r>
      <w:r w:rsidRPr="0C0F6151" w:rsidR="00120D09">
        <w:rPr>
          <w:rFonts w:ascii="DM Sans" w:hAnsi="DM Sans" w:eastAsia="DM Sans" w:cs="DM Sans"/>
          <w:lang w:val="en-GB"/>
        </w:rPr>
        <w:t xml:space="preserve"> project management and administration of research and policy activities.</w:t>
      </w:r>
    </w:p>
    <w:p w:rsidR="002A2C62" w:rsidP="0C0F6151" w:rsidRDefault="002A2C62" w14:paraId="4FF90148" w14:textId="77777777">
      <w:pPr>
        <w:pStyle w:val="ListParagraph"/>
        <w:suppressAutoHyphens/>
        <w:autoSpaceDN w:val="0"/>
        <w:spacing w:before="0" w:after="0"/>
        <w:textAlignment w:val="baseline"/>
        <w:rPr>
          <w:rFonts w:ascii="DM Sans" w:hAnsi="DM Sans" w:eastAsia="DM Sans" w:cs="DM Sans"/>
          <w:lang w:val="en-GB"/>
        </w:rPr>
      </w:pPr>
      <w:r w:rsidRPr="0C0F6151">
        <w:rPr>
          <w:rFonts w:ascii="DM Sans" w:hAnsi="DM Sans" w:eastAsia="DM Sans" w:cs="DM Sans"/>
          <w:lang w:val="en-GB"/>
        </w:rPr>
        <w:t>Undertake research and prepare written briefings to inform WDV’s consultation work.</w:t>
      </w:r>
    </w:p>
    <w:p w:rsidRPr="004D6286" w:rsidR="002A2C62" w:rsidP="0C0F6151" w:rsidRDefault="002A2C62" w14:paraId="7B1A4335" w14:textId="77777777">
      <w:pPr>
        <w:pStyle w:val="ListParagraph"/>
        <w:suppressAutoHyphens/>
        <w:autoSpaceDN w:val="0"/>
        <w:spacing w:before="0" w:after="0"/>
        <w:textAlignment w:val="baseline"/>
        <w:rPr>
          <w:rFonts w:ascii="DM Sans" w:hAnsi="DM Sans" w:eastAsia="DM Sans" w:cs="DM Sans"/>
          <w:lang w:val="en-GB"/>
        </w:rPr>
      </w:pPr>
      <w:r w:rsidRPr="0C0F6151">
        <w:rPr>
          <w:rFonts w:ascii="DM Sans" w:hAnsi="DM Sans" w:eastAsia="DM Sans" w:cs="DM Sans"/>
          <w:lang w:val="en-GB"/>
        </w:rPr>
        <w:t>Develop Plain English and/ or Easy English ‘position statements’ from WDV articles and submissions.</w:t>
      </w:r>
    </w:p>
    <w:p w:rsidR="4F6864B5" w:rsidP="4F6864B5" w:rsidRDefault="4F6864B5" w14:paraId="6C6111FF" w14:textId="71FC8E81">
      <w:pPr>
        <w:pStyle w:val="ListParagraph"/>
        <w:numPr>
          <w:ilvl w:val="0"/>
          <w:numId w:val="0"/>
        </w:numPr>
        <w:ind w:left="720"/>
        <w:rPr>
          <w:rFonts w:ascii="DM Sans" w:hAnsi="DM Sans" w:eastAsia="DM Sans" w:cs="DM Sans"/>
          <w:lang w:val="en-GB"/>
        </w:rPr>
      </w:pPr>
    </w:p>
    <w:p w:rsidR="004D6286" w:rsidP="004D6286" w:rsidRDefault="004D6286" w14:paraId="4B67FD04" w14:textId="77777777">
      <w:pPr>
        <w:spacing w:before="0" w:after="0" w:line="240" w:lineRule="auto"/>
        <w:ind w:right="477"/>
        <w:jc w:val="both"/>
        <w:rPr>
          <w:rFonts w:ascii="DM Sans" w:hAnsi="DM Sans" w:eastAsia="DM Sans" w:cs="DM Sans"/>
          <w:b/>
          <w:lang w:val="en-GB" w:eastAsia="en-AU"/>
        </w:rPr>
      </w:pPr>
      <w:bookmarkStart w:name="_Hlk162897024" w:id="2"/>
      <w:r w:rsidRPr="4F6864B5">
        <w:rPr>
          <w:rFonts w:ascii="DM Sans" w:hAnsi="DM Sans" w:eastAsia="DM Sans" w:cs="DM Sans"/>
          <w:b/>
          <w:lang w:val="en-GB" w:eastAsia="en-AU"/>
        </w:rPr>
        <w:t>Support WDV’s Systemic Advocacy and Strategic Partnerships</w:t>
      </w:r>
    </w:p>
    <w:p w:rsidR="111C6DF7" w:rsidP="0C0F6151" w:rsidRDefault="111C6DF7" w14:paraId="0781CB03" w14:textId="61894EBF">
      <w:pPr>
        <w:pStyle w:val="ListParagraph"/>
        <w:spacing w:before="0" w:after="0"/>
        <w:rPr>
          <w:rFonts w:ascii="DM Sans" w:hAnsi="DM Sans" w:eastAsia="DM Sans" w:cs="DM Sans"/>
        </w:rPr>
      </w:pPr>
      <w:r w:rsidRPr="0C0F6151">
        <w:rPr>
          <w:rFonts w:ascii="DM Sans" w:hAnsi="DM Sans" w:eastAsia="DM Sans" w:cs="DM Sans"/>
          <w:color w:val="000000" w:themeColor="text1"/>
        </w:rPr>
        <w:t>Provide content for media releases, social media and member updates regarding policy and research matters</w:t>
      </w:r>
      <w:r w:rsidRPr="0C0F6151" w:rsidR="3EC4F584">
        <w:rPr>
          <w:rFonts w:ascii="DM Sans" w:hAnsi="DM Sans" w:eastAsia="DM Sans" w:cs="DM Sans"/>
          <w:color w:val="000000" w:themeColor="text1"/>
        </w:rPr>
        <w:t>.</w:t>
      </w:r>
    </w:p>
    <w:p w:rsidR="004D6286" w:rsidP="0C0F6151" w:rsidRDefault="004D6286" w14:paraId="2A000BFE" w14:textId="2583BB31">
      <w:pPr>
        <w:pStyle w:val="ListParagraph"/>
        <w:suppressAutoHyphens/>
        <w:autoSpaceDN w:val="0"/>
        <w:spacing w:before="0" w:after="0"/>
        <w:textAlignment w:val="baseline"/>
        <w:rPr>
          <w:rFonts w:ascii="DM Sans" w:hAnsi="DM Sans" w:eastAsia="DM Sans" w:cs="DM Sans"/>
          <w:lang w:eastAsia="en-AU"/>
        </w:rPr>
      </w:pPr>
      <w:bookmarkStart w:name="_Hlk162897110" w:id="3"/>
      <w:bookmarkEnd w:id="2"/>
      <w:r w:rsidRPr="0C0F6151">
        <w:rPr>
          <w:rFonts w:ascii="DM Sans" w:hAnsi="DM Sans" w:eastAsia="DM Sans" w:cs="DM Sans"/>
          <w:lang w:eastAsia="en-AU"/>
        </w:rPr>
        <w:t>Assist with the development of grant submissions</w:t>
      </w:r>
      <w:r w:rsidRPr="0C0F6151" w:rsidR="00D42A58">
        <w:rPr>
          <w:rFonts w:ascii="DM Sans" w:hAnsi="DM Sans" w:eastAsia="DM Sans" w:cs="DM Sans"/>
          <w:lang w:eastAsia="en-AU"/>
        </w:rPr>
        <w:t>.</w:t>
      </w:r>
      <w:r w:rsidRPr="0C0F6151">
        <w:rPr>
          <w:rFonts w:ascii="DM Sans" w:hAnsi="DM Sans" w:eastAsia="DM Sans" w:cs="DM Sans"/>
          <w:lang w:eastAsia="en-AU"/>
        </w:rPr>
        <w:t xml:space="preserve"> </w:t>
      </w:r>
    </w:p>
    <w:p w:rsidR="004D6286" w:rsidP="0C0F6151" w:rsidRDefault="004D6286" w14:paraId="5ED8C957" w14:textId="224DDB7B">
      <w:pPr>
        <w:pStyle w:val="ListParagraph"/>
        <w:suppressAutoHyphens/>
        <w:autoSpaceDN w:val="0"/>
        <w:spacing w:before="0" w:after="0"/>
        <w:textAlignment w:val="baseline"/>
        <w:rPr>
          <w:rFonts w:ascii="DM Sans" w:hAnsi="DM Sans" w:eastAsia="DM Sans" w:cs="DM Sans"/>
          <w:lang w:eastAsia="en-AU"/>
        </w:rPr>
      </w:pPr>
      <w:r w:rsidRPr="0C0F6151">
        <w:rPr>
          <w:rFonts w:ascii="DM Sans" w:hAnsi="DM Sans" w:eastAsia="DM Sans" w:cs="DM Sans"/>
          <w:lang w:eastAsia="en-AU"/>
        </w:rPr>
        <w:t>Assist with the development of resources and e-learns.</w:t>
      </w:r>
    </w:p>
    <w:p w:rsidR="004D6286" w:rsidP="0C0F6151" w:rsidRDefault="004D6286" w14:paraId="3DB1060B" w14:textId="0D53901B">
      <w:pPr>
        <w:pStyle w:val="ListParagraph"/>
        <w:suppressAutoHyphens/>
        <w:autoSpaceDN w:val="0"/>
        <w:spacing w:before="0" w:after="0"/>
        <w:textAlignment w:val="baseline"/>
        <w:rPr>
          <w:rFonts w:ascii="DM Sans" w:hAnsi="DM Sans" w:eastAsia="DM Sans" w:cs="DM Sans"/>
          <w:lang w:eastAsia="en-AU"/>
        </w:rPr>
      </w:pPr>
      <w:r w:rsidRPr="0C0F6151">
        <w:rPr>
          <w:rFonts w:ascii="DM Sans" w:hAnsi="DM Sans" w:eastAsia="DM Sans" w:cs="DM Sans"/>
          <w:lang w:eastAsia="en-AU"/>
        </w:rPr>
        <w:t>Make representations on behalf of WDV at key government and community for</w:t>
      </w:r>
      <w:r w:rsidRPr="0C0F6151" w:rsidR="009703D7">
        <w:rPr>
          <w:rFonts w:ascii="DM Sans" w:hAnsi="DM Sans" w:eastAsia="DM Sans" w:cs="DM Sans"/>
          <w:lang w:eastAsia="en-AU"/>
        </w:rPr>
        <w:t>ums</w:t>
      </w:r>
      <w:r w:rsidRPr="0C0F6151">
        <w:rPr>
          <w:rFonts w:ascii="DM Sans" w:hAnsi="DM Sans" w:eastAsia="DM Sans" w:cs="DM Sans"/>
          <w:lang w:eastAsia="en-AU"/>
        </w:rPr>
        <w:t>.</w:t>
      </w:r>
    </w:p>
    <w:p w:rsidR="004D6286" w:rsidP="0C0F6151" w:rsidRDefault="004D6286" w14:paraId="4B419C00" w14:textId="52C48F99">
      <w:pPr>
        <w:pStyle w:val="ListParagraph"/>
        <w:suppressAutoHyphens/>
        <w:autoSpaceDN w:val="0"/>
        <w:spacing w:before="0" w:after="0"/>
        <w:textAlignment w:val="baseline"/>
        <w:rPr>
          <w:rFonts w:ascii="DM Sans" w:hAnsi="DM Sans" w:eastAsia="DM Sans" w:cs="DM Sans"/>
          <w:lang w:eastAsia="en-AU"/>
        </w:rPr>
      </w:pPr>
      <w:r w:rsidRPr="0C0F6151">
        <w:rPr>
          <w:rFonts w:ascii="DM Sans" w:hAnsi="DM Sans" w:eastAsia="DM Sans" w:cs="DM Sans"/>
          <w:lang w:eastAsia="en-AU"/>
        </w:rPr>
        <w:t>Provide specialist advice to support policy and research related representations made by other WDV staff.</w:t>
      </w:r>
    </w:p>
    <w:p w:rsidR="7B594BA3" w:rsidP="0C0F6151" w:rsidRDefault="7B594BA3" w14:paraId="5C06CAFF" w14:textId="68767EE4">
      <w:pPr>
        <w:pStyle w:val="ListParagraph"/>
        <w:spacing w:before="0" w:after="0"/>
        <w:rPr>
          <w:rFonts w:ascii="DM Sans" w:hAnsi="DM Sans" w:eastAsia="DM Sans" w:cs="DM Sans"/>
          <w:lang w:eastAsia="en-AU"/>
        </w:rPr>
      </w:pPr>
      <w:r w:rsidRPr="0C0F6151">
        <w:rPr>
          <w:rFonts w:ascii="DM Sans" w:hAnsi="DM Sans" w:eastAsia="DM Sans" w:cs="DM Sans"/>
          <w:lang w:eastAsia="en-AU"/>
        </w:rPr>
        <w:t xml:space="preserve">Foster and maintain external stakeholder partnerships that enable </w:t>
      </w:r>
      <w:r w:rsidRPr="0C0F6151" w:rsidR="7CA337DA">
        <w:rPr>
          <w:rFonts w:ascii="DM Sans" w:hAnsi="DM Sans" w:eastAsia="DM Sans" w:cs="DM Sans"/>
          <w:lang w:eastAsia="en-AU"/>
        </w:rPr>
        <w:t>WDV</w:t>
      </w:r>
      <w:r w:rsidRPr="0C0F6151">
        <w:rPr>
          <w:rFonts w:ascii="DM Sans" w:hAnsi="DM Sans" w:eastAsia="DM Sans" w:cs="DM Sans"/>
          <w:lang w:eastAsia="en-AU"/>
        </w:rPr>
        <w:t xml:space="preserve"> to progress our policy agenda</w:t>
      </w:r>
      <w:r w:rsidRPr="0C0F6151" w:rsidR="2504492E">
        <w:rPr>
          <w:rFonts w:ascii="DM Sans" w:hAnsi="DM Sans" w:eastAsia="DM Sans" w:cs="DM Sans"/>
          <w:lang w:eastAsia="en-AU"/>
        </w:rPr>
        <w:t>.</w:t>
      </w:r>
      <w:r w:rsidRPr="0C0F6151">
        <w:rPr>
          <w:rFonts w:ascii="DM Sans" w:hAnsi="DM Sans" w:eastAsia="DM Sans" w:cs="DM Sans"/>
          <w:lang w:eastAsia="en-AU"/>
        </w:rPr>
        <w:t xml:space="preserve"> </w:t>
      </w:r>
    </w:p>
    <w:bookmarkEnd w:id="3"/>
    <w:p w:rsidRPr="004D6286" w:rsidR="004D6286" w:rsidP="004D6286" w:rsidRDefault="004D6286" w14:paraId="4D5EDD98" w14:textId="77777777">
      <w:pPr>
        <w:suppressAutoHyphens/>
        <w:autoSpaceDN w:val="0"/>
        <w:textAlignment w:val="baseline"/>
        <w:rPr>
          <w:rFonts w:ascii="DM Sans" w:hAnsi="DM Sans" w:eastAsia="DM Sans" w:cs="DM Sans"/>
          <w:lang w:val="en-GB"/>
        </w:rPr>
      </w:pPr>
    </w:p>
    <w:p w:rsidR="00A0402E" w:rsidP="0C0F6151" w:rsidRDefault="00A0402E" w14:paraId="7F82ACB1" w14:textId="77777777">
      <w:pPr>
        <w:spacing w:before="0" w:after="160" w:line="259" w:lineRule="auto"/>
        <w:rPr>
          <w:rFonts w:ascii="DM Sans" w:hAnsi="DM Sans" w:eastAsia="DM Sans" w:cs="DM Sans"/>
          <w:b/>
          <w:bCs/>
          <w:lang w:eastAsia="en-AU"/>
        </w:rPr>
      </w:pPr>
      <w:bookmarkStart w:name="_Hlk162897149" w:id="4"/>
      <w:bookmarkEnd w:id="1"/>
      <w:r w:rsidRPr="0C0F6151">
        <w:rPr>
          <w:rFonts w:ascii="DM Sans" w:hAnsi="DM Sans" w:eastAsia="DM Sans" w:cs="DM Sans"/>
          <w:b/>
          <w:bCs/>
          <w:lang w:eastAsia="en-AU"/>
        </w:rPr>
        <w:br w:type="page"/>
      </w:r>
    </w:p>
    <w:p w:rsidR="00CC2BD4" w:rsidP="00CC2BD4" w:rsidRDefault="00CC2BD4" w14:paraId="6849DC05" w14:textId="3BEC9E53">
      <w:pPr>
        <w:rPr>
          <w:rFonts w:ascii="DM Sans" w:hAnsi="DM Sans" w:eastAsia="DM Sans" w:cs="DM Sans"/>
          <w:b/>
          <w:lang w:eastAsia="en-AU"/>
        </w:rPr>
      </w:pPr>
      <w:r w:rsidRPr="4F6864B5">
        <w:rPr>
          <w:rFonts w:ascii="DM Sans" w:hAnsi="DM Sans" w:eastAsia="DM Sans" w:cs="DM Sans"/>
          <w:b/>
          <w:lang w:eastAsia="en-AU"/>
        </w:rPr>
        <w:t>Support Organisational Policy, Member Research and Engagement</w:t>
      </w:r>
    </w:p>
    <w:p w:rsidR="00CC2BD4" w:rsidP="0C0F6151" w:rsidRDefault="1FB93D58" w14:paraId="68F51D71" w14:textId="251388B4">
      <w:pPr>
        <w:pStyle w:val="ListParagraph"/>
        <w:suppressAutoHyphens/>
        <w:autoSpaceDN w:val="0"/>
        <w:spacing w:before="0" w:after="0"/>
        <w:textAlignment w:val="baseline"/>
        <w:rPr>
          <w:rFonts w:ascii="DM Sans" w:hAnsi="DM Sans" w:eastAsia="DM Sans" w:cs="DM Sans"/>
          <w:color w:val="000000" w:themeColor="text1"/>
        </w:rPr>
      </w:pPr>
      <w:r w:rsidRPr="0C0F6151">
        <w:rPr>
          <w:rFonts w:ascii="DM Sans" w:hAnsi="DM Sans" w:eastAsia="DM Sans" w:cs="DM Sans"/>
          <w:color w:val="000000" w:themeColor="text1"/>
        </w:rPr>
        <w:t>Work closely with other staff and external stakeholders to lead a coordinated organisational approach to policy priorities and action</w:t>
      </w:r>
      <w:r w:rsidRPr="0C0F6151" w:rsidR="3B514A43">
        <w:rPr>
          <w:rFonts w:ascii="DM Sans" w:hAnsi="DM Sans" w:eastAsia="DM Sans" w:cs="DM Sans"/>
          <w:color w:val="000000" w:themeColor="text1"/>
        </w:rPr>
        <w:t>.</w:t>
      </w:r>
    </w:p>
    <w:p w:rsidR="00CC2BD4" w:rsidP="0C0F6151" w:rsidRDefault="00105F1F" w14:paraId="748AAB44" w14:textId="47B59515">
      <w:pPr>
        <w:suppressAutoHyphens/>
        <w:autoSpaceDN w:val="0"/>
        <w:spacing w:before="0" w:after="0"/>
        <w:textAlignment w:val="baseline"/>
        <w:rPr>
          <w:rFonts w:ascii="DM Sans" w:hAnsi="DM Sans" w:eastAsia="DM Sans" w:cs="DM Sans"/>
          <w:lang w:eastAsia="en-AU"/>
        </w:rPr>
      </w:pPr>
      <w:bookmarkStart w:name="_Hlk162897177" w:id="5"/>
      <w:bookmarkEnd w:id="4"/>
      <w:r w:rsidRPr="0C0F6151">
        <w:rPr>
          <w:rFonts w:ascii="DM Sans" w:hAnsi="DM Sans" w:eastAsia="DM Sans" w:cs="DM Sans"/>
          <w:lang w:eastAsia="en-AU"/>
        </w:rPr>
        <w:t xml:space="preserve">Take a lead role in: </w:t>
      </w:r>
    </w:p>
    <w:p w:rsidRPr="00210539" w:rsidR="00CC2BD4" w:rsidP="0C0F6151" w:rsidRDefault="282A32AD" w14:paraId="33C4A262" w14:textId="3A762AB5">
      <w:pPr>
        <w:pStyle w:val="ListParagraph"/>
        <w:suppressAutoHyphens/>
        <w:autoSpaceDN w:val="0"/>
        <w:spacing w:before="0" w:after="0"/>
        <w:textAlignment w:val="baseline"/>
        <w:rPr>
          <w:rFonts w:ascii="DM Sans" w:hAnsi="DM Sans" w:eastAsia="DM Sans" w:cs="DM Sans"/>
          <w:lang w:eastAsia="en-AU"/>
        </w:rPr>
      </w:pPr>
      <w:r w:rsidRPr="0C0F6151">
        <w:rPr>
          <w:rFonts w:ascii="DM Sans" w:hAnsi="DM Sans" w:eastAsia="DM Sans" w:cs="DM Sans"/>
          <w:lang w:eastAsia="en-AU"/>
        </w:rPr>
        <w:t>Facilitating regular engagement with WDV Experts by Experience and Hub members on topics related to WDV’s key policy and advocacy priorities.</w:t>
      </w:r>
    </w:p>
    <w:p w:rsidRPr="00210539" w:rsidR="00CC2BD4" w:rsidP="0C0F6151" w:rsidRDefault="282A32AD" w14:paraId="17E74EAD" w14:textId="5C69A238">
      <w:pPr>
        <w:pStyle w:val="ListParagraph"/>
        <w:suppressAutoHyphens/>
        <w:autoSpaceDN w:val="0"/>
        <w:spacing w:before="0" w:after="0"/>
        <w:textAlignment w:val="baseline"/>
        <w:rPr>
          <w:rFonts w:ascii="DM Sans" w:hAnsi="DM Sans" w:eastAsia="DM Sans" w:cs="DM Sans"/>
          <w:lang w:eastAsia="en-AU"/>
        </w:rPr>
      </w:pPr>
      <w:r w:rsidRPr="0C0F6151">
        <w:rPr>
          <w:rFonts w:ascii="DM Sans" w:hAnsi="DM Sans" w:eastAsia="DM Sans" w:cs="DM Sans"/>
          <w:lang w:eastAsia="en-AU"/>
        </w:rPr>
        <w:t>Engaging with members to ensure our policy work and representations are informed by their lived experience.</w:t>
      </w:r>
    </w:p>
    <w:p w:rsidRPr="00210539" w:rsidR="00CC2BD4" w:rsidP="0C0F6151" w:rsidRDefault="282A32AD" w14:paraId="7AE79C0C" w14:textId="1B51C7B6">
      <w:pPr>
        <w:pStyle w:val="ListParagraph"/>
        <w:suppressAutoHyphens/>
        <w:autoSpaceDN w:val="0"/>
        <w:spacing w:before="0" w:after="0"/>
        <w:textAlignment w:val="baseline"/>
        <w:rPr>
          <w:rFonts w:ascii="DM Sans" w:hAnsi="DM Sans" w:eastAsia="DM Sans" w:cs="DM Sans"/>
          <w:lang w:eastAsia="en-AU"/>
        </w:rPr>
      </w:pPr>
      <w:r w:rsidRPr="0C0F6151">
        <w:rPr>
          <w:rFonts w:ascii="DM Sans" w:hAnsi="DM Sans" w:eastAsia="DM Sans" w:cs="DM Sans"/>
          <w:lang w:eastAsia="en-AU"/>
        </w:rPr>
        <w:t>Analysing de-identified member survey data and prepare research reports for key stakeholders.</w:t>
      </w:r>
    </w:p>
    <w:p w:rsidR="00912F64" w:rsidP="38A81DAE" w:rsidRDefault="00912F64" w14:paraId="661F537C" w14:textId="1671EE39">
      <w:pPr>
        <w:suppressAutoHyphens/>
        <w:autoSpaceDN w:val="0"/>
        <w:spacing w:before="0" w:after="0" w:line="240" w:lineRule="auto"/>
        <w:textAlignment w:val="baseline"/>
        <w:rPr>
          <w:rFonts w:ascii="DM Sans" w:hAnsi="DM Sans" w:eastAsia="DM Sans" w:cs="DM Sans"/>
          <w:lang w:eastAsia="en-AU"/>
        </w:rPr>
      </w:pPr>
    </w:p>
    <w:p w:rsidRPr="00120D09" w:rsidR="00912F64" w:rsidP="4F6864B5" w:rsidRDefault="00912F64" w14:paraId="35F4B992" w14:textId="77777777">
      <w:pPr>
        <w:suppressAutoHyphens/>
        <w:autoSpaceDN w:val="0"/>
        <w:textAlignment w:val="baseline"/>
        <w:rPr>
          <w:rFonts w:ascii="DM Sans" w:hAnsi="DM Sans" w:eastAsia="DM Sans" w:cs="DM Sans"/>
          <w:b/>
          <w:lang w:val="en-GB"/>
        </w:rPr>
      </w:pPr>
      <w:r w:rsidRPr="4F6864B5">
        <w:rPr>
          <w:rFonts w:ascii="DM Sans" w:hAnsi="DM Sans" w:eastAsia="DM Sans" w:cs="DM Sans"/>
          <w:b/>
          <w:lang w:val="en-GB"/>
        </w:rPr>
        <w:t xml:space="preserve">Internal partnerships and collaborative practice  </w:t>
      </w:r>
    </w:p>
    <w:p w:rsidRPr="00E54FB5" w:rsidR="00912F64" w:rsidDel="00FD54A1" w:rsidP="0C0F6151" w:rsidRDefault="00912F64" w14:paraId="087FDBF3" w14:textId="1132C3FE">
      <w:pPr>
        <w:suppressAutoHyphens/>
        <w:autoSpaceDN w:val="0"/>
        <w:spacing w:before="0" w:after="0"/>
        <w:textAlignment w:val="baseline"/>
        <w:rPr>
          <w:rFonts w:ascii="DM Sans" w:hAnsi="DM Sans" w:eastAsia="DM Sans" w:cs="DM Sans"/>
          <w:lang w:val="en-GB"/>
        </w:rPr>
      </w:pPr>
      <w:r w:rsidRPr="0C0F6151">
        <w:rPr>
          <w:rFonts w:ascii="DM Sans" w:hAnsi="DM Sans" w:eastAsia="DM Sans" w:cs="DM Sans"/>
          <w:lang w:val="en-GB"/>
        </w:rPr>
        <w:t>Attend relevant meetings</w:t>
      </w:r>
      <w:r w:rsidRPr="0C0F6151" w:rsidR="5518E74F">
        <w:rPr>
          <w:rFonts w:ascii="DM Sans" w:hAnsi="DM Sans" w:eastAsia="DM Sans" w:cs="DM Sans"/>
          <w:lang w:val="en-GB"/>
        </w:rPr>
        <w:t>.</w:t>
      </w:r>
    </w:p>
    <w:p w:rsidR="00912F64" w:rsidP="0C0F6151" w:rsidRDefault="6F139CA4" w14:paraId="2C25BED0" w14:textId="2E65CA4D">
      <w:pPr>
        <w:pStyle w:val="ListParagraph"/>
        <w:suppressAutoHyphens/>
        <w:autoSpaceDN w:val="0"/>
        <w:spacing w:before="0" w:after="0"/>
        <w:textAlignment w:val="baseline"/>
        <w:rPr>
          <w:rFonts w:ascii="DM Sans" w:hAnsi="DM Sans" w:eastAsia="DM Sans" w:cs="DM Sans"/>
          <w:lang w:val="en-GB"/>
        </w:rPr>
      </w:pPr>
      <w:r w:rsidRPr="0C0F6151">
        <w:rPr>
          <w:rFonts w:ascii="DM Sans" w:hAnsi="DM Sans" w:eastAsia="DM Sans" w:cs="DM Sans"/>
          <w:lang w:val="en-GB"/>
        </w:rPr>
        <w:t>Chair</w:t>
      </w:r>
      <w:r w:rsidRPr="0C0F6151" w:rsidR="00912F64">
        <w:rPr>
          <w:rFonts w:ascii="DM Sans" w:hAnsi="DM Sans" w:eastAsia="DM Sans" w:cs="DM Sans"/>
          <w:lang w:val="en-GB"/>
        </w:rPr>
        <w:t xml:space="preserve"> </w:t>
      </w:r>
      <w:r w:rsidRPr="0C0F6151" w:rsidR="00CC618B">
        <w:rPr>
          <w:rFonts w:ascii="DM Sans" w:hAnsi="DM Sans" w:eastAsia="DM Sans" w:cs="DM Sans"/>
          <w:lang w:val="en-GB"/>
        </w:rPr>
        <w:t>l</w:t>
      </w:r>
      <w:r w:rsidRPr="0C0F6151" w:rsidR="00912F64">
        <w:rPr>
          <w:rFonts w:ascii="DM Sans" w:hAnsi="DM Sans" w:eastAsia="DM Sans" w:cs="DM Sans"/>
          <w:lang w:val="en-GB"/>
        </w:rPr>
        <w:t xml:space="preserve">eadership meetings, Policy and Community Engagement meetings, </w:t>
      </w:r>
      <w:r w:rsidRPr="0C0F6151" w:rsidR="26CCE0A3">
        <w:rPr>
          <w:rFonts w:ascii="DM Sans" w:hAnsi="DM Sans" w:eastAsia="DM Sans" w:cs="DM Sans"/>
          <w:lang w:val="en-GB"/>
        </w:rPr>
        <w:t xml:space="preserve">take minutes </w:t>
      </w:r>
      <w:r w:rsidRPr="0C0F6151" w:rsidR="00912F64">
        <w:rPr>
          <w:rFonts w:ascii="DM Sans" w:hAnsi="DM Sans" w:eastAsia="DM Sans" w:cs="DM Sans"/>
          <w:lang w:val="en-GB"/>
        </w:rPr>
        <w:t>and follow up action items.</w:t>
      </w:r>
    </w:p>
    <w:p w:rsidRPr="004D6286" w:rsidR="00912F64" w:rsidP="0C0F6151" w:rsidRDefault="00912F64" w14:paraId="3F15FA9E" w14:textId="685B1F49">
      <w:pPr>
        <w:pStyle w:val="ListParagraph"/>
        <w:suppressAutoHyphens/>
        <w:autoSpaceDN w:val="0"/>
        <w:spacing w:before="0" w:after="0"/>
        <w:textAlignment w:val="baseline"/>
        <w:rPr>
          <w:rFonts w:ascii="DM Sans" w:hAnsi="DM Sans" w:eastAsia="DM Sans" w:cs="DM Sans"/>
          <w:lang w:eastAsia="en-AU"/>
        </w:rPr>
      </w:pPr>
      <w:r w:rsidRPr="0C0F6151">
        <w:rPr>
          <w:rFonts w:ascii="DM Sans" w:hAnsi="DM Sans" w:eastAsia="DM Sans" w:cs="DM Sans"/>
          <w:lang w:val="en-GB"/>
        </w:rPr>
        <w:t>Provide peer review and assist with copy</w:t>
      </w:r>
      <w:r w:rsidRPr="0C0F6151" w:rsidR="00CC618B">
        <w:rPr>
          <w:rFonts w:ascii="DM Sans" w:hAnsi="DM Sans" w:eastAsia="DM Sans" w:cs="DM Sans"/>
          <w:lang w:val="en-GB"/>
        </w:rPr>
        <w:t xml:space="preserve"> </w:t>
      </w:r>
      <w:r w:rsidRPr="0C0F6151">
        <w:rPr>
          <w:rFonts w:ascii="DM Sans" w:hAnsi="DM Sans" w:eastAsia="DM Sans" w:cs="DM Sans"/>
          <w:lang w:val="en-GB"/>
        </w:rPr>
        <w:t>editing of formal communications</w:t>
      </w:r>
      <w:r w:rsidRPr="0C0F6151" w:rsidR="062CA5A1">
        <w:rPr>
          <w:rFonts w:ascii="DM Sans" w:hAnsi="DM Sans" w:eastAsia="DM Sans" w:cs="DM Sans"/>
          <w:lang w:val="en-GB"/>
        </w:rPr>
        <w:t>.</w:t>
      </w:r>
      <w:r w:rsidRPr="0C0F6151">
        <w:rPr>
          <w:rFonts w:ascii="DM Sans" w:hAnsi="DM Sans" w:eastAsia="DM Sans" w:cs="DM Sans"/>
          <w:lang w:val="en-GB"/>
        </w:rPr>
        <w:t xml:space="preserve"> </w:t>
      </w:r>
    </w:p>
    <w:bookmarkEnd w:id="5"/>
    <w:p w:rsidR="004A4E0E" w:rsidP="004A4E0E" w:rsidRDefault="004A4E0E" w14:paraId="310DF80D" w14:textId="77777777">
      <w:pPr>
        <w:spacing w:before="0" w:after="79" w:line="251" w:lineRule="auto"/>
        <w:ind w:right="130"/>
        <w:jc w:val="both"/>
        <w:rPr>
          <w:rFonts w:ascii="DM Sans" w:hAnsi="DM Sans" w:eastAsia="DM Sans" w:cs="DM Sans"/>
        </w:rPr>
      </w:pPr>
    </w:p>
    <w:p w:rsidRPr="00EB2AD9" w:rsidR="00F316CE" w:rsidP="1ACDCEB4" w:rsidRDefault="00130B40" w14:paraId="722FFD66" w14:textId="3429A686">
      <w:pPr>
        <w:pStyle w:val="Heading2"/>
        <w:keepNext/>
        <w:pBdr>
          <w:bottom w:val="single" w:color="000000" w:sz="4" w:space="1"/>
        </w:pBdr>
        <w:autoSpaceDE/>
        <w:autoSpaceDN/>
        <w:adjustRightInd/>
        <w:spacing w:before="120" w:after="120" w:line="240" w:lineRule="auto"/>
        <w:ind w:left="357" w:hanging="357"/>
        <w:jc w:val="both"/>
        <w:textAlignment w:val="auto"/>
        <w:rPr>
          <w:rFonts w:ascii="DM Sans" w:hAnsi="DM Sans" w:eastAsia="DM Sans" w:cs="DM Sans"/>
          <w:color w:val="6C2E94"/>
          <w:sz w:val="32"/>
          <w:szCs w:val="32"/>
        </w:rPr>
      </w:pPr>
      <w:r>
        <w:rPr>
          <w:rFonts w:ascii="DM Sans" w:hAnsi="DM Sans" w:eastAsia="DM Sans" w:cs="DM Sans"/>
          <w:color w:val="6C2E94"/>
          <w:sz w:val="32"/>
          <w:szCs w:val="32"/>
        </w:rPr>
        <w:t>GENERAL RESPONSIBILITIES</w:t>
      </w:r>
    </w:p>
    <w:p w:rsidRPr="00484772" w:rsidR="00484772" w:rsidP="00F9774F" w:rsidRDefault="00484772" w14:paraId="7347D7FE" w14:textId="1D49CA9A">
      <w:pPr>
        <w:pStyle w:val="Heading4"/>
        <w:spacing w:before="0"/>
        <w:rPr>
          <w:rFonts w:ascii="DM Sans" w:hAnsi="DM Sans" w:eastAsia="DM Sans" w:cs="DM Sans"/>
          <w:b w:val="0"/>
          <w:bCs w:val="0"/>
          <w:color w:val="auto"/>
        </w:rPr>
      </w:pPr>
      <w:r w:rsidRPr="00484772">
        <w:rPr>
          <w:rFonts w:ascii="DM Sans" w:hAnsi="DM Sans" w:eastAsia="DM Sans" w:cs="DM Sans"/>
          <w:b w:val="0"/>
          <w:bCs w:val="0"/>
          <w:color w:val="auto"/>
        </w:rPr>
        <w:t>The following responsibilities apply to all staff at WDV:</w:t>
      </w:r>
    </w:p>
    <w:p w:rsidRPr="004D7D44" w:rsidR="00BA5368" w:rsidP="7F7676B5" w:rsidRDefault="00BA5368" w14:paraId="2AE742E8" w14:textId="1217F393">
      <w:pPr>
        <w:pStyle w:val="ListParagraph"/>
        <w:widowControl w:val="0"/>
        <w:tabs>
          <w:tab w:val="left" w:pos="833"/>
          <w:tab w:val="left" w:pos="834"/>
        </w:tabs>
        <w:autoSpaceDE w:val="0"/>
        <w:autoSpaceDN w:val="0"/>
        <w:spacing w:before="0" w:after="0" w:line="285" w:lineRule="auto"/>
        <w:ind w:right="1044"/>
        <w:rPr>
          <w:rFonts w:ascii="DM Sans" w:hAnsi="DM Sans" w:eastAsia="DM Sans" w:cs="DM Sans"/>
          <w:kern w:val="16"/>
          <w:lang w:val="en-GB"/>
        </w:rPr>
      </w:pPr>
      <w:r w:rsidRPr="004D7D44" w:rsidR="09C0CB31">
        <w:rPr>
          <w:rFonts w:ascii="DM Sans" w:hAnsi="DM Sans" w:eastAsia="DM Sans" w:cs="DM Sans"/>
          <w:kern w:val="16"/>
          <w:lang w:val="en-GB"/>
        </w:rPr>
        <w:t xml:space="preserve">Contribute to WDV’s </w:t>
      </w:r>
      <w:r w:rsidRPr="004D7D44" w:rsidR="09C0CB31">
        <w:rPr>
          <w:rFonts w:ascii="DM Sans" w:hAnsi="DM Sans" w:eastAsia="DM Sans" w:cs="DM Sans"/>
          <w:kern w:val="16"/>
          <w:lang w:val="en-GB"/>
        </w:rPr>
        <w:t>capacity</w:t>
      </w:r>
      <w:r w:rsidRPr="004D7D44" w:rsidR="09C0CB31">
        <w:rPr>
          <w:rFonts w:ascii="DM Sans" w:hAnsi="DM Sans" w:eastAsia="DM Sans" w:cs="DM Sans"/>
          <w:kern w:val="16"/>
          <w:lang w:val="en-GB"/>
        </w:rPr>
        <w:t xml:space="preserve"> as a feminist organisation to deliver its goals, enable and support high performing teams and foster</w:t>
      </w:r>
      <w:r w:rsidR="09C0CB31">
        <w:rPr>
          <w:rFonts w:ascii="DM Sans" w:hAnsi="DM Sans" w:eastAsia="DM Sans" w:cs="DM Sans"/>
          <w:kern w:val="16"/>
          <w:lang w:val="en-GB"/>
        </w:rPr>
        <w:t xml:space="preserve"> </w:t>
      </w:r>
      <w:r w:rsidRPr="004D7D44" w:rsidR="09C0CB31">
        <w:rPr>
          <w:rFonts w:ascii="DM Sans" w:hAnsi="DM Sans" w:eastAsia="DM Sans" w:cs="DM Sans"/>
          <w:kern w:val="16"/>
          <w:lang w:val="en-GB"/>
        </w:rPr>
        <w:t>productive internal and external relationships</w:t>
      </w:r>
    </w:p>
    <w:p w:rsidRPr="004D7D44" w:rsidR="00BA5368" w:rsidP="00E26592" w:rsidRDefault="00BA5368" w14:paraId="04FE7E46" w14:textId="77777777">
      <w:pPr>
        <w:pStyle w:val="ListParagraph"/>
        <w:widowControl w:val="0"/>
        <w:numPr>
          <w:ilvl w:val="0"/>
          <w:numId w:val="2"/>
        </w:numPr>
        <w:tabs>
          <w:tab w:val="left" w:pos="833"/>
          <w:tab w:val="left" w:pos="834"/>
        </w:tabs>
        <w:autoSpaceDE w:val="0"/>
        <w:autoSpaceDN w:val="0"/>
        <w:spacing w:before="0" w:after="0" w:line="285" w:lineRule="auto"/>
        <w:ind w:right="1044"/>
        <w:rPr>
          <w:rFonts w:ascii="DM Sans" w:hAnsi="DM Sans" w:eastAsia="DM Sans" w:cs="DM Sans"/>
          <w:kern w:val="16"/>
          <w:lang w:val="en-GB"/>
        </w:rPr>
      </w:pPr>
      <w:r w:rsidRPr="004D7D44">
        <w:rPr>
          <w:rFonts w:ascii="DM Sans" w:hAnsi="DM Sans" w:eastAsia="DM Sans" w:cs="DM Sans"/>
          <w:kern w:val="16"/>
          <w:lang w:val="en-GB"/>
        </w:rPr>
        <w:t>Provide verbal and written reports and activities data as appropriate.</w:t>
      </w:r>
    </w:p>
    <w:p w:rsidRPr="004D7D44" w:rsidR="00BA5368" w:rsidP="7F7676B5" w:rsidRDefault="00BA5368" w14:paraId="323EFB8D" w14:textId="77777777">
      <w:pPr>
        <w:pStyle w:val="ListParagraph"/>
        <w:widowControl w:val="0"/>
        <w:tabs>
          <w:tab w:val="left" w:pos="833"/>
          <w:tab w:val="left" w:pos="834"/>
        </w:tabs>
        <w:autoSpaceDE w:val="0"/>
        <w:autoSpaceDN w:val="0"/>
        <w:spacing w:before="0" w:after="0" w:line="285" w:lineRule="auto"/>
        <w:ind w:right="1044"/>
        <w:rPr>
          <w:rFonts w:ascii="DM Sans" w:hAnsi="DM Sans" w:eastAsia="DM Sans" w:cs="DM Sans"/>
          <w:kern w:val="16"/>
          <w:lang w:val="en-GB"/>
        </w:rPr>
      </w:pPr>
      <w:r w:rsidR="09C0CB31">
        <w:rPr>
          <w:rFonts w:ascii="DM Sans" w:hAnsi="DM Sans" w:eastAsia="DM Sans" w:cs="DM Sans"/>
          <w:kern w:val="16"/>
          <w:lang w:val="en-GB"/>
        </w:rPr>
        <w:t>U</w:t>
      </w:r>
      <w:r w:rsidRPr="004D7D44" w:rsidR="09C0CB31">
        <w:rPr>
          <w:rFonts w:ascii="DM Sans" w:hAnsi="DM Sans" w:eastAsia="DM Sans" w:cs="DM Sans"/>
          <w:kern w:val="16"/>
          <w:lang w:val="en-GB"/>
        </w:rPr>
        <w:t>se WDV</w:t>
      </w:r>
      <w:r w:rsidR="09C0CB31">
        <w:rPr>
          <w:rFonts w:ascii="DM Sans" w:hAnsi="DM Sans" w:eastAsia="DM Sans" w:cs="DM Sans"/>
          <w:kern w:val="16"/>
          <w:lang w:val="en-GB"/>
        </w:rPr>
        <w:t>’s</w:t>
      </w:r>
      <w:r w:rsidRPr="004D7D44" w:rsidR="09C0CB31">
        <w:rPr>
          <w:rFonts w:ascii="DM Sans" w:hAnsi="DM Sans" w:eastAsia="DM Sans" w:cs="DM Sans"/>
          <w:kern w:val="16"/>
          <w:lang w:val="en-GB"/>
        </w:rPr>
        <w:t xml:space="preserve"> SharePoint and employee OneDrive cloud-based document management system</w:t>
      </w:r>
    </w:p>
    <w:p w:rsidRPr="004D7D44" w:rsidR="00BA5368" w:rsidP="00E26592" w:rsidRDefault="00BA5368" w14:paraId="35452BF0" w14:textId="77777777">
      <w:pPr>
        <w:pStyle w:val="ListParagraph"/>
        <w:widowControl w:val="0"/>
        <w:numPr>
          <w:ilvl w:val="0"/>
          <w:numId w:val="2"/>
        </w:numPr>
        <w:tabs>
          <w:tab w:val="left" w:pos="833"/>
          <w:tab w:val="left" w:pos="834"/>
        </w:tabs>
        <w:autoSpaceDE w:val="0"/>
        <w:autoSpaceDN w:val="0"/>
        <w:spacing w:before="0" w:after="0" w:line="285" w:lineRule="auto"/>
        <w:ind w:right="1044"/>
        <w:rPr>
          <w:rFonts w:ascii="DM Sans" w:hAnsi="DM Sans" w:eastAsia="DM Sans" w:cs="DM Sans"/>
          <w:kern w:val="16"/>
          <w:lang w:val="en-GB"/>
        </w:rPr>
      </w:pPr>
      <w:r w:rsidRPr="004D7D44">
        <w:rPr>
          <w:rFonts w:ascii="DM Sans" w:hAnsi="DM Sans" w:eastAsia="DM Sans" w:cs="DM Sans"/>
          <w:kern w:val="16"/>
          <w:lang w:val="en-GB"/>
        </w:rPr>
        <w:t>Have an active involvement in a reflective learning organisation committed to strategic and operational planning, setting performance objectives, policy development and review, evaluation, risk identification and risk management</w:t>
      </w:r>
    </w:p>
    <w:p w:rsidRPr="004D7D44" w:rsidR="00BA5368" w:rsidP="00E26592" w:rsidRDefault="00BA5368" w14:paraId="39B35640" w14:textId="77777777">
      <w:pPr>
        <w:pStyle w:val="ListParagraph"/>
        <w:widowControl w:val="0"/>
        <w:numPr>
          <w:ilvl w:val="0"/>
          <w:numId w:val="2"/>
        </w:numPr>
        <w:tabs>
          <w:tab w:val="left" w:pos="833"/>
          <w:tab w:val="left" w:pos="834"/>
        </w:tabs>
        <w:autoSpaceDE w:val="0"/>
        <w:autoSpaceDN w:val="0"/>
        <w:spacing w:before="0" w:after="0" w:line="285" w:lineRule="auto"/>
        <w:ind w:right="1044"/>
        <w:rPr>
          <w:rFonts w:ascii="DM Sans" w:hAnsi="DM Sans" w:eastAsia="DM Sans" w:cs="DM Sans"/>
          <w:kern w:val="16"/>
          <w:lang w:val="en-GB"/>
        </w:rPr>
      </w:pPr>
      <w:r w:rsidRPr="004D7D44">
        <w:rPr>
          <w:rFonts w:ascii="DM Sans" w:hAnsi="DM Sans" w:eastAsia="DM Sans" w:cs="DM Sans"/>
          <w:kern w:val="16"/>
          <w:lang w:val="en-GB"/>
        </w:rPr>
        <w:t xml:space="preserve">Work within organisational policies, procedures and </w:t>
      </w:r>
      <w:r>
        <w:rPr>
          <w:rFonts w:ascii="DM Sans" w:hAnsi="DM Sans" w:eastAsia="DM Sans" w:cs="DM Sans"/>
          <w:kern w:val="16"/>
          <w:lang w:val="en-GB"/>
        </w:rPr>
        <w:t xml:space="preserve">the </w:t>
      </w:r>
      <w:r w:rsidRPr="004D7D44">
        <w:rPr>
          <w:rFonts w:ascii="DM Sans" w:hAnsi="DM Sans" w:eastAsia="DM Sans" w:cs="DM Sans"/>
          <w:kern w:val="16"/>
          <w:lang w:val="en-GB"/>
        </w:rPr>
        <w:t xml:space="preserve">Enterprise Agreement. </w:t>
      </w:r>
    </w:p>
    <w:p w:rsidR="00BA5368" w:rsidP="00F9774F" w:rsidRDefault="00BA5368" w14:paraId="085510C8" w14:textId="77777777">
      <w:pPr>
        <w:pStyle w:val="Heading4"/>
        <w:spacing w:before="0"/>
        <w:rPr>
          <w:rFonts w:ascii="DM Sans" w:hAnsi="DM Sans" w:eastAsia="DM Sans" w:cs="DM Sans"/>
          <w:b w:val="0"/>
          <w:bCs w:val="0"/>
          <w:color w:val="auto"/>
        </w:rPr>
      </w:pPr>
    </w:p>
    <w:p w:rsidR="00BA5368" w:rsidRDefault="00BA5368" w14:paraId="648DBA6B" w14:textId="77777777">
      <w:pPr>
        <w:spacing w:before="0" w:after="160" w:line="259" w:lineRule="auto"/>
        <w:rPr>
          <w:rFonts w:ascii="DM Sans" w:hAnsi="DM Sans" w:eastAsia="DM Sans" w:cs="DM Sans"/>
          <w:szCs w:val="24"/>
          <w:lang w:val="en-GB"/>
        </w:rPr>
      </w:pPr>
      <w:r>
        <w:rPr>
          <w:rFonts w:ascii="DM Sans" w:hAnsi="DM Sans" w:eastAsia="DM Sans" w:cs="DM Sans"/>
          <w:b/>
          <w:bCs/>
        </w:rPr>
        <w:br w:type="page"/>
      </w:r>
    </w:p>
    <w:p w:rsidRPr="00484772" w:rsidR="00484772" w:rsidP="00F9774F" w:rsidRDefault="5F120F0C" w14:paraId="66B882FE" w14:textId="498DEB6E">
      <w:pPr>
        <w:pStyle w:val="Heading4"/>
        <w:spacing w:before="0"/>
        <w:rPr>
          <w:rFonts w:ascii="DM Sans" w:hAnsi="DM Sans" w:eastAsia="DM Sans" w:cs="DM Sans"/>
          <w:b w:val="0"/>
          <w:bCs w:val="0"/>
          <w:color w:val="auto"/>
        </w:rPr>
      </w:pPr>
      <w:r w:rsidRPr="7E2E0A8C">
        <w:rPr>
          <w:rFonts w:ascii="DM Sans" w:hAnsi="DM Sans" w:eastAsia="DM Sans" w:cs="DM Sans"/>
          <w:b w:val="0"/>
          <w:bCs w:val="0"/>
          <w:color w:val="auto"/>
        </w:rPr>
        <w:t>Health safety &amp; wellbeing requirements:</w:t>
      </w:r>
    </w:p>
    <w:p w:rsidRPr="00CB0BE6" w:rsidR="003A6E3A" w:rsidP="7F7676B5" w:rsidRDefault="003A6E3A" w14:paraId="4D9ADBA6" w14:textId="14D52841">
      <w:pPr>
        <w:pStyle w:val="ListParagraph"/>
        <w:widowControl w:val="0"/>
        <w:tabs>
          <w:tab w:val="left" w:pos="833"/>
          <w:tab w:val="left" w:pos="834"/>
        </w:tabs>
        <w:autoSpaceDE w:val="0"/>
        <w:autoSpaceDN w:val="0"/>
        <w:spacing w:before="0" w:after="0" w:line="285" w:lineRule="auto"/>
        <w:ind w:right="1044"/>
        <w:rPr>
          <w:rFonts w:ascii="DM Sans" w:hAnsi="DM Sans" w:eastAsia="DM Sans" w:cs="DM Sans"/>
          <w:kern w:val="16"/>
          <w:lang w:val="en-GB"/>
        </w:rPr>
      </w:pPr>
      <w:r w:rsidRPr="00CB0BE6" w:rsidR="32B7B684">
        <w:rPr>
          <w:rFonts w:ascii="DM Sans" w:hAnsi="DM Sans" w:eastAsia="DM Sans" w:cs="DM Sans"/>
          <w:kern w:val="16"/>
          <w:lang w:val="en-GB"/>
        </w:rPr>
        <w:t xml:space="preserve">Participate in and contribute to Occupational Health Safety and Wellbeing activities to ensure a safe work environment for staff, clients, </w:t>
      </w:r>
      <w:r w:rsidRPr="00CB0BE6" w:rsidR="32B7B684">
        <w:rPr>
          <w:rFonts w:ascii="DM Sans" w:hAnsi="DM Sans" w:eastAsia="DM Sans" w:cs="DM Sans"/>
          <w:kern w:val="16"/>
          <w:lang w:val="en-GB"/>
        </w:rPr>
        <w:t>contractors</w:t>
      </w:r>
      <w:r w:rsidRPr="00CB0BE6" w:rsidR="32B7B684">
        <w:rPr>
          <w:rFonts w:ascii="DM Sans" w:hAnsi="DM Sans" w:eastAsia="DM Sans" w:cs="DM Sans"/>
          <w:kern w:val="16"/>
          <w:lang w:val="en-GB"/>
        </w:rPr>
        <w:t xml:space="preserve"> and visitors</w:t>
      </w:r>
    </w:p>
    <w:p w:rsidRPr="00CB0BE6" w:rsidR="003A6E3A" w:rsidP="7F7676B5" w:rsidRDefault="003A6E3A" w14:paraId="48E95E20" w14:textId="3C0DE29D">
      <w:pPr>
        <w:pStyle w:val="ListParagraph"/>
        <w:widowControl w:val="0"/>
        <w:tabs>
          <w:tab w:val="left" w:pos="833"/>
          <w:tab w:val="left" w:pos="834"/>
        </w:tabs>
        <w:autoSpaceDE w:val="0"/>
        <w:autoSpaceDN w:val="0"/>
        <w:spacing w:before="0" w:after="0" w:line="285" w:lineRule="auto"/>
        <w:ind w:right="1044"/>
        <w:rPr>
          <w:rFonts w:ascii="DM Sans" w:hAnsi="DM Sans" w:eastAsia="DM Sans" w:cs="DM Sans"/>
          <w:kern w:val="16"/>
          <w:lang w:val="en-GB"/>
        </w:rPr>
      </w:pPr>
      <w:r w:rsidRPr="00CB0BE6" w:rsidR="32B7B684">
        <w:rPr>
          <w:rFonts w:ascii="DM Sans" w:hAnsi="DM Sans" w:eastAsia="DM Sans" w:cs="DM Sans"/>
          <w:kern w:val="16"/>
          <w:lang w:val="en-GB"/>
        </w:rPr>
        <w:t>Comply with</w:t>
      </w:r>
      <w:r w:rsidRPr="00CB0BE6" w:rsidR="32B7B684">
        <w:rPr>
          <w:rFonts w:ascii="DM Sans" w:hAnsi="DM Sans" w:eastAsia="DM Sans" w:cs="DM Sans"/>
          <w:kern w:val="16"/>
          <w:lang w:val="en-GB"/>
        </w:rPr>
        <w:t xml:space="preserve"> WDV OHS policies and procedures to </w:t>
      </w:r>
      <w:r w:rsidRPr="00CB0BE6" w:rsidR="32B7B684">
        <w:rPr>
          <w:rFonts w:ascii="DM Sans" w:hAnsi="DM Sans" w:eastAsia="DM Sans" w:cs="DM Sans"/>
          <w:kern w:val="16"/>
          <w:lang w:val="en-GB"/>
        </w:rPr>
        <w:t>participate</w:t>
      </w:r>
      <w:r w:rsidRPr="00CB0BE6" w:rsidR="32B7B684">
        <w:rPr>
          <w:rFonts w:ascii="DM Sans" w:hAnsi="DM Sans" w:eastAsia="DM Sans" w:cs="DM Sans"/>
          <w:kern w:val="16"/>
          <w:lang w:val="en-GB"/>
        </w:rPr>
        <w:t xml:space="preserve"> in the achievement of a safe working culture</w:t>
      </w:r>
    </w:p>
    <w:p w:rsidRPr="00CB0BE6" w:rsidR="003A6E3A" w:rsidP="00E26592" w:rsidRDefault="003A6E3A" w14:paraId="3BCCBDE7" w14:textId="77777777">
      <w:pPr>
        <w:pStyle w:val="ListParagraph"/>
        <w:widowControl w:val="0"/>
        <w:numPr>
          <w:ilvl w:val="0"/>
          <w:numId w:val="2"/>
        </w:numPr>
        <w:tabs>
          <w:tab w:val="left" w:pos="833"/>
          <w:tab w:val="left" w:pos="834"/>
        </w:tabs>
        <w:autoSpaceDE w:val="0"/>
        <w:autoSpaceDN w:val="0"/>
        <w:spacing w:before="0" w:after="0" w:line="285" w:lineRule="auto"/>
        <w:ind w:right="1044"/>
        <w:rPr>
          <w:rFonts w:ascii="DM Sans" w:hAnsi="DM Sans" w:eastAsia="DM Sans" w:cs="DM Sans"/>
          <w:kern w:val="16"/>
          <w:lang w:val="en-GB"/>
        </w:rPr>
      </w:pPr>
      <w:r w:rsidRPr="00CB0BE6">
        <w:rPr>
          <w:rFonts w:ascii="DM Sans" w:hAnsi="DM Sans" w:eastAsia="DM Sans" w:cs="DM Sans"/>
          <w:kern w:val="16"/>
          <w:lang w:val="en-GB"/>
        </w:rPr>
        <w:t>Follow OHS standards and raise any concerns in the appropriate manner.</w:t>
      </w:r>
    </w:p>
    <w:p w:rsidRPr="00EB2AD9" w:rsidR="00EB2AD9" w:rsidP="41F82DB8" w:rsidRDefault="00EB2AD9" w14:paraId="77CD4E50" w14:textId="77777777">
      <w:pPr>
        <w:rPr>
          <w:rFonts w:ascii="DM Sans" w:hAnsi="DM Sans" w:eastAsia="DM Sans" w:cs="DM Sans"/>
          <w:lang w:val="en-GB"/>
        </w:rPr>
      </w:pPr>
    </w:p>
    <w:p w:rsidRPr="00EB2AD9" w:rsidR="00EB2AD9" w:rsidP="1ACDCEB4" w:rsidRDefault="004A31BA" w14:paraId="38F61FB8" w14:textId="3938179D">
      <w:pPr>
        <w:pStyle w:val="Heading2"/>
        <w:keepNext/>
        <w:pBdr>
          <w:bottom w:val="single" w:color="000000" w:sz="4" w:space="1"/>
        </w:pBdr>
        <w:autoSpaceDE/>
        <w:autoSpaceDN/>
        <w:adjustRightInd/>
        <w:spacing w:before="120" w:after="120" w:line="240" w:lineRule="auto"/>
        <w:ind w:left="357" w:hanging="357"/>
        <w:jc w:val="both"/>
        <w:textAlignment w:val="auto"/>
        <w:rPr>
          <w:rFonts w:ascii="DM Sans" w:hAnsi="DM Sans" w:eastAsia="DM Sans" w:cs="DM Sans"/>
          <w:color w:val="6C2E94"/>
          <w:sz w:val="32"/>
          <w:szCs w:val="32"/>
        </w:rPr>
      </w:pPr>
      <w:r>
        <w:rPr>
          <w:rFonts w:ascii="DM Sans" w:hAnsi="DM Sans" w:eastAsia="DM Sans" w:cs="DM Sans"/>
          <w:color w:val="6C2E94"/>
          <w:sz w:val="32"/>
          <w:szCs w:val="32"/>
        </w:rPr>
        <w:t>OHS ADVICE FOR THIS POSITION</w:t>
      </w:r>
    </w:p>
    <w:p w:rsidRPr="00154B3B" w:rsidR="00D54CE1" w:rsidP="00D54CE1" w:rsidRDefault="00D54CE1" w14:paraId="0CD84F10" w14:textId="77777777">
      <w:pPr>
        <w:widowControl w:val="0"/>
        <w:tabs>
          <w:tab w:val="left" w:pos="834"/>
        </w:tabs>
        <w:autoSpaceDE w:val="0"/>
        <w:autoSpaceDN w:val="0"/>
        <w:spacing w:before="0" w:line="240" w:lineRule="auto"/>
        <w:rPr>
          <w:rFonts w:ascii="DM Sans" w:hAnsi="DM Sans" w:eastAsia="DM Sans" w:cs="DM Sans"/>
          <w:szCs w:val="24"/>
          <w:lang w:val="en-GB"/>
        </w:rPr>
      </w:pPr>
      <w:r w:rsidRPr="00154B3B">
        <w:rPr>
          <w:rFonts w:ascii="DM Sans" w:hAnsi="DM Sans" w:eastAsia="DM Sans" w:cs="DM Sans"/>
          <w:szCs w:val="24"/>
          <w:lang w:val="en-GB"/>
        </w:rPr>
        <w:t>This position may require the following duties to be carried out:</w:t>
      </w:r>
    </w:p>
    <w:p w:rsidRPr="00F9774F" w:rsidR="00D54CE1" w:rsidP="00E26592" w:rsidRDefault="00D54CE1" w14:paraId="615DD0EF" w14:textId="77777777">
      <w:pPr>
        <w:pStyle w:val="ListParagraph"/>
        <w:widowControl w:val="0"/>
        <w:numPr>
          <w:ilvl w:val="0"/>
          <w:numId w:val="2"/>
        </w:numPr>
        <w:tabs>
          <w:tab w:val="left" w:pos="833"/>
          <w:tab w:val="left" w:pos="834"/>
        </w:tabs>
        <w:autoSpaceDE w:val="0"/>
        <w:autoSpaceDN w:val="0"/>
        <w:spacing w:before="0" w:after="0" w:line="285" w:lineRule="auto"/>
        <w:ind w:right="1044"/>
        <w:rPr>
          <w:rFonts w:ascii="DM Sans" w:hAnsi="DM Sans" w:eastAsia="DM Sans" w:cs="DM Sans"/>
          <w:kern w:val="16"/>
          <w:lang w:val="en-GB"/>
        </w:rPr>
      </w:pPr>
      <w:r w:rsidRPr="00F9774F">
        <w:rPr>
          <w:rFonts w:ascii="DM Sans" w:hAnsi="DM Sans" w:eastAsia="DM Sans" w:cs="DM Sans"/>
          <w:kern w:val="16"/>
          <w:lang w:val="en-GB"/>
        </w:rPr>
        <w:t>Setting up of IT, audio-visual and accessibility equipment</w:t>
      </w:r>
    </w:p>
    <w:p w:rsidRPr="00F9774F" w:rsidR="00D54CE1" w:rsidP="00E26592" w:rsidRDefault="00D54CE1" w14:paraId="67253C89" w14:textId="77777777">
      <w:pPr>
        <w:pStyle w:val="ListParagraph"/>
        <w:widowControl w:val="0"/>
        <w:numPr>
          <w:ilvl w:val="0"/>
          <w:numId w:val="2"/>
        </w:numPr>
        <w:tabs>
          <w:tab w:val="left" w:pos="833"/>
          <w:tab w:val="left" w:pos="834"/>
        </w:tabs>
        <w:autoSpaceDE w:val="0"/>
        <w:autoSpaceDN w:val="0"/>
        <w:spacing w:before="0" w:after="0" w:line="285" w:lineRule="auto"/>
        <w:ind w:right="1044"/>
        <w:rPr>
          <w:rFonts w:ascii="DM Sans" w:hAnsi="DM Sans" w:eastAsia="DM Sans" w:cs="DM Sans"/>
          <w:kern w:val="16"/>
          <w:lang w:val="en-GB"/>
        </w:rPr>
      </w:pPr>
      <w:r w:rsidRPr="00F9774F">
        <w:rPr>
          <w:rFonts w:ascii="DM Sans" w:hAnsi="DM Sans" w:eastAsia="DM Sans" w:cs="DM Sans"/>
          <w:kern w:val="16"/>
          <w:lang w:val="en-GB"/>
        </w:rPr>
        <w:t>Extended time in front of screens and sitting at desks</w:t>
      </w:r>
    </w:p>
    <w:p w:rsidRPr="00F9774F" w:rsidR="00D54CE1" w:rsidP="00E26592" w:rsidRDefault="00D54CE1" w14:paraId="1A903A33" w14:textId="77777777">
      <w:pPr>
        <w:pStyle w:val="ListParagraph"/>
        <w:widowControl w:val="0"/>
        <w:numPr>
          <w:ilvl w:val="0"/>
          <w:numId w:val="2"/>
        </w:numPr>
        <w:tabs>
          <w:tab w:val="left" w:pos="833"/>
          <w:tab w:val="left" w:pos="834"/>
        </w:tabs>
        <w:autoSpaceDE w:val="0"/>
        <w:autoSpaceDN w:val="0"/>
        <w:spacing w:before="0" w:after="0" w:line="285" w:lineRule="auto"/>
        <w:ind w:right="1044"/>
        <w:rPr>
          <w:rFonts w:ascii="DM Sans" w:hAnsi="DM Sans" w:eastAsia="DM Sans" w:cs="DM Sans"/>
          <w:kern w:val="16"/>
          <w:lang w:val="en-GB"/>
        </w:rPr>
      </w:pPr>
      <w:r w:rsidRPr="00F9774F">
        <w:rPr>
          <w:rFonts w:ascii="DM Sans" w:hAnsi="DM Sans" w:eastAsia="DM Sans" w:cs="DM Sans"/>
          <w:kern w:val="16"/>
          <w:lang w:val="en-GB"/>
        </w:rPr>
        <w:t>Occasional overnight travel for training delivery or attending conference or events</w:t>
      </w:r>
    </w:p>
    <w:p w:rsidRPr="00F9774F" w:rsidR="00D54CE1" w:rsidP="00E26592" w:rsidRDefault="00D54CE1" w14:paraId="2A15759E" w14:textId="77777777">
      <w:pPr>
        <w:pStyle w:val="ListParagraph"/>
        <w:widowControl w:val="0"/>
        <w:numPr>
          <w:ilvl w:val="0"/>
          <w:numId w:val="2"/>
        </w:numPr>
        <w:tabs>
          <w:tab w:val="left" w:pos="833"/>
          <w:tab w:val="left" w:pos="834"/>
        </w:tabs>
        <w:autoSpaceDE w:val="0"/>
        <w:autoSpaceDN w:val="0"/>
        <w:spacing w:before="0" w:after="0" w:line="285" w:lineRule="auto"/>
        <w:ind w:right="1044"/>
        <w:rPr>
          <w:rFonts w:ascii="DM Sans" w:hAnsi="DM Sans" w:eastAsia="DM Sans" w:cs="DM Sans"/>
          <w:kern w:val="16"/>
          <w:lang w:val="en-GB"/>
        </w:rPr>
      </w:pPr>
      <w:r w:rsidRPr="00F9774F">
        <w:rPr>
          <w:rFonts w:ascii="DM Sans" w:hAnsi="DM Sans" w:eastAsia="DM Sans" w:cs="DM Sans"/>
          <w:kern w:val="16"/>
          <w:lang w:val="en-GB"/>
        </w:rPr>
        <w:t>Coordination of setup and delivery of training, meetings and other events</w:t>
      </w:r>
    </w:p>
    <w:p w:rsidRPr="00F9774F" w:rsidR="00D54CE1" w:rsidP="00E26592" w:rsidRDefault="00D54CE1" w14:paraId="144E05FE" w14:textId="77777777">
      <w:pPr>
        <w:pStyle w:val="ListParagraph"/>
        <w:widowControl w:val="0"/>
        <w:numPr>
          <w:ilvl w:val="0"/>
          <w:numId w:val="2"/>
        </w:numPr>
        <w:tabs>
          <w:tab w:val="left" w:pos="833"/>
          <w:tab w:val="left" w:pos="834"/>
        </w:tabs>
        <w:autoSpaceDE w:val="0"/>
        <w:autoSpaceDN w:val="0"/>
        <w:spacing w:before="0" w:after="0" w:line="285" w:lineRule="auto"/>
        <w:ind w:right="1044"/>
        <w:rPr>
          <w:rFonts w:ascii="DM Sans" w:hAnsi="DM Sans" w:eastAsia="DM Sans" w:cs="DM Sans"/>
          <w:kern w:val="16"/>
          <w:lang w:val="en-GB"/>
        </w:rPr>
      </w:pPr>
      <w:r w:rsidRPr="00F9774F">
        <w:rPr>
          <w:rFonts w:ascii="DM Sans" w:hAnsi="DM Sans" w:eastAsia="DM Sans" w:cs="DM Sans"/>
          <w:kern w:val="16"/>
          <w:lang w:val="en-GB"/>
        </w:rPr>
        <w:t>This position will require sustained periods of sedentary work. Adjustable desks are provided in WDV offices.</w:t>
      </w:r>
    </w:p>
    <w:p w:rsidR="00D54CE1" w:rsidP="00D54CE1" w:rsidRDefault="00D54CE1" w14:paraId="1048A1B7" w14:textId="77777777">
      <w:pPr>
        <w:widowControl w:val="0"/>
        <w:tabs>
          <w:tab w:val="left" w:pos="834"/>
        </w:tabs>
        <w:autoSpaceDE w:val="0"/>
        <w:autoSpaceDN w:val="0"/>
        <w:spacing w:before="0"/>
        <w:ind w:right="536"/>
        <w:rPr>
          <w:rFonts w:ascii="DM Sans" w:hAnsi="DM Sans" w:eastAsia="DM Sans" w:cs="DM Sans"/>
          <w:szCs w:val="24"/>
          <w:lang w:val="en-GB"/>
        </w:rPr>
      </w:pPr>
    </w:p>
    <w:p w:rsidR="00D54CE1" w:rsidP="7F7676B5" w:rsidRDefault="00D54CE1" w14:paraId="4D70A50C" w14:textId="65AFD656">
      <w:pPr>
        <w:widowControl w:val="0"/>
        <w:tabs>
          <w:tab w:val="left" w:pos="834"/>
        </w:tabs>
        <w:autoSpaceDE w:val="0"/>
        <w:autoSpaceDN w:val="0"/>
        <w:spacing w:before="0"/>
        <w:ind w:right="536"/>
        <w:rPr>
          <w:rFonts w:ascii="DM Sans" w:hAnsi="DM Sans" w:eastAsia="DM Sans" w:cs="DM Sans"/>
          <w:lang w:val="en-GB"/>
        </w:rPr>
      </w:pPr>
      <w:r w:rsidRPr="7F7676B5" w:rsidR="7FB01D06">
        <w:rPr>
          <w:rFonts w:ascii="DM Sans" w:hAnsi="DM Sans" w:eastAsia="DM Sans" w:cs="DM Sans"/>
          <w:lang w:val="en-GB"/>
        </w:rPr>
        <w:t>Work undertaken by WDV will bring employees into contact with information and</w:t>
      </w:r>
      <w:r w:rsidRPr="7F7676B5" w:rsidR="7FB01D06">
        <w:rPr>
          <w:rFonts w:ascii="DM Sans" w:hAnsi="DM Sans" w:eastAsia="DM Sans" w:cs="DM Sans"/>
          <w:lang w:val="en-GB"/>
        </w:rPr>
        <w:t xml:space="preserve"> </w:t>
      </w:r>
      <w:r w:rsidRPr="7F7676B5" w:rsidR="7FB01D06">
        <w:rPr>
          <w:rFonts w:ascii="DM Sans" w:hAnsi="DM Sans" w:eastAsia="DM Sans" w:cs="DM Sans"/>
          <w:lang w:val="en-GB"/>
        </w:rPr>
        <w:t>experiences related to violence, abuse, exploitation of and discrimination against women</w:t>
      </w:r>
      <w:r w:rsidRPr="7F7676B5" w:rsidR="26BF09EC">
        <w:rPr>
          <w:rFonts w:ascii="DM Sans" w:hAnsi="DM Sans" w:eastAsia="DM Sans" w:cs="DM Sans"/>
          <w:lang w:val="en-GB"/>
        </w:rPr>
        <w:t xml:space="preserve"> and </w:t>
      </w:r>
      <w:r w:rsidRPr="7F7676B5" w:rsidR="26BF09EC">
        <w:rPr>
          <w:rFonts w:ascii="DM Sans" w:hAnsi="DM Sans" w:eastAsia="DM Sans" w:cs="DM Sans"/>
          <w:lang w:val="en-GB"/>
        </w:rPr>
        <w:t>people</w:t>
      </w:r>
      <w:r w:rsidRPr="7F7676B5" w:rsidR="26BF09EC">
        <w:rPr>
          <w:rFonts w:ascii="DM Sans" w:hAnsi="DM Sans" w:eastAsia="DM Sans" w:cs="DM Sans"/>
          <w:lang w:val="en-GB"/>
        </w:rPr>
        <w:t xml:space="preserve"> with </w:t>
      </w:r>
      <w:r w:rsidRPr="7F7676B5" w:rsidR="7FB01D06">
        <w:rPr>
          <w:rFonts w:ascii="DM Sans" w:hAnsi="DM Sans" w:eastAsia="DM Sans" w:cs="DM Sans"/>
          <w:lang w:val="en-GB"/>
        </w:rPr>
        <w:t>disabilities. WDV can offer supports, including our Employee Assistance Program, to women in the organisation who are working in this area.</w:t>
      </w:r>
    </w:p>
    <w:p w:rsidRPr="002861B3" w:rsidR="00D770C3" w:rsidP="002861B3" w:rsidRDefault="00D770C3" w14:paraId="71BEF171" w14:textId="77777777">
      <w:pPr>
        <w:widowControl w:val="0"/>
        <w:tabs>
          <w:tab w:val="left" w:pos="834"/>
        </w:tabs>
        <w:autoSpaceDE w:val="0"/>
        <w:autoSpaceDN w:val="0"/>
        <w:spacing w:before="146" w:after="0"/>
        <w:ind w:right="536"/>
        <w:rPr>
          <w:rFonts w:ascii="DM Sans" w:hAnsi="DM Sans" w:eastAsia="DM Sans" w:cs="DM Sans"/>
          <w:lang w:val="en-GB"/>
        </w:rPr>
      </w:pPr>
    </w:p>
    <w:p w:rsidRPr="00EB2AD9" w:rsidR="00D770C3" w:rsidP="00D770C3" w:rsidRDefault="00D770C3" w14:paraId="55D411FB" w14:textId="028B84B0">
      <w:pPr>
        <w:pStyle w:val="Heading2"/>
        <w:keepNext/>
        <w:pBdr>
          <w:bottom w:val="single" w:color="000000" w:sz="4" w:space="1"/>
        </w:pBdr>
        <w:autoSpaceDE/>
        <w:autoSpaceDN/>
        <w:adjustRightInd/>
        <w:spacing w:before="120" w:after="120" w:line="240" w:lineRule="auto"/>
        <w:ind w:left="357" w:hanging="357"/>
        <w:jc w:val="both"/>
        <w:textAlignment w:val="auto"/>
        <w:rPr>
          <w:rFonts w:ascii="DM Sans" w:hAnsi="DM Sans" w:eastAsia="DM Sans" w:cs="DM Sans"/>
          <w:color w:val="6C2E94"/>
          <w:sz w:val="32"/>
          <w:szCs w:val="32"/>
        </w:rPr>
      </w:pPr>
      <w:r>
        <w:rPr>
          <w:rFonts w:ascii="DM Sans" w:hAnsi="DM Sans" w:eastAsia="DM Sans" w:cs="DM Sans"/>
          <w:color w:val="6C2E94"/>
          <w:sz w:val="32"/>
          <w:szCs w:val="32"/>
        </w:rPr>
        <w:t>ACCOUNTABILITY</w:t>
      </w:r>
    </w:p>
    <w:p w:rsidR="00683D93" w:rsidP="00DE1E11" w:rsidRDefault="75A10C67" w14:paraId="4FE7E883" w14:textId="60E29525">
      <w:pPr>
        <w:widowControl w:val="0"/>
        <w:tabs>
          <w:tab w:val="left" w:pos="834"/>
        </w:tabs>
        <w:autoSpaceDE w:val="0"/>
        <w:autoSpaceDN w:val="0"/>
        <w:spacing w:before="240" w:after="0" w:line="240" w:lineRule="auto"/>
        <w:rPr>
          <w:rStyle w:val="PageNumber"/>
          <w:rFonts w:ascii="DM Sans" w:hAnsi="DM Sans" w:eastAsia="DM Sans" w:cs="DM Sans"/>
        </w:rPr>
      </w:pPr>
      <w:r w:rsidRPr="0C0F6151">
        <w:rPr>
          <w:rStyle w:val="PageNumber"/>
          <w:rFonts w:ascii="DM Sans" w:hAnsi="DM Sans" w:eastAsia="DM Sans" w:cs="DM Sans"/>
        </w:rPr>
        <w:t xml:space="preserve">The position will report </w:t>
      </w:r>
      <w:r w:rsidRPr="0C0F6151" w:rsidR="4EE7B300">
        <w:rPr>
          <w:rStyle w:val="PageNumber"/>
          <w:rFonts w:ascii="DM Sans" w:hAnsi="DM Sans" w:eastAsia="DM Sans" w:cs="DM Sans"/>
        </w:rPr>
        <w:t>to the CEO</w:t>
      </w:r>
      <w:r w:rsidRPr="0C0F6151" w:rsidR="253DD38C">
        <w:rPr>
          <w:rStyle w:val="PageNumber"/>
          <w:rFonts w:ascii="DM Sans" w:hAnsi="DM Sans" w:eastAsia="DM Sans" w:cs="DM Sans"/>
        </w:rPr>
        <w:t>.</w:t>
      </w:r>
    </w:p>
    <w:p w:rsidRPr="00F3058A" w:rsidR="00A26A12" w:rsidP="00F3058A" w:rsidRDefault="004007C4" w14:paraId="0D2991F5" w14:textId="385F2E73">
      <w:pPr>
        <w:widowControl w:val="0"/>
        <w:tabs>
          <w:tab w:val="left" w:pos="834"/>
        </w:tabs>
        <w:autoSpaceDE w:val="0"/>
        <w:autoSpaceDN w:val="0"/>
        <w:spacing w:before="240" w:after="0" w:line="240" w:lineRule="auto"/>
        <w:rPr>
          <w:rFonts w:ascii="DM Sans" w:hAnsi="DM Sans" w:eastAsia="DM Sans" w:cs="DM Sans"/>
          <w:lang w:val="en-GB"/>
        </w:rPr>
      </w:pPr>
      <w:r w:rsidRPr="4F6864B5">
        <w:rPr>
          <w:rStyle w:val="PageNumber"/>
          <w:rFonts w:ascii="DM Sans" w:hAnsi="DM Sans" w:eastAsia="DM Sans" w:cs="DM Sans"/>
        </w:rPr>
        <w:t xml:space="preserve"> </w:t>
      </w:r>
    </w:p>
    <w:p w:rsidRPr="005807B6" w:rsidR="005807B6" w:rsidP="005807B6" w:rsidRDefault="0058010E" w14:paraId="068F5FDA" w14:textId="5BCE1C89">
      <w:pPr>
        <w:pStyle w:val="Heading2"/>
        <w:keepNext/>
        <w:pBdr>
          <w:bottom w:val="single" w:color="000000" w:sz="4" w:space="1"/>
        </w:pBdr>
        <w:autoSpaceDE/>
        <w:autoSpaceDN/>
        <w:adjustRightInd/>
        <w:spacing w:before="120" w:after="120" w:line="240" w:lineRule="auto"/>
        <w:ind w:left="357" w:hanging="357"/>
        <w:jc w:val="both"/>
        <w:textAlignment w:val="auto"/>
        <w:rPr>
          <w:rFonts w:ascii="DM Sans" w:hAnsi="DM Sans" w:eastAsia="DM Sans" w:cs="DM Sans"/>
          <w:color w:val="6C2E94"/>
          <w:sz w:val="32"/>
          <w:szCs w:val="32"/>
        </w:rPr>
      </w:pPr>
      <w:r>
        <w:rPr>
          <w:rFonts w:ascii="DM Sans" w:hAnsi="DM Sans" w:eastAsia="DM Sans" w:cs="DM Sans"/>
          <w:color w:val="6C2E94"/>
          <w:sz w:val="32"/>
          <w:szCs w:val="32"/>
        </w:rPr>
        <w:t>ORGANISATIONAL RELATIONSHIPS</w:t>
      </w:r>
    </w:p>
    <w:p w:rsidR="00041B16" w:rsidP="00B00EE5" w:rsidRDefault="00041B16" w14:paraId="729DAA7B" w14:textId="77777777">
      <w:pPr>
        <w:pStyle w:val="Heading3"/>
        <w:spacing w:before="1"/>
        <w:rPr>
          <w:color w:val="auto"/>
          <w:sz w:val="24"/>
          <w:szCs w:val="24"/>
        </w:rPr>
      </w:pPr>
      <w:r w:rsidRPr="0C0F6151">
        <w:rPr>
          <w:color w:val="auto"/>
          <w:sz w:val="24"/>
          <w:szCs w:val="24"/>
        </w:rPr>
        <w:t>Internal Relationships</w:t>
      </w:r>
    </w:p>
    <w:p w:rsidR="00007730" w:rsidP="00F3058A" w:rsidRDefault="0DE9E25D" w14:paraId="7D612665" w14:textId="369662D5">
      <w:pPr>
        <w:pStyle w:val="ListParagraph"/>
        <w:tabs>
          <w:tab w:val="left" w:pos="426"/>
        </w:tabs>
        <w:suppressAutoHyphens/>
        <w:autoSpaceDN w:val="0"/>
        <w:spacing w:before="0" w:after="160" w:line="256" w:lineRule="auto"/>
        <w:ind w:left="709"/>
        <w:textAlignment w:val="baseline"/>
        <w:rPr>
          <w:rFonts w:ascii="DM Sans" w:hAnsi="DM Sans" w:eastAsia="DM Sans" w:cs="DM Sans"/>
        </w:rPr>
      </w:pPr>
      <w:r w:rsidRPr="00F3058A">
        <w:rPr>
          <w:rFonts w:ascii="DM Sans" w:hAnsi="DM Sans" w:eastAsia="DM Sans" w:cs="DM Sans"/>
        </w:rPr>
        <w:t xml:space="preserve">The position will work </w:t>
      </w:r>
      <w:r w:rsidRPr="0C0F6151" w:rsidR="00041B16">
        <w:rPr>
          <w:rFonts w:ascii="DM Sans" w:hAnsi="DM Sans" w:eastAsia="DM Sans" w:cs="DM Sans"/>
        </w:rPr>
        <w:t>collaboratively with</w:t>
      </w:r>
      <w:r w:rsidRPr="0C0F6151" w:rsidR="76E8E406">
        <w:rPr>
          <w:rFonts w:ascii="DM Sans" w:hAnsi="DM Sans" w:eastAsia="DM Sans" w:cs="DM Sans"/>
        </w:rPr>
        <w:t>in</w:t>
      </w:r>
      <w:r w:rsidRPr="0C0F6151" w:rsidR="00041B16">
        <w:rPr>
          <w:rFonts w:ascii="DM Sans" w:hAnsi="DM Sans" w:eastAsia="DM Sans" w:cs="DM Sans"/>
        </w:rPr>
        <w:t xml:space="preserve"> the </w:t>
      </w:r>
      <w:r w:rsidRPr="0C0F6151" w:rsidR="112F0F72">
        <w:rPr>
          <w:rFonts w:ascii="DM Sans" w:hAnsi="DM Sans" w:eastAsia="DM Sans" w:cs="DM Sans"/>
        </w:rPr>
        <w:t xml:space="preserve">Management </w:t>
      </w:r>
      <w:r w:rsidRPr="0C0F6151" w:rsidR="5A6DF731">
        <w:rPr>
          <w:rFonts w:ascii="DM Sans" w:hAnsi="DM Sans" w:eastAsia="DM Sans" w:cs="DM Sans"/>
        </w:rPr>
        <w:t>T</w:t>
      </w:r>
      <w:r w:rsidRPr="0C0F6151" w:rsidR="4EE7B300">
        <w:rPr>
          <w:rFonts w:ascii="DM Sans" w:hAnsi="DM Sans" w:eastAsia="DM Sans" w:cs="DM Sans"/>
        </w:rPr>
        <w:t>eam</w:t>
      </w:r>
      <w:r w:rsidRPr="0C0F6151" w:rsidR="242F6C35">
        <w:rPr>
          <w:rFonts w:ascii="DM Sans" w:hAnsi="DM Sans" w:eastAsia="DM Sans" w:cs="DM Sans"/>
        </w:rPr>
        <w:t>.</w:t>
      </w:r>
      <w:r w:rsidRPr="0C0F6151" w:rsidR="4EE7B300">
        <w:rPr>
          <w:rFonts w:ascii="DM Sans" w:hAnsi="DM Sans" w:eastAsia="DM Sans" w:cs="DM Sans"/>
        </w:rPr>
        <w:t xml:space="preserve"> </w:t>
      </w:r>
    </w:p>
    <w:p w:rsidRPr="00007730" w:rsidR="00041B16" w:rsidP="00F3058A" w:rsidRDefault="00041B16" w14:paraId="5ACCDFB1" w14:textId="4F39F462">
      <w:pPr>
        <w:pStyle w:val="ListParagraph"/>
        <w:tabs>
          <w:tab w:val="left" w:pos="426"/>
        </w:tabs>
        <w:suppressAutoHyphens/>
        <w:autoSpaceDN w:val="0"/>
        <w:spacing w:before="0" w:after="160" w:line="256" w:lineRule="auto"/>
        <w:ind w:left="709"/>
        <w:textAlignment w:val="baseline"/>
        <w:rPr>
          <w:rFonts w:ascii="DM Sans" w:hAnsi="DM Sans" w:eastAsia="DM Sans" w:cs="DM Sans"/>
        </w:rPr>
      </w:pPr>
      <w:r w:rsidRPr="7F7676B5" w:rsidR="00104222">
        <w:rPr>
          <w:rFonts w:ascii="DM Sans" w:hAnsi="DM Sans" w:eastAsia="DM Sans" w:cs="DM Sans"/>
        </w:rPr>
        <w:t>The position will work in collaboration with all members of the WDV staff.</w:t>
      </w:r>
    </w:p>
    <w:p w:rsidR="7F7676B5" w:rsidP="7F7676B5" w:rsidRDefault="7F7676B5" w14:paraId="03D944F3" w14:textId="2819FB86">
      <w:pPr>
        <w:pStyle w:val="Heading3"/>
        <w:spacing w:before="1"/>
        <w:rPr>
          <w:color w:val="auto"/>
          <w:sz w:val="24"/>
          <w:szCs w:val="24"/>
        </w:rPr>
      </w:pPr>
    </w:p>
    <w:p w:rsidRPr="009A7CBB" w:rsidR="00041B16" w:rsidP="00007730" w:rsidRDefault="00041B16" w14:paraId="00AE5E46" w14:textId="77777777">
      <w:pPr>
        <w:pStyle w:val="Heading3"/>
        <w:spacing w:before="1"/>
        <w:rPr>
          <w:color w:val="auto"/>
          <w:sz w:val="24"/>
          <w:szCs w:val="24"/>
        </w:rPr>
      </w:pPr>
      <w:r w:rsidRPr="009A7CBB">
        <w:rPr>
          <w:color w:val="auto"/>
          <w:sz w:val="24"/>
          <w:szCs w:val="24"/>
        </w:rPr>
        <w:t>External Relationships</w:t>
      </w:r>
    </w:p>
    <w:p w:rsidRPr="00F3058A" w:rsidR="7F8F4A89" w:rsidP="7F8F4A89" w:rsidRDefault="008D3933" w14:paraId="1D1A9691" w14:textId="630B1236">
      <w:pPr>
        <w:pStyle w:val="ListParagraph"/>
        <w:tabs>
          <w:tab w:val="left" w:pos="426"/>
        </w:tabs>
        <w:suppressAutoHyphens/>
        <w:autoSpaceDN w:val="0"/>
        <w:spacing w:before="0" w:after="160" w:line="256" w:lineRule="auto"/>
        <w:ind w:left="709"/>
        <w:textAlignment w:val="baseline"/>
        <w:rPr>
          <w:rFonts w:ascii="DM Sans" w:hAnsi="DM Sans" w:eastAsia="DM Sans" w:cs="DM Sans"/>
        </w:rPr>
      </w:pPr>
      <w:r w:rsidRPr="0C0F6151">
        <w:rPr>
          <w:rFonts w:ascii="DM Sans" w:hAnsi="DM Sans" w:eastAsia="DM Sans" w:cs="DM Sans"/>
        </w:rPr>
        <w:t>B</w:t>
      </w:r>
      <w:r w:rsidRPr="0C0F6151" w:rsidR="00041B16">
        <w:rPr>
          <w:rFonts w:ascii="DM Sans" w:hAnsi="DM Sans" w:eastAsia="DM Sans" w:cs="DM Sans"/>
        </w:rPr>
        <w:t xml:space="preserve">uild and maintain relationships with allied organisations and Commonwealth, State and local government stakeholders. </w:t>
      </w:r>
    </w:p>
    <w:p w:rsidRPr="006F41B5" w:rsidR="004322E8" w:rsidP="006F41B5" w:rsidRDefault="00EA3544" w14:paraId="005C8541" w14:textId="20D955D3">
      <w:pPr>
        <w:pStyle w:val="Heading2"/>
        <w:keepNext/>
        <w:pBdr>
          <w:bottom w:val="single" w:color="000000" w:sz="4" w:space="1"/>
        </w:pBdr>
        <w:autoSpaceDE/>
        <w:autoSpaceDN/>
        <w:adjustRightInd/>
        <w:spacing w:before="120" w:after="120" w:line="240" w:lineRule="auto"/>
        <w:ind w:left="357" w:hanging="357"/>
        <w:jc w:val="both"/>
        <w:textAlignment w:val="auto"/>
        <w:rPr>
          <w:rFonts w:ascii="DM Sans" w:hAnsi="DM Sans" w:eastAsia="DM Sans" w:cs="DM Sans"/>
          <w:color w:val="6C2E94"/>
          <w:sz w:val="32"/>
          <w:szCs w:val="32"/>
        </w:rPr>
      </w:pPr>
      <w:r>
        <w:rPr>
          <w:rFonts w:ascii="DM Sans" w:hAnsi="DM Sans" w:eastAsia="DM Sans" w:cs="DM Sans"/>
          <w:color w:val="6C2E94"/>
          <w:sz w:val="32"/>
          <w:szCs w:val="32"/>
        </w:rPr>
        <w:t xml:space="preserve"> SELECTION CRITERIA</w:t>
      </w:r>
      <w:r w:rsidRPr="00EA3544" w:rsidR="00EB2AD9">
        <w:rPr>
          <w:rFonts w:ascii="DM Sans" w:hAnsi="DM Sans" w:eastAsia="DM Sans" w:cs="DM Sans"/>
        </w:rPr>
        <w:t xml:space="preserve"> </w:t>
      </w:r>
    </w:p>
    <w:p w:rsidR="003805CD" w:rsidP="003805CD" w:rsidRDefault="003805CD" w14:paraId="1C50970F" w14:textId="77777777">
      <w:pPr>
        <w:rPr>
          <w:rFonts w:ascii="DM Sans" w:hAnsi="DM Sans" w:eastAsia="DM Sans" w:cs="DM Sans"/>
          <w:b/>
        </w:rPr>
      </w:pPr>
      <w:r w:rsidRPr="4F6864B5">
        <w:rPr>
          <w:rFonts w:ascii="DM Sans" w:hAnsi="DM Sans" w:eastAsia="DM Sans" w:cs="DM Sans"/>
          <w:b/>
        </w:rPr>
        <w:t>Essential</w:t>
      </w:r>
    </w:p>
    <w:p w:rsidR="003805CD" w:rsidP="0C0F6151" w:rsidRDefault="003805CD" w14:paraId="5ABFD7D0" w14:textId="77777777">
      <w:pPr>
        <w:pStyle w:val="ListParagraph"/>
        <w:suppressAutoHyphens/>
        <w:autoSpaceDN w:val="0"/>
        <w:textAlignment w:val="baseline"/>
        <w:rPr>
          <w:rFonts w:ascii="DM Sans" w:hAnsi="DM Sans" w:eastAsia="DM Sans" w:cs="DM Sans"/>
        </w:rPr>
      </w:pPr>
      <w:bookmarkStart w:name="_Hlk162901089" w:id="6"/>
      <w:r w:rsidRPr="0C0F6151">
        <w:rPr>
          <w:rFonts w:ascii="DM Sans" w:hAnsi="DM Sans" w:eastAsia="DM Sans" w:cs="DM Sans"/>
        </w:rPr>
        <w:t>Tertiary qualifications in Sociology/ Social Sciences, Politics/ Policy or another relevant discipline.</w:t>
      </w:r>
    </w:p>
    <w:p w:rsidR="003805CD" w:rsidP="0C0F6151" w:rsidRDefault="003805CD" w14:paraId="0CC73DB4" w14:textId="77777777">
      <w:pPr>
        <w:pStyle w:val="ListParagraph"/>
        <w:suppressAutoHyphens/>
        <w:autoSpaceDN w:val="0"/>
        <w:textAlignment w:val="baseline"/>
        <w:rPr>
          <w:rFonts w:ascii="DM Sans" w:hAnsi="DM Sans" w:eastAsia="DM Sans" w:cs="DM Sans"/>
        </w:rPr>
      </w:pPr>
      <w:r w:rsidRPr="0C0F6151">
        <w:rPr>
          <w:rFonts w:ascii="DM Sans" w:hAnsi="DM Sans" w:eastAsia="DM Sans" w:cs="DM Sans"/>
        </w:rPr>
        <w:t>An understanding of policy and human rights issues through a social constructionist approach to gender.</w:t>
      </w:r>
    </w:p>
    <w:p w:rsidR="003805CD" w:rsidP="0C0F6151" w:rsidRDefault="003805CD" w14:paraId="5296CE86" w14:textId="388A940C">
      <w:pPr>
        <w:pStyle w:val="ListParagraph"/>
        <w:suppressAutoHyphens/>
        <w:autoSpaceDN w:val="0"/>
        <w:textAlignment w:val="baseline"/>
        <w:rPr>
          <w:rFonts w:ascii="DM Sans" w:hAnsi="DM Sans" w:eastAsia="DM Sans" w:cs="DM Sans"/>
        </w:rPr>
      </w:pPr>
      <w:r w:rsidRPr="0C0F6151">
        <w:rPr>
          <w:rFonts w:ascii="DM Sans" w:hAnsi="DM Sans" w:eastAsia="DM Sans" w:cs="DM Sans"/>
        </w:rPr>
        <w:t>Demonstrated foundational knowledge in WDV’s strategic priority areas</w:t>
      </w:r>
      <w:r w:rsidRPr="0C0F6151" w:rsidR="007E7147">
        <w:rPr>
          <w:rFonts w:ascii="DM Sans" w:hAnsi="DM Sans" w:eastAsia="DM Sans" w:cs="DM Sans"/>
        </w:rPr>
        <w:t>.</w:t>
      </w:r>
      <w:r w:rsidRPr="0C0F6151">
        <w:rPr>
          <w:rFonts w:ascii="DM Sans" w:hAnsi="DM Sans" w:eastAsia="DM Sans" w:cs="DM Sans"/>
        </w:rPr>
        <w:t xml:space="preserve"> </w:t>
      </w:r>
    </w:p>
    <w:p w:rsidR="003805CD" w:rsidP="0C0F6151" w:rsidRDefault="003805CD" w14:paraId="7E7DC3FE" w14:textId="79AD172E">
      <w:pPr>
        <w:pStyle w:val="ListParagraph"/>
        <w:suppressAutoHyphens/>
        <w:autoSpaceDN w:val="0"/>
        <w:textAlignment w:val="baseline"/>
        <w:rPr>
          <w:rFonts w:ascii="DM Sans" w:hAnsi="DM Sans" w:eastAsia="DM Sans" w:cs="DM Sans"/>
        </w:rPr>
      </w:pPr>
      <w:r w:rsidRPr="0C0F6151">
        <w:rPr>
          <w:rFonts w:ascii="DM Sans" w:hAnsi="DM Sans" w:eastAsia="DM Sans" w:cs="DM Sans"/>
        </w:rPr>
        <w:t xml:space="preserve">Demonstrated understanding of </w:t>
      </w:r>
      <w:r w:rsidRPr="0C0F6151" w:rsidR="007E7147">
        <w:rPr>
          <w:rFonts w:ascii="DM Sans" w:hAnsi="DM Sans" w:eastAsia="DM Sans" w:cs="DM Sans"/>
        </w:rPr>
        <w:t xml:space="preserve">intersectionality and the </w:t>
      </w:r>
      <w:r w:rsidRPr="0C0F6151">
        <w:rPr>
          <w:rFonts w:ascii="DM Sans" w:hAnsi="DM Sans" w:eastAsia="DM Sans" w:cs="DM Sans"/>
        </w:rPr>
        <w:t>inequalities impacting women</w:t>
      </w:r>
      <w:r w:rsidRPr="0C0F6151" w:rsidR="007E7147">
        <w:rPr>
          <w:rFonts w:ascii="DM Sans" w:hAnsi="DM Sans" w:eastAsia="DM Sans" w:cs="DM Sans"/>
        </w:rPr>
        <w:t xml:space="preserve"> and gender diverse people </w:t>
      </w:r>
      <w:r w:rsidRPr="0C0F6151">
        <w:rPr>
          <w:rFonts w:ascii="DM Sans" w:hAnsi="DM Sans" w:eastAsia="DM Sans" w:cs="DM Sans"/>
        </w:rPr>
        <w:t>with disabilit</w:t>
      </w:r>
      <w:r w:rsidRPr="0C0F6151" w:rsidR="2E946CE4">
        <w:rPr>
          <w:rFonts w:ascii="DM Sans" w:hAnsi="DM Sans" w:eastAsia="DM Sans" w:cs="DM Sans"/>
        </w:rPr>
        <w:t>ies</w:t>
      </w:r>
      <w:r w:rsidRPr="0C0F6151">
        <w:rPr>
          <w:rFonts w:ascii="DM Sans" w:hAnsi="DM Sans" w:eastAsia="DM Sans" w:cs="DM Sans"/>
        </w:rPr>
        <w:t xml:space="preserve">, and the drivers of violence against women </w:t>
      </w:r>
      <w:r w:rsidRPr="0C0F6151" w:rsidR="28BFA290">
        <w:rPr>
          <w:rFonts w:ascii="DM Sans" w:hAnsi="DM Sans" w:eastAsia="DM Sans" w:cs="DM Sans"/>
        </w:rPr>
        <w:t>and gender diverse people</w:t>
      </w:r>
      <w:r w:rsidRPr="0C0F6151">
        <w:rPr>
          <w:rFonts w:ascii="DM Sans" w:hAnsi="DM Sans" w:eastAsia="DM Sans" w:cs="DM Sans"/>
        </w:rPr>
        <w:t xml:space="preserve"> with disabilit</w:t>
      </w:r>
      <w:r w:rsidRPr="0C0F6151" w:rsidR="6CDD55F0">
        <w:rPr>
          <w:rFonts w:ascii="DM Sans" w:hAnsi="DM Sans" w:eastAsia="DM Sans" w:cs="DM Sans"/>
        </w:rPr>
        <w:t>ies</w:t>
      </w:r>
      <w:r w:rsidRPr="0C0F6151">
        <w:rPr>
          <w:rFonts w:ascii="DM Sans" w:hAnsi="DM Sans" w:eastAsia="DM Sans" w:cs="DM Sans"/>
        </w:rPr>
        <w:t>.</w:t>
      </w:r>
    </w:p>
    <w:p w:rsidR="003805CD" w:rsidP="0C0F6151" w:rsidRDefault="003805CD" w14:paraId="39D4D4E5" w14:textId="77777777">
      <w:pPr>
        <w:pStyle w:val="ListParagraph"/>
        <w:suppressAutoHyphens/>
        <w:autoSpaceDN w:val="0"/>
        <w:textAlignment w:val="baseline"/>
        <w:rPr>
          <w:rFonts w:ascii="DM Sans" w:hAnsi="DM Sans" w:eastAsia="DM Sans" w:cs="DM Sans"/>
        </w:rPr>
      </w:pPr>
      <w:bookmarkStart w:name="_Hlk162901882" w:id="7"/>
      <w:bookmarkEnd w:id="6"/>
      <w:r w:rsidRPr="0C0F6151">
        <w:rPr>
          <w:rFonts w:ascii="DM Sans" w:hAnsi="DM Sans" w:eastAsia="DM Sans" w:cs="DM Sans"/>
        </w:rPr>
        <w:t>Proven ability to comprehend complex issues, think strategically and distil long policy texts / announcements into timely and succinct written briefings.</w:t>
      </w:r>
    </w:p>
    <w:p w:rsidR="003805CD" w:rsidP="0C0F6151" w:rsidRDefault="003805CD" w14:paraId="34F82524" w14:textId="77777777">
      <w:pPr>
        <w:pStyle w:val="ListParagraph"/>
        <w:suppressAutoHyphens/>
        <w:autoSpaceDN w:val="0"/>
        <w:textAlignment w:val="baseline"/>
        <w:rPr>
          <w:rFonts w:ascii="DM Sans" w:hAnsi="DM Sans" w:eastAsia="DM Sans" w:cs="DM Sans"/>
        </w:rPr>
      </w:pPr>
      <w:bookmarkStart w:name="_Hlk162902264" w:id="8"/>
      <w:bookmarkEnd w:id="7"/>
      <w:r w:rsidRPr="0C0F6151">
        <w:rPr>
          <w:rFonts w:ascii="DM Sans" w:hAnsi="DM Sans" w:eastAsia="DM Sans" w:cs="DM Sans"/>
        </w:rPr>
        <w:t>Demonstrated research skills in collecting, analysing, evaluating and synthesising data to support advocacy work.</w:t>
      </w:r>
    </w:p>
    <w:p w:rsidR="003805CD" w:rsidP="0C0F6151" w:rsidRDefault="003805CD" w14:paraId="2EB5A8A7" w14:textId="77777777">
      <w:pPr>
        <w:pStyle w:val="ListParagraph"/>
        <w:suppressAutoHyphens/>
        <w:autoSpaceDN w:val="0"/>
        <w:textAlignment w:val="baseline"/>
        <w:rPr>
          <w:rFonts w:ascii="DM Sans" w:hAnsi="DM Sans" w:eastAsia="DM Sans" w:cs="DM Sans"/>
        </w:rPr>
      </w:pPr>
      <w:bookmarkStart w:name="_Hlk162903085" w:id="9"/>
      <w:bookmarkEnd w:id="8"/>
      <w:r w:rsidRPr="0C0F6151">
        <w:rPr>
          <w:rFonts w:ascii="DM Sans" w:hAnsi="DM Sans" w:eastAsia="DM Sans" w:cs="DM Sans"/>
        </w:rPr>
        <w:t xml:space="preserve">Attention to detail and demonstrated skills in technical writing, including </w:t>
      </w:r>
      <w:bookmarkStart w:name="_Hlk162897735" w:id="10"/>
      <w:r w:rsidRPr="0C0F6151">
        <w:rPr>
          <w:rFonts w:ascii="DM Sans" w:hAnsi="DM Sans" w:eastAsia="DM Sans" w:cs="DM Sans"/>
        </w:rPr>
        <w:t>high level reports, submissions, policy and position papers or peer reviewed journal</w:t>
      </w:r>
      <w:bookmarkEnd w:id="10"/>
      <w:r w:rsidRPr="0C0F6151">
        <w:rPr>
          <w:rFonts w:ascii="DM Sans" w:hAnsi="DM Sans" w:eastAsia="DM Sans" w:cs="DM Sans"/>
        </w:rPr>
        <w:t xml:space="preserve"> articles.</w:t>
      </w:r>
    </w:p>
    <w:bookmarkEnd w:id="9"/>
    <w:p w:rsidR="003805CD" w:rsidP="0C0F6151" w:rsidRDefault="003805CD" w14:paraId="0A13C897" w14:textId="77777777">
      <w:pPr>
        <w:pStyle w:val="ListParagraph"/>
        <w:suppressAutoHyphens/>
        <w:autoSpaceDN w:val="0"/>
        <w:textAlignment w:val="baseline"/>
        <w:rPr>
          <w:rFonts w:ascii="DM Sans" w:hAnsi="DM Sans" w:eastAsia="DM Sans" w:cs="DM Sans"/>
        </w:rPr>
      </w:pPr>
      <w:r w:rsidRPr="0C0F6151">
        <w:rPr>
          <w:rFonts w:ascii="DM Sans" w:hAnsi="DM Sans" w:eastAsia="DM Sans" w:cs="DM Sans"/>
        </w:rPr>
        <w:t xml:space="preserve">Proven ability to communicate with influence with a range of audiences with diverse communication styles. </w:t>
      </w:r>
    </w:p>
    <w:p w:rsidR="003805CD" w:rsidP="0C0F6151" w:rsidRDefault="003805CD" w14:paraId="34030BFE" w14:textId="77777777">
      <w:pPr>
        <w:pStyle w:val="ListParagraph"/>
        <w:suppressAutoHyphens/>
        <w:autoSpaceDN w:val="0"/>
        <w:textAlignment w:val="baseline"/>
        <w:rPr>
          <w:rFonts w:ascii="DM Sans" w:hAnsi="DM Sans" w:eastAsia="DM Sans" w:cs="DM Sans"/>
        </w:rPr>
      </w:pPr>
      <w:r w:rsidRPr="0C0F6151">
        <w:rPr>
          <w:rFonts w:ascii="DM Sans" w:hAnsi="DM Sans" w:eastAsia="DM Sans" w:cs="DM Sans"/>
        </w:rPr>
        <w:t>Proven ability to manage competing priorities and to work within deadlines.</w:t>
      </w:r>
    </w:p>
    <w:p w:rsidR="003805CD" w:rsidP="0C0F6151" w:rsidRDefault="003805CD" w14:paraId="73EFDF85" w14:textId="6561BAD3">
      <w:pPr>
        <w:pStyle w:val="ListParagraph"/>
        <w:suppressAutoHyphens/>
        <w:autoSpaceDN w:val="0"/>
        <w:textAlignment w:val="baseline"/>
        <w:rPr>
          <w:rFonts w:ascii="DM Sans" w:hAnsi="DM Sans" w:eastAsia="DM Sans" w:cs="DM Sans"/>
        </w:rPr>
      </w:pPr>
      <w:r w:rsidRPr="0C0F6151">
        <w:rPr>
          <w:rFonts w:ascii="DM Sans" w:hAnsi="DM Sans" w:eastAsia="DM Sans" w:cs="DM Sans"/>
        </w:rPr>
        <w:t xml:space="preserve">Capacity to work effectively </w:t>
      </w:r>
      <w:r w:rsidRPr="0C0F6151" w:rsidR="081B64CF">
        <w:rPr>
          <w:rFonts w:ascii="DM Sans" w:hAnsi="DM Sans" w:eastAsia="DM Sans" w:cs="DM Sans"/>
        </w:rPr>
        <w:t xml:space="preserve">independently and </w:t>
      </w:r>
      <w:r w:rsidRPr="0C0F6151">
        <w:rPr>
          <w:rFonts w:ascii="DM Sans" w:hAnsi="DM Sans" w:eastAsia="DM Sans" w:cs="DM Sans"/>
        </w:rPr>
        <w:t>within a team environment including workplace teams, committees and project groups.</w:t>
      </w:r>
    </w:p>
    <w:p w:rsidRPr="003805CD" w:rsidR="003805CD" w:rsidP="003805CD" w:rsidRDefault="003805CD" w14:paraId="545EDFC3" w14:textId="77777777">
      <w:pPr>
        <w:rPr>
          <w:rFonts w:ascii="DM Sans" w:hAnsi="DM Sans" w:eastAsia="DM Sans" w:cs="DM Sans"/>
          <w:b/>
        </w:rPr>
      </w:pPr>
      <w:r w:rsidRPr="4F6864B5">
        <w:rPr>
          <w:rFonts w:ascii="DM Sans" w:hAnsi="DM Sans" w:eastAsia="DM Sans" w:cs="DM Sans"/>
          <w:b/>
        </w:rPr>
        <w:t>Highly regarded</w:t>
      </w:r>
    </w:p>
    <w:p w:rsidRPr="00862335" w:rsidR="003805CD" w:rsidP="0C0F6151" w:rsidRDefault="003805CD" w14:paraId="56BB0BCA" w14:textId="39B45559">
      <w:pPr>
        <w:pStyle w:val="ListParagraph"/>
        <w:suppressAutoHyphens/>
        <w:autoSpaceDN w:val="0"/>
        <w:textAlignment w:val="baseline"/>
        <w:rPr>
          <w:rFonts w:ascii="DM Sans" w:hAnsi="DM Sans" w:eastAsia="DM Sans" w:cs="DM Sans"/>
        </w:rPr>
      </w:pPr>
      <w:r w:rsidRPr="0C0F6151">
        <w:rPr>
          <w:rFonts w:ascii="DM Sans" w:hAnsi="DM Sans" w:eastAsia="DM Sans" w:cs="DM Sans"/>
        </w:rPr>
        <w:t xml:space="preserve">Lived experience: identifying as a woman </w:t>
      </w:r>
      <w:r w:rsidRPr="0C0F6151" w:rsidR="008019A2">
        <w:rPr>
          <w:rFonts w:ascii="DM Sans" w:hAnsi="DM Sans" w:eastAsia="DM Sans" w:cs="DM Sans"/>
        </w:rPr>
        <w:t>or gender diverse person with disabilit</w:t>
      </w:r>
      <w:r w:rsidRPr="0C0F6151" w:rsidR="17B57A48">
        <w:rPr>
          <w:rFonts w:ascii="DM Sans" w:hAnsi="DM Sans" w:eastAsia="DM Sans" w:cs="DM Sans"/>
        </w:rPr>
        <w:t>ies</w:t>
      </w:r>
      <w:r w:rsidRPr="0C0F6151" w:rsidR="008019A2">
        <w:rPr>
          <w:rFonts w:ascii="DM Sans" w:hAnsi="DM Sans" w:eastAsia="DM Sans" w:cs="DM Sans"/>
        </w:rPr>
        <w:t>.</w:t>
      </w:r>
    </w:p>
    <w:p w:rsidRPr="00862335" w:rsidR="003805CD" w:rsidP="0C0F6151" w:rsidRDefault="003805CD" w14:paraId="60C016F4" w14:textId="32E32CAF">
      <w:pPr>
        <w:pStyle w:val="ListParagraph"/>
        <w:suppressAutoHyphens/>
        <w:autoSpaceDN w:val="0"/>
        <w:textAlignment w:val="baseline"/>
        <w:rPr>
          <w:rFonts w:ascii="DM Sans" w:hAnsi="DM Sans" w:eastAsia="DM Sans" w:cs="DM Sans"/>
        </w:rPr>
      </w:pPr>
      <w:r w:rsidRPr="0C0F6151">
        <w:rPr>
          <w:rFonts w:ascii="DM Sans" w:hAnsi="DM Sans" w:eastAsia="DM Sans" w:cs="DM Sans"/>
        </w:rPr>
        <w:t xml:space="preserve">Specific experience in </w:t>
      </w:r>
      <w:r w:rsidRPr="0C0F6151" w:rsidR="005D3162">
        <w:rPr>
          <w:rFonts w:ascii="DM Sans" w:hAnsi="DM Sans" w:eastAsia="DM Sans" w:cs="DM Sans"/>
        </w:rPr>
        <w:t xml:space="preserve">gendered </w:t>
      </w:r>
      <w:r w:rsidRPr="0C0F6151">
        <w:rPr>
          <w:rFonts w:ascii="DM Sans" w:hAnsi="DM Sans" w:eastAsia="DM Sans" w:cs="DM Sans"/>
        </w:rPr>
        <w:t xml:space="preserve">violence as it relates to women and </w:t>
      </w:r>
      <w:r w:rsidRPr="0C0F6151" w:rsidR="008019A2">
        <w:rPr>
          <w:rFonts w:ascii="DM Sans" w:hAnsi="DM Sans" w:eastAsia="DM Sans" w:cs="DM Sans"/>
        </w:rPr>
        <w:t>gender</w:t>
      </w:r>
      <w:r w:rsidRPr="0C0F6151" w:rsidR="005D3162">
        <w:rPr>
          <w:rFonts w:ascii="DM Sans" w:hAnsi="DM Sans" w:eastAsia="DM Sans" w:cs="DM Sans"/>
        </w:rPr>
        <w:t xml:space="preserve"> </w:t>
      </w:r>
      <w:r w:rsidRPr="0C0F6151" w:rsidR="008019A2">
        <w:rPr>
          <w:rFonts w:ascii="DM Sans" w:hAnsi="DM Sans" w:eastAsia="DM Sans" w:cs="DM Sans"/>
        </w:rPr>
        <w:t>diverse</w:t>
      </w:r>
      <w:r w:rsidRPr="0C0F6151" w:rsidR="005D3162">
        <w:rPr>
          <w:rFonts w:ascii="DM Sans" w:hAnsi="DM Sans" w:eastAsia="DM Sans" w:cs="DM Sans"/>
        </w:rPr>
        <w:t xml:space="preserve"> </w:t>
      </w:r>
      <w:r w:rsidRPr="0C0F6151">
        <w:rPr>
          <w:rFonts w:ascii="DM Sans" w:hAnsi="DM Sans" w:eastAsia="DM Sans" w:cs="DM Sans"/>
        </w:rPr>
        <w:t>people with disabilit</w:t>
      </w:r>
      <w:r w:rsidRPr="0C0F6151" w:rsidR="5E743AFA">
        <w:rPr>
          <w:rFonts w:ascii="DM Sans" w:hAnsi="DM Sans" w:eastAsia="DM Sans" w:cs="DM Sans"/>
        </w:rPr>
        <w:t>ies</w:t>
      </w:r>
      <w:r w:rsidRPr="0C0F6151">
        <w:rPr>
          <w:rFonts w:ascii="DM Sans" w:hAnsi="DM Sans" w:eastAsia="DM Sans" w:cs="DM Sans"/>
        </w:rPr>
        <w:t>.</w:t>
      </w:r>
    </w:p>
    <w:p w:rsidRPr="00862335" w:rsidR="0085179E" w:rsidP="0C0F6151" w:rsidRDefault="005D3162" w14:paraId="55D02E53" w14:textId="2C3B2698">
      <w:pPr>
        <w:pStyle w:val="ListParagraph"/>
        <w:suppressAutoHyphens/>
        <w:autoSpaceDN w:val="0"/>
        <w:spacing w:before="0" w:after="79" w:line="251" w:lineRule="auto"/>
        <w:jc w:val="both"/>
        <w:textAlignment w:val="baseline"/>
        <w:rPr>
          <w:rFonts w:ascii="DM Sans" w:hAnsi="DM Sans" w:eastAsia="DM Sans" w:cs="DM Sans"/>
        </w:rPr>
      </w:pPr>
      <w:r w:rsidRPr="0C0F6151">
        <w:rPr>
          <w:rFonts w:ascii="DM Sans" w:hAnsi="DM Sans" w:eastAsia="DM Sans" w:cs="DM Sans"/>
        </w:rPr>
        <w:t>Specific experience in disability advocacy and policy</w:t>
      </w:r>
      <w:r w:rsidRPr="0C0F6151" w:rsidR="627A6481">
        <w:rPr>
          <w:rFonts w:ascii="DM Sans" w:hAnsi="DM Sans" w:eastAsia="DM Sans" w:cs="DM Sans"/>
        </w:rPr>
        <w:t>.</w:t>
      </w:r>
      <w:r w:rsidRPr="0C0F6151">
        <w:rPr>
          <w:rFonts w:ascii="DM Sans" w:hAnsi="DM Sans" w:eastAsia="DM Sans" w:cs="DM Sans"/>
        </w:rPr>
        <w:t xml:space="preserve"> </w:t>
      </w:r>
    </w:p>
    <w:p w:rsidR="0035679C" w:rsidP="004758FE" w:rsidRDefault="0035679C" w14:paraId="5E33EE6C" w14:textId="77777777">
      <w:pPr>
        <w:suppressAutoHyphens/>
        <w:autoSpaceDN w:val="0"/>
        <w:spacing w:before="0" w:after="79" w:line="251" w:lineRule="auto"/>
        <w:jc w:val="both"/>
        <w:textAlignment w:val="baseline"/>
        <w:rPr>
          <w:rFonts w:ascii="DM Sans" w:hAnsi="DM Sans" w:eastAsia="DM Sans" w:cs="DM Sans"/>
          <w:lang w:val="en-GB"/>
        </w:rPr>
      </w:pPr>
    </w:p>
    <w:p w:rsidR="0035679C" w:rsidP="0035679C" w:rsidRDefault="54F0183F" w14:paraId="3C10E8DF" w14:textId="43596D27">
      <w:pPr>
        <w:pStyle w:val="Heading3"/>
        <w:rPr>
          <w:rStyle w:val="PageNumber"/>
          <w:rFonts w:ascii="DM Sans" w:hAnsi="DM Sans" w:eastAsia="DM Sans" w:cs="DM Sans"/>
        </w:rPr>
      </w:pPr>
      <w:r w:rsidRPr="7E2E0A8C">
        <w:rPr>
          <w:rStyle w:val="PageNumber"/>
          <w:rFonts w:ascii="DM Sans" w:hAnsi="DM Sans" w:eastAsia="DM Sans" w:cs="DM Sans"/>
        </w:rPr>
        <w:t xml:space="preserve">Application Instructions </w:t>
      </w:r>
    </w:p>
    <w:p w:rsidR="0035679C" w:rsidP="0035679C" w:rsidRDefault="54F0183F" w14:paraId="6FC29265" w14:textId="77777777">
      <w:pPr>
        <w:pStyle w:val="Heading4"/>
        <w:rPr>
          <w:rStyle w:val="IntenseEmphasis"/>
          <w:rFonts w:ascii="DM Sans" w:hAnsi="DM Sans" w:eastAsia="DM Sans" w:cs="DM Sans"/>
        </w:rPr>
      </w:pPr>
      <w:r w:rsidRPr="7E2E0A8C">
        <w:rPr>
          <w:rStyle w:val="IntenseEmphasis"/>
          <w:rFonts w:ascii="DM Sans" w:hAnsi="DM Sans" w:eastAsia="DM Sans" w:cs="DM Sans"/>
        </w:rPr>
        <w:t>These four documents must be provided as part of your application:</w:t>
      </w:r>
    </w:p>
    <w:p w:rsidR="0035679C" w:rsidP="00E26592" w:rsidRDefault="54F0183F" w14:paraId="16770F4D" w14:textId="77777777">
      <w:pPr>
        <w:pStyle w:val="paragraph"/>
        <w:numPr>
          <w:ilvl w:val="0"/>
          <w:numId w:val="4"/>
        </w:numPr>
        <w:spacing w:before="0" w:after="0" w:line="276" w:lineRule="auto"/>
        <w:rPr>
          <w:rFonts w:ascii="DM Sans" w:hAnsi="DM Sans" w:eastAsia="DM Sans" w:cs="DM Sans"/>
          <w:lang w:val="en-GB" w:eastAsia="en-US"/>
        </w:rPr>
      </w:pPr>
      <w:r w:rsidRPr="7E2E0A8C">
        <w:rPr>
          <w:rFonts w:ascii="DM Sans" w:hAnsi="DM Sans" w:eastAsia="DM Sans" w:cs="DM Sans"/>
          <w:lang w:val="en-GB" w:eastAsia="en-US"/>
        </w:rPr>
        <w:t>A current resume/ CV.</w:t>
      </w:r>
    </w:p>
    <w:p w:rsidR="4F6864B5" w:rsidP="4F6864B5" w:rsidRDefault="4F6864B5" w14:paraId="29F39DBD" w14:textId="0A2ACA73">
      <w:pPr>
        <w:pStyle w:val="paragraph"/>
        <w:spacing w:before="0" w:after="0" w:line="276" w:lineRule="auto"/>
        <w:ind w:left="720"/>
        <w:rPr>
          <w:rFonts w:ascii="DM Sans" w:hAnsi="DM Sans" w:eastAsia="DM Sans" w:cs="DM Sans"/>
          <w:lang w:val="en-GB" w:eastAsia="en-US"/>
        </w:rPr>
      </w:pPr>
    </w:p>
    <w:p w:rsidR="006E6612" w:rsidP="00E26592" w:rsidRDefault="0D5B9155" w14:paraId="68759D18" w14:textId="4F878399">
      <w:pPr>
        <w:pStyle w:val="paragraph"/>
        <w:numPr>
          <w:ilvl w:val="0"/>
          <w:numId w:val="4"/>
        </w:numPr>
        <w:spacing w:before="0" w:after="0" w:line="276" w:lineRule="auto"/>
        <w:rPr>
          <w:rFonts w:ascii="DM Sans" w:hAnsi="DM Sans" w:eastAsia="DM Sans" w:cs="DM Sans"/>
          <w:lang w:val="en-GB" w:eastAsia="en-US"/>
        </w:rPr>
      </w:pPr>
      <w:r w:rsidRPr="7E2E0A8C">
        <w:rPr>
          <w:rFonts w:ascii="DM Sans" w:hAnsi="DM Sans" w:eastAsia="DM Sans" w:cs="DM Sans"/>
          <w:lang w:val="en-GB" w:eastAsia="en-US"/>
        </w:rPr>
        <w:t>A cover letter no longer than 2 pages that addresses the selection criteria and why you would be a good fit for WDV.</w:t>
      </w:r>
    </w:p>
    <w:p w:rsidR="0035679C" w:rsidP="0035679C" w:rsidRDefault="0035679C" w14:paraId="6D700D04" w14:textId="7F49217C">
      <w:pPr>
        <w:pStyle w:val="paragraph"/>
        <w:spacing w:before="0" w:after="0" w:line="276" w:lineRule="auto"/>
        <w:ind w:left="720"/>
        <w:rPr>
          <w:rFonts w:ascii="DM Sans" w:hAnsi="DM Sans" w:eastAsia="DM Sans" w:cs="DM Sans"/>
          <w:lang w:val="en-GB" w:eastAsia="en-US"/>
        </w:rPr>
      </w:pPr>
    </w:p>
    <w:p w:rsidR="0035679C" w:rsidP="00E26592" w:rsidRDefault="54F0183F" w14:paraId="46C17ADD" w14:textId="77777777">
      <w:pPr>
        <w:pStyle w:val="paragraph"/>
        <w:numPr>
          <w:ilvl w:val="0"/>
          <w:numId w:val="4"/>
        </w:numPr>
        <w:spacing w:before="0" w:after="0" w:line="276" w:lineRule="auto"/>
        <w:rPr>
          <w:rFonts w:ascii="DM Sans" w:hAnsi="DM Sans" w:eastAsia="DM Sans" w:cs="DM Sans"/>
          <w:lang w:val="en-GB" w:eastAsia="en-US"/>
        </w:rPr>
      </w:pPr>
      <w:r w:rsidRPr="7E2E0A8C">
        <w:rPr>
          <w:rFonts w:ascii="DM Sans" w:hAnsi="DM Sans" w:eastAsia="DM Sans" w:cs="DM Sans"/>
          <w:b/>
          <w:bCs/>
          <w:u w:val="single"/>
          <w:lang w:val="en-GB" w:eastAsia="en-US"/>
        </w:rPr>
        <w:t>ONE</w:t>
      </w:r>
      <w:r w:rsidRPr="7E2E0A8C">
        <w:rPr>
          <w:rFonts w:ascii="DM Sans" w:hAnsi="DM Sans" w:eastAsia="DM Sans" w:cs="DM Sans"/>
          <w:lang w:val="en-GB" w:eastAsia="en-US"/>
        </w:rPr>
        <w:t xml:space="preserve"> sample of </w:t>
      </w:r>
      <w:r w:rsidRPr="7E2E0A8C">
        <w:rPr>
          <w:rFonts w:ascii="DM Sans" w:hAnsi="DM Sans" w:eastAsia="DM Sans" w:cs="DM Sans"/>
          <w:b/>
          <w:bCs/>
          <w:lang w:val="en-GB" w:eastAsia="en-US"/>
        </w:rPr>
        <w:t>published</w:t>
      </w:r>
      <w:r w:rsidRPr="7E2E0A8C">
        <w:rPr>
          <w:rFonts w:ascii="DM Sans" w:hAnsi="DM Sans" w:eastAsia="DM Sans" w:cs="DM Sans"/>
          <w:lang w:val="en-GB" w:eastAsia="en-US"/>
        </w:rPr>
        <w:t xml:space="preserve"> writing. </w:t>
      </w:r>
    </w:p>
    <w:p w:rsidR="0035679C" w:rsidP="0035679C" w:rsidRDefault="54F0183F" w14:paraId="07934422" w14:textId="77777777">
      <w:pPr>
        <w:pStyle w:val="paragraph"/>
        <w:spacing w:before="0" w:after="0" w:line="276" w:lineRule="auto"/>
        <w:ind w:left="720"/>
        <w:rPr>
          <w:rFonts w:ascii="DM Sans" w:hAnsi="DM Sans" w:eastAsia="DM Sans" w:cs="DM Sans"/>
          <w:lang w:val="en-GB" w:eastAsia="en-US"/>
        </w:rPr>
      </w:pPr>
      <w:r w:rsidRPr="7E2E0A8C">
        <w:rPr>
          <w:rFonts w:ascii="DM Sans" w:hAnsi="DM Sans" w:eastAsia="DM Sans" w:cs="DM Sans"/>
          <w:lang w:val="en-GB" w:eastAsia="en-US"/>
        </w:rPr>
        <w:t xml:space="preserve">This could be a media article, high level report, a submission, policy / position paper or a peer reviewed journal article. </w:t>
      </w:r>
    </w:p>
    <w:p w:rsidR="0035679C" w:rsidP="00E26592" w:rsidRDefault="54F0183F" w14:paraId="37A989A5" w14:textId="77777777">
      <w:pPr>
        <w:pStyle w:val="paragraph"/>
        <w:numPr>
          <w:ilvl w:val="0"/>
          <w:numId w:val="3"/>
        </w:numPr>
        <w:spacing w:before="0" w:after="0" w:line="276" w:lineRule="auto"/>
        <w:rPr>
          <w:rFonts w:ascii="DM Sans" w:hAnsi="DM Sans" w:eastAsia="DM Sans" w:cs="DM Sans"/>
          <w:lang w:val="en-GB" w:eastAsia="en-US"/>
        </w:rPr>
      </w:pPr>
      <w:r w:rsidRPr="7E2E0A8C">
        <w:rPr>
          <w:rFonts w:ascii="DM Sans" w:hAnsi="DM Sans" w:eastAsia="DM Sans" w:cs="DM Sans"/>
          <w:lang w:val="en-GB" w:eastAsia="en-US"/>
        </w:rPr>
        <w:t xml:space="preserve">Please attach a copy with your application </w:t>
      </w:r>
      <w:r w:rsidRPr="7E2E0A8C">
        <w:rPr>
          <w:rFonts w:ascii="DM Sans" w:hAnsi="DM Sans" w:eastAsia="DM Sans" w:cs="DM Sans"/>
          <w:b/>
          <w:bCs/>
          <w:u w:val="single"/>
          <w:lang w:val="en-GB" w:eastAsia="en-US"/>
        </w:rPr>
        <w:t>and</w:t>
      </w:r>
      <w:r w:rsidRPr="7E2E0A8C">
        <w:rPr>
          <w:rFonts w:ascii="DM Sans" w:hAnsi="DM Sans" w:eastAsia="DM Sans" w:cs="DM Sans"/>
          <w:lang w:val="en-GB" w:eastAsia="en-US"/>
        </w:rPr>
        <w:t xml:space="preserve"> provide the link to access it online.</w:t>
      </w:r>
    </w:p>
    <w:p w:rsidR="0035679C" w:rsidP="00E26592" w:rsidRDefault="54F0183F" w14:paraId="7E1248BE" w14:textId="77777777">
      <w:pPr>
        <w:pStyle w:val="paragraph"/>
        <w:numPr>
          <w:ilvl w:val="0"/>
          <w:numId w:val="3"/>
        </w:numPr>
        <w:spacing w:before="0" w:after="0" w:line="276" w:lineRule="auto"/>
        <w:rPr>
          <w:rFonts w:ascii="DM Sans" w:hAnsi="DM Sans" w:eastAsia="DM Sans" w:cs="DM Sans"/>
          <w:lang w:val="en-GB" w:eastAsia="en-US"/>
        </w:rPr>
      </w:pPr>
      <w:r w:rsidRPr="7E2E0A8C">
        <w:rPr>
          <w:rFonts w:ascii="DM Sans" w:hAnsi="DM Sans" w:eastAsia="DM Sans" w:cs="DM Sans"/>
          <w:lang w:val="en-GB" w:eastAsia="en-US"/>
        </w:rPr>
        <w:t xml:space="preserve">If it is co-authored and you are </w:t>
      </w:r>
      <w:r w:rsidRPr="7E2E0A8C">
        <w:rPr>
          <w:rFonts w:ascii="DM Sans" w:hAnsi="DM Sans" w:eastAsia="DM Sans" w:cs="DM Sans"/>
          <w:u w:val="single"/>
          <w:lang w:val="en-GB" w:eastAsia="en-US"/>
        </w:rPr>
        <w:t>not</w:t>
      </w:r>
      <w:r w:rsidRPr="7E2E0A8C">
        <w:rPr>
          <w:rFonts w:ascii="DM Sans" w:hAnsi="DM Sans" w:eastAsia="DM Sans" w:cs="DM Sans"/>
          <w:lang w:val="en-GB" w:eastAsia="en-US"/>
        </w:rPr>
        <w:t xml:space="preserve"> the lead or senior author, please provide a short explanation of how you contributed to the development of the piece. </w:t>
      </w:r>
    </w:p>
    <w:p w:rsidR="0035679C" w:rsidP="0035679C" w:rsidRDefault="0035679C" w14:paraId="1E7D9E02" w14:textId="77777777">
      <w:pPr>
        <w:pStyle w:val="paragraph"/>
        <w:spacing w:before="0" w:after="0" w:line="276" w:lineRule="auto"/>
        <w:ind w:left="720"/>
        <w:rPr>
          <w:rFonts w:ascii="DM Sans" w:hAnsi="DM Sans" w:eastAsia="DM Sans" w:cs="DM Sans"/>
          <w:lang w:val="en-GB" w:eastAsia="en-US"/>
        </w:rPr>
      </w:pPr>
    </w:p>
    <w:p w:rsidR="0035679C" w:rsidP="00E26592" w:rsidRDefault="54F0183F" w14:paraId="5423654D" w14:textId="77777777">
      <w:pPr>
        <w:pStyle w:val="paragraph"/>
        <w:numPr>
          <w:ilvl w:val="0"/>
          <w:numId w:val="4"/>
        </w:numPr>
        <w:spacing w:before="0" w:after="0" w:line="276" w:lineRule="auto"/>
        <w:rPr>
          <w:rFonts w:ascii="DM Sans" w:hAnsi="DM Sans" w:eastAsia="DM Sans" w:cs="DM Sans"/>
          <w:lang w:val="en-GB" w:eastAsia="en-US"/>
        </w:rPr>
      </w:pPr>
      <w:r w:rsidRPr="7E2E0A8C">
        <w:rPr>
          <w:rFonts w:ascii="DM Sans" w:hAnsi="DM Sans" w:eastAsia="DM Sans" w:cs="DM Sans"/>
          <w:lang w:val="en-GB" w:eastAsia="en-US"/>
        </w:rPr>
        <w:t xml:space="preserve">In </w:t>
      </w:r>
      <w:r w:rsidRPr="7E2E0A8C">
        <w:rPr>
          <w:rFonts w:ascii="DM Sans" w:hAnsi="DM Sans" w:eastAsia="DM Sans" w:cs="DM Sans"/>
          <w:b/>
          <w:bCs/>
          <w:u w:val="single"/>
          <w:lang w:val="en-GB" w:eastAsia="en-US"/>
        </w:rPr>
        <w:t>no more than</w:t>
      </w:r>
      <w:r w:rsidRPr="7E2E0A8C">
        <w:rPr>
          <w:rFonts w:ascii="DM Sans" w:hAnsi="DM Sans" w:eastAsia="DM Sans" w:cs="DM Sans"/>
          <w:b/>
          <w:bCs/>
          <w:lang w:val="en-GB" w:eastAsia="en-US"/>
        </w:rPr>
        <w:t xml:space="preserve"> 600</w:t>
      </w:r>
      <w:r w:rsidRPr="7E2E0A8C">
        <w:rPr>
          <w:rFonts w:ascii="DM Sans" w:hAnsi="DM Sans" w:eastAsia="DM Sans" w:cs="DM Sans"/>
          <w:lang w:val="en-GB" w:eastAsia="en-US"/>
        </w:rPr>
        <w:t xml:space="preserve"> </w:t>
      </w:r>
      <w:r w:rsidRPr="7E2E0A8C">
        <w:rPr>
          <w:rFonts w:ascii="DM Sans" w:hAnsi="DM Sans" w:eastAsia="DM Sans" w:cs="DM Sans"/>
          <w:b/>
          <w:bCs/>
          <w:lang w:val="en-GB" w:eastAsia="en-US"/>
        </w:rPr>
        <w:t>words</w:t>
      </w:r>
      <w:r w:rsidRPr="7E2E0A8C">
        <w:rPr>
          <w:rFonts w:ascii="DM Sans" w:hAnsi="DM Sans" w:eastAsia="DM Sans" w:cs="DM Sans"/>
          <w:lang w:val="en-GB" w:eastAsia="en-US"/>
        </w:rPr>
        <w:t xml:space="preserve">, prepare a short briefing paper on </w:t>
      </w:r>
      <w:r w:rsidRPr="7E2E0A8C">
        <w:rPr>
          <w:rFonts w:ascii="DM Sans" w:hAnsi="DM Sans" w:eastAsia="DM Sans" w:cs="DM Sans"/>
          <w:b/>
          <w:bCs/>
          <w:u w:val="single"/>
          <w:lang w:val="en-GB" w:eastAsia="en-US"/>
        </w:rPr>
        <w:t>ONE</w:t>
      </w:r>
      <w:r w:rsidRPr="7E2E0A8C">
        <w:rPr>
          <w:rFonts w:ascii="DM Sans" w:hAnsi="DM Sans" w:eastAsia="DM Sans" w:cs="DM Sans"/>
          <w:lang w:val="en-GB" w:eastAsia="en-US"/>
        </w:rPr>
        <w:t xml:space="preserve"> of the following topics:</w:t>
      </w:r>
    </w:p>
    <w:p w:rsidR="0035679C" w:rsidP="00E26592" w:rsidRDefault="54F0183F" w14:paraId="6CF22C1D" w14:textId="593B618B">
      <w:pPr>
        <w:pStyle w:val="paragraph"/>
        <w:numPr>
          <w:ilvl w:val="1"/>
          <w:numId w:val="5"/>
        </w:numPr>
        <w:spacing w:before="0" w:after="0" w:line="276" w:lineRule="auto"/>
        <w:rPr>
          <w:rFonts w:ascii="DM Sans" w:hAnsi="DM Sans" w:eastAsia="DM Sans" w:cs="DM Sans"/>
          <w:lang w:val="en-GB" w:eastAsia="en-US"/>
        </w:rPr>
      </w:pPr>
      <w:r w:rsidRPr="0C0F6151">
        <w:rPr>
          <w:rFonts w:ascii="DM Sans" w:hAnsi="DM Sans" w:eastAsia="DM Sans" w:cs="DM Sans"/>
          <w:lang w:val="en-GB" w:eastAsia="en-US"/>
        </w:rPr>
        <w:t xml:space="preserve">How did the </w:t>
      </w:r>
      <w:hyperlink w:history="1" r:id="rId11">
        <w:r w:rsidRPr="0C0F6151" w:rsidR="0035679C">
          <w:rPr>
            <w:rStyle w:val="Hyperlink"/>
            <w:rFonts w:ascii="DM Sans" w:hAnsi="DM Sans" w:eastAsia="DM Sans" w:cs="DM Sans"/>
            <w:lang w:val="en-GB" w:eastAsia="en-US"/>
          </w:rPr>
          <w:t>NDIS Review</w:t>
        </w:r>
      </w:hyperlink>
      <w:r w:rsidRPr="0C0F6151">
        <w:rPr>
          <w:rFonts w:ascii="DM Sans" w:hAnsi="DM Sans" w:eastAsia="DM Sans" w:cs="DM Sans"/>
          <w:lang w:val="en-GB" w:eastAsia="en-US"/>
        </w:rPr>
        <w:t xml:space="preserve"> address gender? </w:t>
      </w:r>
    </w:p>
    <w:p w:rsidR="0035679C" w:rsidP="00E26592" w:rsidRDefault="06D0DDEB" w14:paraId="21933904" w14:textId="704E94B7">
      <w:pPr>
        <w:pStyle w:val="paragraph"/>
        <w:numPr>
          <w:ilvl w:val="1"/>
          <w:numId w:val="5"/>
        </w:numPr>
        <w:spacing w:before="0" w:after="0" w:line="276" w:lineRule="auto"/>
        <w:rPr>
          <w:rFonts w:ascii="DM Sans" w:hAnsi="DM Sans" w:eastAsia="DM Sans" w:cs="DM Sans"/>
          <w:lang w:val="en-GB" w:eastAsia="en-US"/>
        </w:rPr>
      </w:pPr>
      <w:r w:rsidRPr="44D5B745">
        <w:rPr>
          <w:rFonts w:ascii="DM Sans" w:hAnsi="DM Sans" w:eastAsia="DM Sans" w:cs="DM Sans"/>
          <w:lang w:val="en-GB" w:eastAsia="en-US"/>
        </w:rPr>
        <w:t>How did the</w:t>
      </w:r>
      <w:r w:rsidRPr="44D5B745" w:rsidR="1EC9EED6">
        <w:rPr>
          <w:rFonts w:ascii="DM Sans" w:hAnsi="DM Sans" w:eastAsia="DM Sans" w:cs="DM Sans"/>
          <w:lang w:val="en-GB" w:eastAsia="en-US"/>
        </w:rPr>
        <w:t xml:space="preserve"> </w:t>
      </w:r>
      <w:hyperlink w:history="1" r:id="rId12">
        <w:r w:rsidRPr="44D5B745" w:rsidR="1EC9EED6">
          <w:rPr>
            <w:rStyle w:val="Hyperlink"/>
            <w:rFonts w:ascii="DM Sans" w:hAnsi="DM Sans" w:eastAsia="DM Sans" w:cs="DM Sans"/>
            <w:lang w:val="en-GB" w:eastAsia="en-US"/>
          </w:rPr>
          <w:t>Disability Royal Commission</w:t>
        </w:r>
      </w:hyperlink>
      <w:r w:rsidRPr="44D5B745">
        <w:rPr>
          <w:rFonts w:ascii="DM Sans" w:hAnsi="DM Sans" w:eastAsia="DM Sans" w:cs="DM Sans"/>
          <w:lang w:val="en-GB" w:eastAsia="en-US"/>
        </w:rPr>
        <w:t xml:space="preserve"> address gender?</w:t>
      </w:r>
    </w:p>
    <w:p w:rsidRPr="00DE6F94" w:rsidR="00DE6F94" w:rsidP="00E26592" w:rsidRDefault="6FDB3B7F" w14:paraId="3E24688A" w14:textId="67CCE465">
      <w:pPr>
        <w:pStyle w:val="paragraph"/>
        <w:numPr>
          <w:ilvl w:val="1"/>
          <w:numId w:val="5"/>
        </w:numPr>
        <w:spacing w:before="0" w:after="0" w:line="276" w:lineRule="auto"/>
        <w:rPr>
          <w:rFonts w:ascii="DM Sans" w:hAnsi="DM Sans" w:eastAsia="DM Sans" w:cs="DM Sans"/>
          <w:lang w:eastAsia="en-US"/>
        </w:rPr>
      </w:pPr>
      <w:r w:rsidRPr="7F7676B5" w:rsidR="3CC5AEBF">
        <w:rPr>
          <w:rFonts w:ascii="DM Sans" w:hAnsi="DM Sans" w:eastAsia="DM Sans" w:cs="DM Sans"/>
          <w:lang w:eastAsia="en-US"/>
        </w:rPr>
        <w:t xml:space="preserve">Apply </w:t>
      </w:r>
      <w:r w:rsidRPr="7F7676B5" w:rsidR="47FE1AE0">
        <w:rPr>
          <w:rFonts w:ascii="DM Sans" w:hAnsi="DM Sans" w:eastAsia="DM Sans" w:cs="DM Sans"/>
          <w:lang w:eastAsia="en-US"/>
        </w:rPr>
        <w:t>a disability-lens to t</w:t>
      </w:r>
      <w:r w:rsidRPr="7F7676B5" w:rsidR="47FE1AE0">
        <w:rPr>
          <w:rFonts w:ascii="DM Sans" w:hAnsi="DM Sans" w:eastAsia="DM Sans" w:cs="DM Sans"/>
          <w:lang w:eastAsia="en-US"/>
        </w:rPr>
        <w:t>he</w:t>
      </w:r>
      <w:r w:rsidRPr="7F7676B5" w:rsidR="30C164E5">
        <w:rPr>
          <w:rFonts w:ascii="DM Sans" w:hAnsi="DM Sans" w:eastAsia="DM Sans" w:cs="DM Sans"/>
          <w:lang w:eastAsia="en-US"/>
        </w:rPr>
        <w:t xml:space="preserve"> </w:t>
      </w:r>
      <w:hyperlink r:id="Rc090ae0eff0a465f">
        <w:r w:rsidRPr="7F7676B5" w:rsidR="30C164E5">
          <w:rPr>
            <w:rStyle w:val="Hyperlink"/>
            <w:rFonts w:ascii="DM Sans" w:hAnsi="DM Sans" w:eastAsia="DM Sans" w:cs="DM Sans"/>
            <w:noProof w:val="0"/>
            <w:lang w:val="en-AU"/>
          </w:rPr>
          <w:t>National Plan to End  Violence against Women and Children 2022 - 2032</w:t>
        </w:r>
      </w:hyperlink>
      <w:r w:rsidRPr="7F7676B5" w:rsidR="47FE1AE0">
        <w:rPr>
          <w:rFonts w:ascii="DM Sans" w:hAnsi="DM Sans" w:eastAsia="DM Sans" w:cs="DM Sans"/>
          <w:lang w:eastAsia="en-US"/>
        </w:rPr>
        <w:t xml:space="preserve"> </w:t>
      </w:r>
      <w:r w:rsidRPr="7F7676B5" w:rsidR="47FE1AE0">
        <w:rPr>
          <w:rFonts w:ascii="DM Sans" w:hAnsi="DM Sans" w:eastAsia="DM Sans" w:cs="DM Sans"/>
          <w:lang w:eastAsia="en-US"/>
        </w:rPr>
        <w:t>and provid</w:t>
      </w:r>
      <w:r w:rsidRPr="7F7676B5" w:rsidR="47FE1AE0">
        <w:rPr>
          <w:rFonts w:ascii="DM Sans" w:hAnsi="DM Sans" w:eastAsia="DM Sans" w:cs="DM Sans"/>
          <w:lang w:eastAsia="en-US"/>
        </w:rPr>
        <w:t xml:space="preserve">e 2-3 action change recommendations.  </w:t>
      </w:r>
    </w:p>
    <w:p w:rsidRPr="00925BA5" w:rsidR="0035679C" w:rsidP="00E26592" w:rsidRDefault="5799B98B" w14:paraId="00527299" w14:textId="1D707C22">
      <w:pPr>
        <w:pStyle w:val="paragraph"/>
        <w:numPr>
          <w:ilvl w:val="1"/>
          <w:numId w:val="5"/>
        </w:numPr>
        <w:spacing w:before="0" w:after="0" w:line="276" w:lineRule="auto"/>
        <w:rPr>
          <w:rFonts w:ascii="DM Sans" w:hAnsi="DM Sans" w:eastAsia="DM Sans" w:cs="DM Sans"/>
          <w:lang w:val="en-GB" w:eastAsia="en-US"/>
        </w:rPr>
      </w:pPr>
      <w:r w:rsidRPr="7E2E0A8C">
        <w:rPr>
          <w:rFonts w:ascii="DM Sans" w:hAnsi="DM Sans" w:eastAsia="DM Sans" w:cs="DM Sans"/>
          <w:lang w:val="en-GB" w:eastAsia="en-US"/>
        </w:rPr>
        <w:t>Describe</w:t>
      </w:r>
      <w:r w:rsidRPr="7E2E0A8C">
        <w:rPr>
          <w:rFonts w:ascii="DM Sans" w:hAnsi="DM Sans" w:eastAsia="DM Sans" w:cs="DM Sans"/>
          <w:lang w:val="en-GB"/>
        </w:rPr>
        <w:t xml:space="preserve"> </w:t>
      </w:r>
      <w:r w:rsidRPr="7E2E0A8C">
        <w:rPr>
          <w:rFonts w:ascii="DM Sans" w:hAnsi="DM Sans" w:eastAsia="DM Sans" w:cs="DM Sans"/>
          <w:lang w:eastAsia="en-US"/>
        </w:rPr>
        <w:t>your understanding of social constructionist approaches to gender and disability and why this framework supports WDV’s strategic priorities.</w:t>
      </w:r>
    </w:p>
    <w:p w:rsidR="0035679C" w:rsidP="0035679C" w:rsidRDefault="0035679C" w14:paraId="6DA991AC" w14:textId="77777777">
      <w:pPr>
        <w:pStyle w:val="paragraph"/>
        <w:spacing w:before="0" w:after="0" w:line="276" w:lineRule="auto"/>
        <w:ind w:left="720"/>
        <w:rPr>
          <w:rFonts w:ascii="DM Sans" w:hAnsi="DM Sans" w:eastAsia="DM Sans" w:cs="DM Sans"/>
          <w:lang w:val="en-GB" w:eastAsia="en-US"/>
        </w:rPr>
      </w:pPr>
    </w:p>
    <w:p w:rsidR="0035679C" w:rsidP="0035679C" w:rsidRDefault="54F0183F" w14:paraId="1D46665A" w14:textId="77777777">
      <w:pPr>
        <w:pStyle w:val="paragraph"/>
        <w:spacing w:before="0" w:after="0" w:line="276" w:lineRule="auto"/>
        <w:rPr>
          <w:rStyle w:val="IntenseEmphasis"/>
          <w:rFonts w:ascii="DM Sans" w:hAnsi="DM Sans" w:eastAsia="DM Sans" w:cs="DM Sans"/>
        </w:rPr>
      </w:pPr>
      <w:r w:rsidRPr="7E2E0A8C">
        <w:rPr>
          <w:rStyle w:val="IntenseEmphasis"/>
          <w:rFonts w:ascii="DM Sans" w:hAnsi="DM Sans" w:eastAsia="DM Sans" w:cs="DM Sans"/>
          <w:lang w:val="en-GB" w:eastAsia="en-US"/>
        </w:rPr>
        <w:t>Please note</w:t>
      </w:r>
      <w:r w:rsidRPr="7E2E0A8C">
        <w:rPr>
          <w:rStyle w:val="IntenseEmphasis"/>
          <w:rFonts w:ascii="DM Sans" w:hAnsi="DM Sans" w:eastAsia="DM Sans" w:cs="DM Sans"/>
        </w:rPr>
        <w:t>:</w:t>
      </w:r>
    </w:p>
    <w:p w:rsidR="0035679C" w:rsidP="4F6864B5" w:rsidRDefault="54F0183F" w14:paraId="30D14FB5" w14:textId="28838C1C">
      <w:pPr>
        <w:pStyle w:val="ListParagraph"/>
        <w:suppressAutoHyphens/>
        <w:autoSpaceDN w:val="0"/>
        <w:textAlignment w:val="baseline"/>
        <w:rPr>
          <w:rFonts w:ascii="DM Sans" w:hAnsi="DM Sans" w:eastAsia="DM Sans" w:cs="DM Sans"/>
        </w:rPr>
      </w:pPr>
      <w:r w:rsidRPr="0C0F6151">
        <w:rPr>
          <w:rFonts w:ascii="DM Sans" w:hAnsi="DM Sans" w:eastAsia="DM Sans" w:cs="DM Sans"/>
        </w:rPr>
        <w:t xml:space="preserve">Shortlisted candidates will need to be available for in-person or online interviews (Melbourne CBD location) on </w:t>
      </w:r>
      <w:r w:rsidRPr="0C0F6151" w:rsidR="3D2018AB">
        <w:rPr>
          <w:rFonts w:ascii="DM Sans" w:hAnsi="DM Sans" w:eastAsia="DM Sans" w:cs="DM Sans"/>
        </w:rPr>
        <w:t>the 7</w:t>
      </w:r>
      <w:r w:rsidRPr="0C0F6151" w:rsidR="3D2018AB">
        <w:rPr>
          <w:rFonts w:ascii="DM Sans" w:hAnsi="DM Sans" w:eastAsia="DM Sans" w:cs="DM Sans"/>
          <w:vertAlign w:val="superscript"/>
        </w:rPr>
        <w:t>th</w:t>
      </w:r>
      <w:r w:rsidRPr="0C0F6151" w:rsidR="3D2018AB">
        <w:rPr>
          <w:rFonts w:ascii="DM Sans" w:hAnsi="DM Sans" w:eastAsia="DM Sans" w:cs="DM Sans"/>
        </w:rPr>
        <w:t xml:space="preserve"> or 9</w:t>
      </w:r>
      <w:r w:rsidRPr="0C0F6151" w:rsidR="3D2018AB">
        <w:rPr>
          <w:rFonts w:ascii="DM Sans" w:hAnsi="DM Sans" w:eastAsia="DM Sans" w:cs="DM Sans"/>
          <w:vertAlign w:val="superscript"/>
        </w:rPr>
        <w:t>th</w:t>
      </w:r>
      <w:r w:rsidRPr="0C0F6151" w:rsidR="3D2018AB">
        <w:rPr>
          <w:rFonts w:ascii="DM Sans" w:hAnsi="DM Sans" w:eastAsia="DM Sans" w:cs="DM Sans"/>
        </w:rPr>
        <w:t xml:space="preserve"> of July.  </w:t>
      </w:r>
    </w:p>
    <w:p w:rsidR="0035679C" w:rsidP="4F6864B5" w:rsidRDefault="54F0183F" w14:paraId="3035A3D6" w14:textId="77777777">
      <w:pPr>
        <w:pStyle w:val="ListParagraph"/>
        <w:suppressAutoHyphens/>
        <w:autoSpaceDN w:val="0"/>
        <w:textAlignment w:val="baseline"/>
        <w:rPr>
          <w:rFonts w:ascii="DM Sans" w:hAnsi="DM Sans" w:eastAsia="DM Sans" w:cs="DM Sans"/>
        </w:rPr>
      </w:pPr>
      <w:r w:rsidRPr="7E2E0A8C">
        <w:rPr>
          <w:rFonts w:ascii="DM Sans" w:hAnsi="DM Sans" w:eastAsia="DM Sans" w:cs="DM Sans"/>
        </w:rPr>
        <w:t xml:space="preserve">Please provide only </w:t>
      </w:r>
      <w:r w:rsidRPr="7E2E0A8C">
        <w:rPr>
          <w:rFonts w:ascii="DM Sans" w:hAnsi="DM Sans" w:eastAsia="DM Sans" w:cs="DM Sans"/>
          <w:b/>
          <w:bCs/>
          <w:u w:val="single"/>
        </w:rPr>
        <w:t>ONE</w:t>
      </w:r>
      <w:r w:rsidRPr="7E2E0A8C">
        <w:rPr>
          <w:rFonts w:ascii="DM Sans" w:hAnsi="DM Sans" w:eastAsia="DM Sans" w:cs="DM Sans"/>
        </w:rPr>
        <w:t xml:space="preserve"> sample of published writing.</w:t>
      </w:r>
    </w:p>
    <w:p w:rsidR="0035679C" w:rsidP="4F6864B5" w:rsidRDefault="54F0183F" w14:paraId="14DB21E9" w14:textId="38D2275F">
      <w:pPr>
        <w:pStyle w:val="ListParagraph"/>
        <w:suppressAutoHyphens/>
        <w:autoSpaceDN w:val="0"/>
        <w:textAlignment w:val="baseline"/>
        <w:rPr>
          <w:rFonts w:ascii="DM Sans" w:hAnsi="DM Sans" w:eastAsia="DM Sans" w:cs="DM Sans"/>
        </w:rPr>
      </w:pPr>
      <w:r w:rsidRPr="7E2E0A8C">
        <w:rPr>
          <w:rFonts w:ascii="DM Sans" w:hAnsi="DM Sans" w:eastAsia="DM Sans" w:cs="DM Sans"/>
        </w:rPr>
        <w:t xml:space="preserve">Please provide only </w:t>
      </w:r>
      <w:r w:rsidRPr="7E2E0A8C">
        <w:rPr>
          <w:rFonts w:ascii="DM Sans" w:hAnsi="DM Sans" w:eastAsia="DM Sans" w:cs="DM Sans"/>
          <w:b/>
          <w:bCs/>
          <w:u w:val="single"/>
        </w:rPr>
        <w:t>ONE</w:t>
      </w:r>
      <w:r w:rsidRPr="7E2E0A8C">
        <w:rPr>
          <w:rFonts w:ascii="DM Sans" w:hAnsi="DM Sans" w:eastAsia="DM Sans" w:cs="DM Sans"/>
        </w:rPr>
        <w:t xml:space="preserve"> &lt;600 word briefing paper. Do not try to address all topics in under 600 words or prepare four separate briefing papers on each topic. </w:t>
      </w:r>
    </w:p>
    <w:p w:rsidR="0035679C" w:rsidP="7F8F4A89" w:rsidRDefault="54F0183F" w14:paraId="35B0A0F7" w14:textId="3FF88466">
      <w:pPr>
        <w:pStyle w:val="ListParagraph"/>
        <w:suppressAutoHyphens/>
        <w:autoSpaceDN w:val="0"/>
        <w:textAlignment w:val="baseline"/>
        <w:rPr>
          <w:rFonts w:ascii="DM Sans" w:hAnsi="DM Sans" w:eastAsia="DM Sans" w:cs="DM Sans"/>
        </w:rPr>
      </w:pPr>
      <w:r w:rsidRPr="7E2E0A8C">
        <w:rPr>
          <w:rFonts w:ascii="DM Sans" w:hAnsi="DM Sans" w:eastAsia="DM Sans" w:cs="DM Sans"/>
        </w:rPr>
        <w:t xml:space="preserve">Any documents provided outside of the CV, cover letter, sample of published writing, and briefing paper will </w:t>
      </w:r>
      <w:r w:rsidRPr="7E2E0A8C">
        <w:rPr>
          <w:rFonts w:ascii="DM Sans" w:hAnsi="DM Sans" w:eastAsia="DM Sans" w:cs="DM Sans"/>
          <w:b/>
          <w:bCs/>
          <w:u w:val="single"/>
        </w:rPr>
        <w:t>not</w:t>
      </w:r>
      <w:r w:rsidRPr="7E2E0A8C">
        <w:rPr>
          <w:rFonts w:ascii="DM Sans" w:hAnsi="DM Sans" w:eastAsia="DM Sans" w:cs="DM Sans"/>
        </w:rPr>
        <w:t xml:space="preserve"> be considered as part of the application.</w:t>
      </w:r>
    </w:p>
    <w:p w:rsidR="0035679C" w:rsidP="0035679C" w:rsidRDefault="54F0183F" w14:paraId="008DCB4D" w14:textId="77777777">
      <w:pPr>
        <w:pStyle w:val="Heading3"/>
        <w:rPr>
          <w:rFonts w:ascii="DM Sans" w:hAnsi="DM Sans" w:eastAsia="DM Sans" w:cs="DM Sans"/>
        </w:rPr>
      </w:pPr>
      <w:r w:rsidRPr="7E2E0A8C">
        <w:rPr>
          <w:rFonts w:ascii="DM Sans" w:hAnsi="DM Sans" w:eastAsia="DM Sans" w:cs="DM Sans"/>
        </w:rPr>
        <w:t xml:space="preserve">Social and Community Service Employee Levels </w:t>
      </w:r>
    </w:p>
    <w:p w:rsidR="0035679C" w:rsidP="0035679C" w:rsidRDefault="54F0183F" w14:paraId="5ABCFDA5" w14:textId="77777777">
      <w:pPr>
        <w:pStyle w:val="BodyText"/>
        <w:ind w:right="155"/>
        <w:rPr>
          <w:rFonts w:ascii="DM Sans" w:hAnsi="DM Sans" w:eastAsia="DM Sans" w:cs="DM Sans"/>
        </w:rPr>
      </w:pPr>
      <w:r w:rsidRPr="0C0F6151">
        <w:rPr>
          <w:rFonts w:ascii="DM Sans" w:hAnsi="DM Sans" w:eastAsia="DM Sans" w:cs="DM Sans"/>
        </w:rPr>
        <w:t xml:space="preserve">You can find a copy of the WDV Classification Structure on Salary Employee levels attached to the job advertisement on our website.  </w:t>
      </w:r>
    </w:p>
    <w:p w:rsidR="0035679C" w:rsidP="0035679C" w:rsidRDefault="0035679C" w14:paraId="1F5B9762" w14:textId="77777777">
      <w:pPr>
        <w:pStyle w:val="BodyText"/>
        <w:ind w:right="155"/>
        <w:rPr>
          <w:rFonts w:ascii="DM Sans" w:hAnsi="DM Sans" w:eastAsia="DM Sans" w:cs="DM Sans"/>
          <w:lang w:val="en-GB"/>
        </w:rPr>
      </w:pPr>
    </w:p>
    <w:p w:rsidR="004A53FB" w:rsidP="0035679C" w:rsidRDefault="54F0183F" w14:paraId="05C5A032" w14:textId="4527881E">
      <w:pPr>
        <w:pStyle w:val="BodyText"/>
        <w:ind w:right="155"/>
        <w:rPr>
          <w:rFonts w:ascii="DM Sans" w:hAnsi="DM Sans" w:eastAsia="DM Sans" w:cs="DM Sans"/>
          <w:lang w:val="en-GB"/>
        </w:rPr>
      </w:pPr>
      <w:r w:rsidRPr="0C0F6151">
        <w:rPr>
          <w:rFonts w:ascii="DM Sans" w:hAnsi="DM Sans" w:eastAsia="DM Sans" w:cs="DM Sans"/>
          <w:lang w:val="en-GB"/>
        </w:rPr>
        <w:t xml:space="preserve">For further details about the position, please contact </w:t>
      </w:r>
      <w:hyperlink w:history="1" r:id="rId14">
        <w:r w:rsidRPr="0C0F6151" w:rsidR="4E425E0E">
          <w:rPr>
            <w:rStyle w:val="Hyperlink"/>
            <w:rFonts w:ascii="DM Sans" w:hAnsi="DM Sans" w:eastAsia="DM Sans" w:cs="DM Sans"/>
            <w:lang w:val="en-GB"/>
          </w:rPr>
          <w:t>recruitment@wdv.org.au</w:t>
        </w:r>
      </w:hyperlink>
    </w:p>
    <w:p w:rsidR="0035679C" w:rsidP="0035679C" w:rsidRDefault="0035679C" w14:paraId="6E5DD14D" w14:textId="46E69A2A">
      <w:pPr>
        <w:pStyle w:val="BodyText"/>
        <w:ind w:right="155"/>
        <w:rPr>
          <w:rFonts w:ascii="DM Sans" w:hAnsi="DM Sans" w:eastAsia="DM Sans" w:cs="DM Sans"/>
          <w:lang w:val="en-GB"/>
        </w:rPr>
      </w:pPr>
    </w:p>
    <w:p w:rsidRPr="0035679C" w:rsidR="0035679C" w:rsidP="4F6864B5" w:rsidRDefault="0035679C" w14:paraId="0ADF857E" w14:textId="77777777">
      <w:pPr>
        <w:suppressAutoHyphens/>
        <w:autoSpaceDN w:val="0"/>
        <w:spacing w:before="0" w:after="79" w:line="251" w:lineRule="auto"/>
        <w:jc w:val="both"/>
        <w:textAlignment w:val="baseline"/>
        <w:rPr>
          <w:rFonts w:ascii="DM Sans" w:hAnsi="DM Sans" w:eastAsia="DM Sans" w:cs="DM Sans"/>
          <w:lang w:val="en-GB"/>
        </w:rPr>
      </w:pPr>
    </w:p>
    <w:p w:rsidRPr="00980B16" w:rsidR="003257B5" w:rsidP="7E2E0A8C" w:rsidRDefault="003257B5" w14:paraId="70D5F6F8" w14:textId="68AAE082">
      <w:pPr>
        <w:pStyle w:val="Heading3"/>
        <w:spacing w:before="0" w:after="79" w:line="251" w:lineRule="auto"/>
        <w:jc w:val="both"/>
        <w:textAlignment w:val="baseline"/>
        <w:rPr>
          <w:rFonts w:ascii="Open Sans" w:hAnsi="Open Sans" w:eastAsia="Open Sans" w:cs="Open Sans"/>
          <w:caps/>
          <w:color w:val="7030A0"/>
          <w:sz w:val="24"/>
          <w:szCs w:val="24"/>
        </w:rPr>
      </w:pPr>
    </w:p>
    <w:sectPr w:rsidRPr="00980B16" w:rsidR="003257B5" w:rsidSect="00EB2AD9">
      <w:headerReference w:type="default" r:id="rId15"/>
      <w:footerReference w:type="default" r:id="rId16"/>
      <w:headerReference w:type="first" r:id="rId17"/>
      <w:footerReference w:type="first" r:id="rId18"/>
      <w:pgSz w:w="11906" w:h="16838" w:orient="portrait" w:code="9"/>
      <w:pgMar w:top="1247" w:right="1134" w:bottom="1134" w:left="1134" w:header="5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660A9" w:rsidP="00D7695F" w:rsidRDefault="007660A9" w14:paraId="61F1606B" w14:textId="77777777">
      <w:r>
        <w:separator/>
      </w:r>
    </w:p>
  </w:endnote>
  <w:endnote w:type="continuationSeparator" w:id="0">
    <w:p w:rsidR="007660A9" w:rsidP="00D7695F" w:rsidRDefault="007660A9" w14:paraId="7DD50C65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w:fontKey="{73EA7899-295D-4857-B8BA-4B1D9A8DBDA1}" r:id="rId1"/>
    <w:embedBold w:fontKey="{E54A010F-49C6-4C17-8666-DFC739EB7B21}" r:id="rId2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099D18E4-040C-498A-AD04-CCBE07A81069}" r:id="rId3"/>
    <w:embedBold w:fontKey="{86E1C84E-5E58-4B49-AB73-EB7328688FB3}" r:id="rId4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w:fontKey="{9B2016B8-13F2-44BB-818F-B1E845BE90F7}" r:id="rId5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DM Sans">
    <w:charset w:val="00"/>
    <w:family w:val="auto"/>
    <w:pitch w:val="variable"/>
    <w:sig w:usb0="8000002F" w:usb1="4000204B" w:usb2="00000000" w:usb3="00000000" w:csb0="00000093" w:csb1="00000000"/>
    <w:embedRegular w:fontKey="{4FC57FDD-146D-4337-9AAD-F7F01E5B87E7}" r:id="rId6"/>
    <w:embedBold w:fontKey="{61C22563-E6F7-446D-8C45-AFC830E4CEA9}" r:id="rId7"/>
  </w:font>
  <w:font w:name="Yu Mincho">
    <w:altName w:val="游明朝"/>
    <w:panose1 w:val="00000000000000000000"/>
    <w:charset w:val="80"/>
    <w:family w:val="roman"/>
    <w:notTrueType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  <w:embedBold w:fontKey="{74685D42-7647-43FB-8F9E-A96C800D17C6}" r:id="rId8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w:fontKey="{C611948D-B82E-4880-9B6C-CDC4D8F7C1C7}" r:id="rId9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C803F4" w:rsidR="00CD4A93" w:rsidP="1ACDCEB4" w:rsidRDefault="00CD4A93" w14:paraId="47777FB1" w14:textId="6C3B9803">
    <w:pPr>
      <w:pStyle w:val="PageNumberParagraph"/>
      <w:framePr w:wrap="around"/>
      <w:rPr>
        <w:rStyle w:val="PageNumber"/>
        <w:rFonts w:ascii="DM Sans" w:hAnsi="DM Sans" w:eastAsia="DM Sans" w:cs="DM Sans"/>
      </w:rPr>
    </w:pPr>
    <w:r w:rsidRPr="1ACDCEB4">
      <w:rPr>
        <w:rStyle w:val="PageNumber"/>
        <w:rFonts w:ascii="DM Sans" w:hAnsi="DM Sans" w:eastAsia="DM Sans" w:cs="DM Sans"/>
        <w:noProof/>
      </w:rPr>
      <w:fldChar w:fldCharType="begin"/>
    </w:r>
    <w:r w:rsidRPr="1ACDCEB4">
      <w:rPr>
        <w:rStyle w:val="PageNumber"/>
      </w:rPr>
      <w:instrText xml:space="preserve">PAGE  </w:instrText>
    </w:r>
    <w:r w:rsidRPr="1ACDCEB4">
      <w:rPr>
        <w:rStyle w:val="PageNumber"/>
      </w:rPr>
      <w:fldChar w:fldCharType="separate"/>
    </w:r>
    <w:r w:rsidRPr="1ACDCEB4" w:rsidR="1ACDCEB4">
      <w:rPr>
        <w:rStyle w:val="PageNumber"/>
        <w:rFonts w:ascii="DM Sans" w:hAnsi="DM Sans" w:eastAsia="DM Sans" w:cs="DM Sans"/>
        <w:noProof/>
      </w:rPr>
      <w:t>2</w:t>
    </w:r>
    <w:r w:rsidRPr="1ACDCEB4">
      <w:rPr>
        <w:rStyle w:val="PageNumber"/>
        <w:rFonts w:ascii="DM Sans" w:hAnsi="DM Sans" w:eastAsia="DM Sans" w:cs="DM Sans"/>
        <w:noProof/>
      </w:rPr>
      <w:fldChar w:fldCharType="end"/>
    </w:r>
  </w:p>
  <w:p w:rsidRPr="007C0932" w:rsidR="00A44ACC" w:rsidP="008159B0" w:rsidRDefault="00A44ACC" w14:paraId="4E6A8589" w14:textId="10DDE1BE">
    <w:pPr>
      <w:pStyle w:val="Footer"/>
      <w:ind w:right="850"/>
      <w:rPr>
        <w:rStyle w:val="FootnoteReference"/>
        <w:rFonts w:ascii="DM Sans" w:hAnsi="DM Sans" w:eastAsia="DM Sans" w:cs="DM Sans"/>
        <w:vertAlign w:val="baseli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0B7816" w:rsidR="00CD4A93" w:rsidP="00EF4EE0" w:rsidRDefault="00CD4A93" w14:paraId="2AA7C6E6" w14:textId="70DC4E75">
    <w:pPr>
      <w:pStyle w:val="PageNumberParagraph"/>
      <w:framePr w:h="631" w:wrap="around" w:y="16156" w:hRule="exact"/>
      <w:rPr>
        <w:rStyle w:val="PageNumber"/>
      </w:rPr>
    </w:pPr>
    <w:r w:rsidRPr="000B7816">
      <w:rPr>
        <w:rStyle w:val="PageNumber"/>
      </w:rPr>
      <w:fldChar w:fldCharType="begin"/>
    </w:r>
    <w:r w:rsidRPr="000B7816">
      <w:rPr>
        <w:rStyle w:val="PageNumber"/>
      </w:rPr>
      <w:instrText xml:space="preserve">PAGE  </w:instrText>
    </w:r>
    <w:r w:rsidRPr="000B7816">
      <w:rPr>
        <w:rStyle w:val="PageNumber"/>
      </w:rPr>
      <w:fldChar w:fldCharType="separate"/>
    </w:r>
    <w:r w:rsidR="00A717E9">
      <w:rPr>
        <w:rStyle w:val="PageNumber"/>
        <w:noProof/>
      </w:rPr>
      <w:t>1</w:t>
    </w:r>
    <w:r w:rsidRPr="000B7816">
      <w:rPr>
        <w:rStyle w:val="PageNumber"/>
      </w:rPr>
      <w:fldChar w:fldCharType="end"/>
    </w:r>
  </w:p>
  <w:p w:rsidR="00EF4EE0" w:rsidP="00EF4EE0" w:rsidRDefault="00ED1007" w14:paraId="01862A58" w14:textId="77777777">
    <w:pPr>
      <w:pStyle w:val="Footer"/>
      <w:ind w:right="850"/>
    </w:pPr>
    <w:r w:rsidRPr="00ED1007">
      <w:rPr>
        <w:highlight w:val="yellow"/>
      </w:rPr>
      <w:t>Insert footing heading here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660A9" w:rsidP="00D7695F" w:rsidRDefault="007660A9" w14:paraId="082FB4BB" w14:textId="77777777">
      <w:r>
        <w:separator/>
      </w:r>
    </w:p>
  </w:footnote>
  <w:footnote w:type="continuationSeparator" w:id="0">
    <w:p w:rsidR="007660A9" w:rsidP="00D7695F" w:rsidRDefault="007660A9" w14:paraId="7479E50A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A717E9" w:rsidP="41F82DB8" w:rsidRDefault="1ACDCEB4" w14:paraId="69113A69" w14:textId="30E12C8F">
    <w:pPr>
      <w:jc w:val="right"/>
    </w:pPr>
    <w:r>
      <w:rPr>
        <w:noProof/>
      </w:rPr>
      <w:drawing>
        <wp:inline distT="0" distB="0" distL="0" distR="0" wp14:anchorId="198DA4D5" wp14:editId="023553F4">
          <wp:extent cx="870191" cy="958223"/>
          <wp:effectExtent l="0" t="0" r="0" b="0"/>
          <wp:docPr id="305570119" name="Picture 3055701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191" cy="9582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5C4087" w:rsidP="004258C1" w:rsidRDefault="6470DB1A" w14:paraId="5EF054A4" w14:textId="77777777">
    <w:pPr>
      <w:pStyle w:val="Header"/>
    </w:pPr>
    <w:r>
      <w:rPr>
        <w:noProof/>
        <w:lang w:val="en-US"/>
      </w:rPr>
      <w:drawing>
        <wp:inline distT="0" distB="0" distL="0" distR="0" wp14:anchorId="1CCE6319" wp14:editId="7C8E7D4A">
          <wp:extent cx="2489200" cy="505950"/>
          <wp:effectExtent l="0" t="0" r="6350" b="889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9200" cy="50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363FCE"/>
    <w:multiLevelType w:val="multilevel"/>
    <w:tmpl w:val="1CECDA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9A2BEB"/>
    <w:multiLevelType w:val="hybridMultilevel"/>
    <w:tmpl w:val="681EB5EE"/>
    <w:lvl w:ilvl="0" w:tplc="FFFFFFFF">
      <w:start w:val="1"/>
      <w:numFmt w:val="bullet"/>
      <w:pStyle w:val="ListParagraph"/>
      <w:lvlText w:val=""/>
      <w:lvlJc w:val="left"/>
      <w:pPr>
        <w:ind w:left="1074" w:hanging="360"/>
      </w:pPr>
      <w:rPr>
        <w:rFonts w:hint="default" w:ascii="Symbol" w:hAnsi="Symbol"/>
      </w:rPr>
    </w:lvl>
    <w:lvl w:ilvl="1" w:tplc="AFB6858A">
      <w:start w:val="1"/>
      <w:numFmt w:val="bullet"/>
      <w:pStyle w:val="ListBullet2"/>
      <w:lvlText w:val="o"/>
      <w:lvlJc w:val="left"/>
      <w:pPr>
        <w:ind w:left="1500" w:hanging="360"/>
      </w:pPr>
      <w:rPr>
        <w:rFonts w:hint="default" w:ascii="Courier New" w:hAnsi="Courier New" w:cs="Courier New"/>
      </w:rPr>
    </w:lvl>
    <w:lvl w:ilvl="2" w:tplc="A9942B2A">
      <w:start w:val="1"/>
      <w:numFmt w:val="bullet"/>
      <w:pStyle w:val="ListBullet3"/>
      <w:lvlText w:val=""/>
      <w:lvlJc w:val="left"/>
      <w:pPr>
        <w:ind w:left="2209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234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954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674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394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6114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834" w:hanging="360"/>
      </w:pPr>
      <w:rPr>
        <w:rFonts w:hint="default" w:ascii="Wingdings" w:hAnsi="Wingdings"/>
      </w:rPr>
    </w:lvl>
  </w:abstractNum>
  <w:abstractNum w:abstractNumId="2" w15:restartNumberingAfterBreak="0">
    <w:nsid w:val="3F66792E"/>
    <w:multiLevelType w:val="multilevel"/>
    <w:tmpl w:val="6C800AA8"/>
    <w:lvl w:ilvl="0">
      <w:numFmt w:val="bullet"/>
      <w:lvlText w:val=""/>
      <w:lvlJc w:val="left"/>
      <w:pPr>
        <w:ind w:left="1146" w:hanging="360"/>
      </w:pPr>
      <w:rPr>
        <w:rFonts w:hint="default" w:ascii="Symbol" w:hAnsi="Symbol"/>
      </w:rPr>
    </w:lvl>
    <w:lvl w:ilvl="1">
      <w:numFmt w:val="bullet"/>
      <w:lvlText w:val="o"/>
      <w:lvlJc w:val="left"/>
      <w:pPr>
        <w:ind w:left="1866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8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30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02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74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6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8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906" w:hanging="360"/>
      </w:pPr>
      <w:rPr>
        <w:rFonts w:ascii="Wingdings" w:hAnsi="Wingdings"/>
      </w:rPr>
    </w:lvl>
  </w:abstractNum>
  <w:abstractNum w:abstractNumId="3" w15:restartNumberingAfterBreak="0">
    <w:nsid w:val="608F22A1"/>
    <w:multiLevelType w:val="hybridMultilevel"/>
    <w:tmpl w:val="8C08AA7E"/>
    <w:lvl w:ilvl="0" w:tplc="1B5038C2">
      <w:numFmt w:val="bullet"/>
      <w:lvlText w:val=""/>
      <w:lvlJc w:val="left"/>
      <w:pPr>
        <w:ind w:left="833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en-US"/>
      </w:rPr>
    </w:lvl>
    <w:lvl w:ilvl="1" w:tplc="B95A2530">
      <w:start w:val="1"/>
      <w:numFmt w:val="lowerLetter"/>
      <w:lvlText w:val="%2."/>
      <w:lvlJc w:val="left"/>
      <w:pPr>
        <w:ind w:left="1846" w:hanging="360"/>
      </w:pPr>
      <w:rPr>
        <w:rFonts w:hint="default" w:ascii="Verdana" w:hAnsi="Verdana" w:eastAsia="Verdana" w:cs="Verdana"/>
        <w:spacing w:val="-41"/>
        <w:w w:val="100"/>
        <w:sz w:val="24"/>
        <w:szCs w:val="24"/>
        <w:lang w:val="en-US" w:eastAsia="en-US" w:bidi="en-US"/>
      </w:rPr>
    </w:lvl>
    <w:lvl w:ilvl="2" w:tplc="10363012">
      <w:numFmt w:val="bullet"/>
      <w:lvlText w:val="•"/>
      <w:lvlJc w:val="left"/>
      <w:pPr>
        <w:ind w:left="2747" w:hanging="360"/>
      </w:pPr>
      <w:rPr>
        <w:rFonts w:hint="default"/>
        <w:lang w:val="en-US" w:eastAsia="en-US" w:bidi="en-US"/>
      </w:rPr>
    </w:lvl>
    <w:lvl w:ilvl="3" w:tplc="AF82815E">
      <w:numFmt w:val="bullet"/>
      <w:lvlText w:val="•"/>
      <w:lvlJc w:val="left"/>
      <w:pPr>
        <w:ind w:left="3654" w:hanging="360"/>
      </w:pPr>
      <w:rPr>
        <w:rFonts w:hint="default"/>
        <w:lang w:val="en-US" w:eastAsia="en-US" w:bidi="en-US"/>
      </w:rPr>
    </w:lvl>
    <w:lvl w:ilvl="4" w:tplc="77B6FBFA">
      <w:numFmt w:val="bullet"/>
      <w:lvlText w:val="•"/>
      <w:lvlJc w:val="left"/>
      <w:pPr>
        <w:ind w:left="4562" w:hanging="360"/>
      </w:pPr>
      <w:rPr>
        <w:rFonts w:hint="default"/>
        <w:lang w:val="en-US" w:eastAsia="en-US" w:bidi="en-US"/>
      </w:rPr>
    </w:lvl>
    <w:lvl w:ilvl="5" w:tplc="63B6C590">
      <w:numFmt w:val="bullet"/>
      <w:lvlText w:val="•"/>
      <w:lvlJc w:val="left"/>
      <w:pPr>
        <w:ind w:left="5469" w:hanging="360"/>
      </w:pPr>
      <w:rPr>
        <w:rFonts w:hint="default"/>
        <w:lang w:val="en-US" w:eastAsia="en-US" w:bidi="en-US"/>
      </w:rPr>
    </w:lvl>
    <w:lvl w:ilvl="6" w:tplc="9D809E5A">
      <w:numFmt w:val="bullet"/>
      <w:lvlText w:val="•"/>
      <w:lvlJc w:val="left"/>
      <w:pPr>
        <w:ind w:left="6376" w:hanging="360"/>
      </w:pPr>
      <w:rPr>
        <w:rFonts w:hint="default"/>
        <w:lang w:val="en-US" w:eastAsia="en-US" w:bidi="en-US"/>
      </w:rPr>
    </w:lvl>
    <w:lvl w:ilvl="7" w:tplc="87C89264">
      <w:numFmt w:val="bullet"/>
      <w:lvlText w:val="•"/>
      <w:lvlJc w:val="left"/>
      <w:pPr>
        <w:ind w:left="7284" w:hanging="360"/>
      </w:pPr>
      <w:rPr>
        <w:rFonts w:hint="default"/>
        <w:lang w:val="en-US" w:eastAsia="en-US" w:bidi="en-US"/>
      </w:rPr>
    </w:lvl>
    <w:lvl w:ilvl="8" w:tplc="897C005A">
      <w:numFmt w:val="bullet"/>
      <w:lvlText w:val="•"/>
      <w:lvlJc w:val="left"/>
      <w:pPr>
        <w:ind w:left="8191" w:hanging="360"/>
      </w:pPr>
      <w:rPr>
        <w:rFonts w:hint="default"/>
        <w:lang w:val="en-US" w:eastAsia="en-US" w:bidi="en-US"/>
      </w:rPr>
    </w:lvl>
  </w:abstractNum>
  <w:abstractNum w:abstractNumId="4" w15:restartNumberingAfterBreak="0">
    <w:nsid w:val="61141835"/>
    <w:multiLevelType w:val="multilevel"/>
    <w:tmpl w:val="E282468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 w16cid:durableId="1478184668">
    <w:abstractNumId w:val="1"/>
  </w:num>
  <w:num w:numId="2" w16cid:durableId="478351030">
    <w:abstractNumId w:val="3"/>
  </w:num>
  <w:num w:numId="3" w16cid:durableId="551814898">
    <w:abstractNumId w:val="2"/>
  </w:num>
  <w:num w:numId="4" w16cid:durableId="228078435">
    <w:abstractNumId w:val="0"/>
  </w:num>
  <w:num w:numId="5" w16cid:durableId="272171353">
    <w:abstractNumId w:val="4"/>
  </w:num>
  <w:num w:numId="6" w16cid:durableId="1673215027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6662"/>
    <w:rsid w:val="00001463"/>
    <w:rsid w:val="000014AB"/>
    <w:rsid w:val="000046F2"/>
    <w:rsid w:val="00006FC3"/>
    <w:rsid w:val="000073D5"/>
    <w:rsid w:val="000075FA"/>
    <w:rsid w:val="00007730"/>
    <w:rsid w:val="00020B2E"/>
    <w:rsid w:val="00022593"/>
    <w:rsid w:val="000235DB"/>
    <w:rsid w:val="00030358"/>
    <w:rsid w:val="000308BD"/>
    <w:rsid w:val="00030A7A"/>
    <w:rsid w:val="00031B95"/>
    <w:rsid w:val="00041B16"/>
    <w:rsid w:val="00052F35"/>
    <w:rsid w:val="000553B7"/>
    <w:rsid w:val="000562FB"/>
    <w:rsid w:val="00060F20"/>
    <w:rsid w:val="0006364B"/>
    <w:rsid w:val="00066257"/>
    <w:rsid w:val="00071B88"/>
    <w:rsid w:val="00075A98"/>
    <w:rsid w:val="00075B07"/>
    <w:rsid w:val="00076DE4"/>
    <w:rsid w:val="000839CA"/>
    <w:rsid w:val="000A1236"/>
    <w:rsid w:val="000A3FDA"/>
    <w:rsid w:val="000A6662"/>
    <w:rsid w:val="000B5384"/>
    <w:rsid w:val="000B5BC6"/>
    <w:rsid w:val="000B7816"/>
    <w:rsid w:val="000C22B3"/>
    <w:rsid w:val="000C5526"/>
    <w:rsid w:val="000D355A"/>
    <w:rsid w:val="000D4DD3"/>
    <w:rsid w:val="000E2486"/>
    <w:rsid w:val="000E344B"/>
    <w:rsid w:val="000E6932"/>
    <w:rsid w:val="000F4676"/>
    <w:rsid w:val="00102F1E"/>
    <w:rsid w:val="00104222"/>
    <w:rsid w:val="00105F1F"/>
    <w:rsid w:val="00120D09"/>
    <w:rsid w:val="00120F6F"/>
    <w:rsid w:val="00122DE6"/>
    <w:rsid w:val="00122E54"/>
    <w:rsid w:val="00123F08"/>
    <w:rsid w:val="00127D1B"/>
    <w:rsid w:val="001302C1"/>
    <w:rsid w:val="00130B40"/>
    <w:rsid w:val="00132B40"/>
    <w:rsid w:val="00143E31"/>
    <w:rsid w:val="00146E3A"/>
    <w:rsid w:val="00150056"/>
    <w:rsid w:val="0015011A"/>
    <w:rsid w:val="00152182"/>
    <w:rsid w:val="00154B3B"/>
    <w:rsid w:val="00166A37"/>
    <w:rsid w:val="001715E6"/>
    <w:rsid w:val="0017221F"/>
    <w:rsid w:val="00172443"/>
    <w:rsid w:val="0017371C"/>
    <w:rsid w:val="001776AC"/>
    <w:rsid w:val="001871AB"/>
    <w:rsid w:val="001925F7"/>
    <w:rsid w:val="00192CC9"/>
    <w:rsid w:val="001967BC"/>
    <w:rsid w:val="001A3541"/>
    <w:rsid w:val="001A3F83"/>
    <w:rsid w:val="001A780B"/>
    <w:rsid w:val="001B47C0"/>
    <w:rsid w:val="001C1C34"/>
    <w:rsid w:val="001C2923"/>
    <w:rsid w:val="001C6D0B"/>
    <w:rsid w:val="001D70FA"/>
    <w:rsid w:val="001E1018"/>
    <w:rsid w:val="001E1D6E"/>
    <w:rsid w:val="001E3A90"/>
    <w:rsid w:val="001E5A7C"/>
    <w:rsid w:val="001F4EEF"/>
    <w:rsid w:val="00201E84"/>
    <w:rsid w:val="00210539"/>
    <w:rsid w:val="002122A4"/>
    <w:rsid w:val="00216BDD"/>
    <w:rsid w:val="00234DCC"/>
    <w:rsid w:val="00246FA2"/>
    <w:rsid w:val="002552D1"/>
    <w:rsid w:val="0025654B"/>
    <w:rsid w:val="002573DF"/>
    <w:rsid w:val="00261592"/>
    <w:rsid w:val="002647E1"/>
    <w:rsid w:val="00276C7A"/>
    <w:rsid w:val="00276D77"/>
    <w:rsid w:val="002815AE"/>
    <w:rsid w:val="002861B3"/>
    <w:rsid w:val="0029044F"/>
    <w:rsid w:val="0029339F"/>
    <w:rsid w:val="0029629C"/>
    <w:rsid w:val="0029699C"/>
    <w:rsid w:val="0029761C"/>
    <w:rsid w:val="002A2C62"/>
    <w:rsid w:val="002A65D8"/>
    <w:rsid w:val="002B2BA6"/>
    <w:rsid w:val="002C626B"/>
    <w:rsid w:val="002D7A5A"/>
    <w:rsid w:val="002E481D"/>
    <w:rsid w:val="002E71BA"/>
    <w:rsid w:val="002F6C1D"/>
    <w:rsid w:val="003015CA"/>
    <w:rsid w:val="003027EC"/>
    <w:rsid w:val="00305A73"/>
    <w:rsid w:val="00306384"/>
    <w:rsid w:val="003072FB"/>
    <w:rsid w:val="00315F4D"/>
    <w:rsid w:val="003257B5"/>
    <w:rsid w:val="0032631F"/>
    <w:rsid w:val="0033008B"/>
    <w:rsid w:val="00332DCC"/>
    <w:rsid w:val="00333574"/>
    <w:rsid w:val="00340CA7"/>
    <w:rsid w:val="0034397D"/>
    <w:rsid w:val="00346C39"/>
    <w:rsid w:val="00355A1D"/>
    <w:rsid w:val="0035679C"/>
    <w:rsid w:val="0035726B"/>
    <w:rsid w:val="00361462"/>
    <w:rsid w:val="00362E21"/>
    <w:rsid w:val="00365FC1"/>
    <w:rsid w:val="003701E1"/>
    <w:rsid w:val="00370C2F"/>
    <w:rsid w:val="003805CD"/>
    <w:rsid w:val="003828E3"/>
    <w:rsid w:val="00397BDB"/>
    <w:rsid w:val="003A30D9"/>
    <w:rsid w:val="003A4FBA"/>
    <w:rsid w:val="003A6159"/>
    <w:rsid w:val="003A6E3A"/>
    <w:rsid w:val="003B29A5"/>
    <w:rsid w:val="003B61BD"/>
    <w:rsid w:val="003B6909"/>
    <w:rsid w:val="003C34D8"/>
    <w:rsid w:val="003C56FA"/>
    <w:rsid w:val="003C7CDD"/>
    <w:rsid w:val="003D57E1"/>
    <w:rsid w:val="003D6567"/>
    <w:rsid w:val="003E1989"/>
    <w:rsid w:val="003E5F41"/>
    <w:rsid w:val="004007C4"/>
    <w:rsid w:val="00403F62"/>
    <w:rsid w:val="004119D6"/>
    <w:rsid w:val="00411FB8"/>
    <w:rsid w:val="00412E97"/>
    <w:rsid w:val="004153C9"/>
    <w:rsid w:val="004208A7"/>
    <w:rsid w:val="00422623"/>
    <w:rsid w:val="004258C1"/>
    <w:rsid w:val="004322E8"/>
    <w:rsid w:val="00440A12"/>
    <w:rsid w:val="00463F4A"/>
    <w:rsid w:val="0046558A"/>
    <w:rsid w:val="00470860"/>
    <w:rsid w:val="00473011"/>
    <w:rsid w:val="004758FE"/>
    <w:rsid w:val="004823A4"/>
    <w:rsid w:val="004834A9"/>
    <w:rsid w:val="00484772"/>
    <w:rsid w:val="00487DBA"/>
    <w:rsid w:val="0049433F"/>
    <w:rsid w:val="004A31BA"/>
    <w:rsid w:val="004A4E0E"/>
    <w:rsid w:val="004A53FB"/>
    <w:rsid w:val="004B0970"/>
    <w:rsid w:val="004B0CE9"/>
    <w:rsid w:val="004C1CD2"/>
    <w:rsid w:val="004C32B5"/>
    <w:rsid w:val="004C35E8"/>
    <w:rsid w:val="004C3BCE"/>
    <w:rsid w:val="004D6286"/>
    <w:rsid w:val="004D7D44"/>
    <w:rsid w:val="004F02D1"/>
    <w:rsid w:val="004F3EB9"/>
    <w:rsid w:val="004F5BF8"/>
    <w:rsid w:val="0050543F"/>
    <w:rsid w:val="00511388"/>
    <w:rsid w:val="00525FA6"/>
    <w:rsid w:val="00535D53"/>
    <w:rsid w:val="005474C9"/>
    <w:rsid w:val="00547C43"/>
    <w:rsid w:val="00575EA3"/>
    <w:rsid w:val="00576AC3"/>
    <w:rsid w:val="0057785A"/>
    <w:rsid w:val="0058010E"/>
    <w:rsid w:val="005807B6"/>
    <w:rsid w:val="00584358"/>
    <w:rsid w:val="00587876"/>
    <w:rsid w:val="0059103F"/>
    <w:rsid w:val="00591C5A"/>
    <w:rsid w:val="00593A96"/>
    <w:rsid w:val="00597229"/>
    <w:rsid w:val="005A0511"/>
    <w:rsid w:val="005A7270"/>
    <w:rsid w:val="005A7B7C"/>
    <w:rsid w:val="005A7F21"/>
    <w:rsid w:val="005B377A"/>
    <w:rsid w:val="005C3C54"/>
    <w:rsid w:val="005C4087"/>
    <w:rsid w:val="005C7D0D"/>
    <w:rsid w:val="005D3162"/>
    <w:rsid w:val="005E3085"/>
    <w:rsid w:val="005E3868"/>
    <w:rsid w:val="005E6707"/>
    <w:rsid w:val="005E7FC5"/>
    <w:rsid w:val="005F1E85"/>
    <w:rsid w:val="005F2F46"/>
    <w:rsid w:val="005F42E3"/>
    <w:rsid w:val="005F6EEC"/>
    <w:rsid w:val="0060308E"/>
    <w:rsid w:val="00603FA9"/>
    <w:rsid w:val="00630E87"/>
    <w:rsid w:val="0063638F"/>
    <w:rsid w:val="006373C7"/>
    <w:rsid w:val="006431DE"/>
    <w:rsid w:val="00647F22"/>
    <w:rsid w:val="0065066A"/>
    <w:rsid w:val="00650D26"/>
    <w:rsid w:val="00655373"/>
    <w:rsid w:val="006562EE"/>
    <w:rsid w:val="00661A8E"/>
    <w:rsid w:val="00670C79"/>
    <w:rsid w:val="00676EB9"/>
    <w:rsid w:val="0067793F"/>
    <w:rsid w:val="00683B46"/>
    <w:rsid w:val="00683D93"/>
    <w:rsid w:val="00684AA5"/>
    <w:rsid w:val="00693D06"/>
    <w:rsid w:val="006959E8"/>
    <w:rsid w:val="006A5022"/>
    <w:rsid w:val="006C47A7"/>
    <w:rsid w:val="006C752D"/>
    <w:rsid w:val="006D0EC1"/>
    <w:rsid w:val="006E0321"/>
    <w:rsid w:val="006E6612"/>
    <w:rsid w:val="006E7F1A"/>
    <w:rsid w:val="006F41B5"/>
    <w:rsid w:val="0071578A"/>
    <w:rsid w:val="00716287"/>
    <w:rsid w:val="0072371E"/>
    <w:rsid w:val="00724D21"/>
    <w:rsid w:val="00727598"/>
    <w:rsid w:val="00732481"/>
    <w:rsid w:val="007345CC"/>
    <w:rsid w:val="00741204"/>
    <w:rsid w:val="00741C0C"/>
    <w:rsid w:val="00742797"/>
    <w:rsid w:val="00751454"/>
    <w:rsid w:val="0075235D"/>
    <w:rsid w:val="007538E5"/>
    <w:rsid w:val="00754080"/>
    <w:rsid w:val="00756AC2"/>
    <w:rsid w:val="007642B0"/>
    <w:rsid w:val="00764338"/>
    <w:rsid w:val="007660A9"/>
    <w:rsid w:val="00767C0A"/>
    <w:rsid w:val="0077007F"/>
    <w:rsid w:val="0077353F"/>
    <w:rsid w:val="00776171"/>
    <w:rsid w:val="00777DCA"/>
    <w:rsid w:val="007876A6"/>
    <w:rsid w:val="0079024C"/>
    <w:rsid w:val="007B7A7A"/>
    <w:rsid w:val="007B7F4B"/>
    <w:rsid w:val="007C0932"/>
    <w:rsid w:val="007E0780"/>
    <w:rsid w:val="007E648C"/>
    <w:rsid w:val="007E64A9"/>
    <w:rsid w:val="007E6836"/>
    <w:rsid w:val="007E7147"/>
    <w:rsid w:val="007F3177"/>
    <w:rsid w:val="007F5414"/>
    <w:rsid w:val="00800C12"/>
    <w:rsid w:val="008019A2"/>
    <w:rsid w:val="00801A71"/>
    <w:rsid w:val="00803124"/>
    <w:rsid w:val="0080443E"/>
    <w:rsid w:val="008056F0"/>
    <w:rsid w:val="008073C3"/>
    <w:rsid w:val="00812300"/>
    <w:rsid w:val="008159B0"/>
    <w:rsid w:val="008172E0"/>
    <w:rsid w:val="00833E98"/>
    <w:rsid w:val="00850FF5"/>
    <w:rsid w:val="0085179E"/>
    <w:rsid w:val="00851A39"/>
    <w:rsid w:val="0085543F"/>
    <w:rsid w:val="0085655A"/>
    <w:rsid w:val="00862335"/>
    <w:rsid w:val="00862481"/>
    <w:rsid w:val="008753E1"/>
    <w:rsid w:val="0088250B"/>
    <w:rsid w:val="00896D56"/>
    <w:rsid w:val="008A341E"/>
    <w:rsid w:val="008C7F57"/>
    <w:rsid w:val="008D3281"/>
    <w:rsid w:val="008D3933"/>
    <w:rsid w:val="008D51A6"/>
    <w:rsid w:val="008D58E9"/>
    <w:rsid w:val="008E3ED4"/>
    <w:rsid w:val="008F42E4"/>
    <w:rsid w:val="0090054B"/>
    <w:rsid w:val="00906D1B"/>
    <w:rsid w:val="00912F64"/>
    <w:rsid w:val="0091660B"/>
    <w:rsid w:val="00925224"/>
    <w:rsid w:val="00925BA5"/>
    <w:rsid w:val="00926191"/>
    <w:rsid w:val="00937001"/>
    <w:rsid w:val="00942B35"/>
    <w:rsid w:val="009436A2"/>
    <w:rsid w:val="009479CA"/>
    <w:rsid w:val="009503CF"/>
    <w:rsid w:val="009536EC"/>
    <w:rsid w:val="00953EA0"/>
    <w:rsid w:val="00966336"/>
    <w:rsid w:val="009703D7"/>
    <w:rsid w:val="00972C9C"/>
    <w:rsid w:val="00980B16"/>
    <w:rsid w:val="009814E6"/>
    <w:rsid w:val="00982646"/>
    <w:rsid w:val="00984F07"/>
    <w:rsid w:val="009A7CBB"/>
    <w:rsid w:val="009B00BB"/>
    <w:rsid w:val="009B1FCB"/>
    <w:rsid w:val="009B2323"/>
    <w:rsid w:val="009B2703"/>
    <w:rsid w:val="009B5458"/>
    <w:rsid w:val="009B553D"/>
    <w:rsid w:val="009C0041"/>
    <w:rsid w:val="009C5D02"/>
    <w:rsid w:val="009C63FA"/>
    <w:rsid w:val="009C698F"/>
    <w:rsid w:val="009D15D1"/>
    <w:rsid w:val="009D5030"/>
    <w:rsid w:val="009E1CC9"/>
    <w:rsid w:val="009E37AB"/>
    <w:rsid w:val="009E5C7F"/>
    <w:rsid w:val="009F59D2"/>
    <w:rsid w:val="009F6C6F"/>
    <w:rsid w:val="00A031CA"/>
    <w:rsid w:val="00A0402E"/>
    <w:rsid w:val="00A04ED6"/>
    <w:rsid w:val="00A10742"/>
    <w:rsid w:val="00A13FDA"/>
    <w:rsid w:val="00A22FD2"/>
    <w:rsid w:val="00A234C2"/>
    <w:rsid w:val="00A26A12"/>
    <w:rsid w:val="00A4013A"/>
    <w:rsid w:val="00A41765"/>
    <w:rsid w:val="00A43A69"/>
    <w:rsid w:val="00A44ACC"/>
    <w:rsid w:val="00A4547D"/>
    <w:rsid w:val="00A50EDB"/>
    <w:rsid w:val="00A61099"/>
    <w:rsid w:val="00A61DE0"/>
    <w:rsid w:val="00A62E62"/>
    <w:rsid w:val="00A67073"/>
    <w:rsid w:val="00A717E9"/>
    <w:rsid w:val="00A722D2"/>
    <w:rsid w:val="00A75642"/>
    <w:rsid w:val="00A77D46"/>
    <w:rsid w:val="00A77EC5"/>
    <w:rsid w:val="00A85A3F"/>
    <w:rsid w:val="00A918B4"/>
    <w:rsid w:val="00A92F93"/>
    <w:rsid w:val="00AA7528"/>
    <w:rsid w:val="00AB2F45"/>
    <w:rsid w:val="00AB4107"/>
    <w:rsid w:val="00AB64D3"/>
    <w:rsid w:val="00AC05DD"/>
    <w:rsid w:val="00AC71D9"/>
    <w:rsid w:val="00AC7880"/>
    <w:rsid w:val="00AD00E6"/>
    <w:rsid w:val="00AD291D"/>
    <w:rsid w:val="00AD420D"/>
    <w:rsid w:val="00AD5176"/>
    <w:rsid w:val="00AD6688"/>
    <w:rsid w:val="00AF3EFC"/>
    <w:rsid w:val="00B00EE5"/>
    <w:rsid w:val="00B071C3"/>
    <w:rsid w:val="00B209C1"/>
    <w:rsid w:val="00B3200D"/>
    <w:rsid w:val="00B40C1D"/>
    <w:rsid w:val="00B44862"/>
    <w:rsid w:val="00B45501"/>
    <w:rsid w:val="00B50A31"/>
    <w:rsid w:val="00B60517"/>
    <w:rsid w:val="00B60AF2"/>
    <w:rsid w:val="00B61D5E"/>
    <w:rsid w:val="00B80F05"/>
    <w:rsid w:val="00B80F11"/>
    <w:rsid w:val="00B80F76"/>
    <w:rsid w:val="00B829F9"/>
    <w:rsid w:val="00B967F6"/>
    <w:rsid w:val="00B9A1E8"/>
    <w:rsid w:val="00BA5368"/>
    <w:rsid w:val="00BA7A76"/>
    <w:rsid w:val="00BB07EB"/>
    <w:rsid w:val="00BB4A54"/>
    <w:rsid w:val="00BB528D"/>
    <w:rsid w:val="00BC4734"/>
    <w:rsid w:val="00BF17B2"/>
    <w:rsid w:val="00BF6E31"/>
    <w:rsid w:val="00C04800"/>
    <w:rsid w:val="00C15A69"/>
    <w:rsid w:val="00C219EA"/>
    <w:rsid w:val="00C23961"/>
    <w:rsid w:val="00C275D7"/>
    <w:rsid w:val="00C34A2A"/>
    <w:rsid w:val="00C35859"/>
    <w:rsid w:val="00C447BB"/>
    <w:rsid w:val="00C450BF"/>
    <w:rsid w:val="00C55B3E"/>
    <w:rsid w:val="00C66BAD"/>
    <w:rsid w:val="00C72477"/>
    <w:rsid w:val="00C7392D"/>
    <w:rsid w:val="00C752A3"/>
    <w:rsid w:val="00C803F4"/>
    <w:rsid w:val="00C805A1"/>
    <w:rsid w:val="00C8464A"/>
    <w:rsid w:val="00C93304"/>
    <w:rsid w:val="00C93E8F"/>
    <w:rsid w:val="00CA1AC1"/>
    <w:rsid w:val="00CA2BEB"/>
    <w:rsid w:val="00CA2E1F"/>
    <w:rsid w:val="00CA59F5"/>
    <w:rsid w:val="00CB0BE6"/>
    <w:rsid w:val="00CB1BF6"/>
    <w:rsid w:val="00CB67E7"/>
    <w:rsid w:val="00CB7F4D"/>
    <w:rsid w:val="00CC2BD4"/>
    <w:rsid w:val="00CC2EDC"/>
    <w:rsid w:val="00CC308A"/>
    <w:rsid w:val="00CC618B"/>
    <w:rsid w:val="00CC66F5"/>
    <w:rsid w:val="00CD0F00"/>
    <w:rsid w:val="00CD4A93"/>
    <w:rsid w:val="00CD4B88"/>
    <w:rsid w:val="00CD56A1"/>
    <w:rsid w:val="00CD5E62"/>
    <w:rsid w:val="00CD642F"/>
    <w:rsid w:val="00CD6D6C"/>
    <w:rsid w:val="00D15F59"/>
    <w:rsid w:val="00D24AA2"/>
    <w:rsid w:val="00D33B39"/>
    <w:rsid w:val="00D40758"/>
    <w:rsid w:val="00D42A58"/>
    <w:rsid w:val="00D43F30"/>
    <w:rsid w:val="00D45D51"/>
    <w:rsid w:val="00D46A09"/>
    <w:rsid w:val="00D54520"/>
    <w:rsid w:val="00D54CE1"/>
    <w:rsid w:val="00D56AC0"/>
    <w:rsid w:val="00D6172D"/>
    <w:rsid w:val="00D61753"/>
    <w:rsid w:val="00D633E7"/>
    <w:rsid w:val="00D640DC"/>
    <w:rsid w:val="00D7695F"/>
    <w:rsid w:val="00D770C3"/>
    <w:rsid w:val="00D84506"/>
    <w:rsid w:val="00D860D0"/>
    <w:rsid w:val="00D87A40"/>
    <w:rsid w:val="00D93EE6"/>
    <w:rsid w:val="00D97DD6"/>
    <w:rsid w:val="00DA5161"/>
    <w:rsid w:val="00DA696C"/>
    <w:rsid w:val="00DB640A"/>
    <w:rsid w:val="00DC02C7"/>
    <w:rsid w:val="00DC2A84"/>
    <w:rsid w:val="00DC33E8"/>
    <w:rsid w:val="00DC4A7C"/>
    <w:rsid w:val="00DD132F"/>
    <w:rsid w:val="00DE0E57"/>
    <w:rsid w:val="00DE11F7"/>
    <w:rsid w:val="00DE1E11"/>
    <w:rsid w:val="00DE4569"/>
    <w:rsid w:val="00DE49FD"/>
    <w:rsid w:val="00DE60A0"/>
    <w:rsid w:val="00DE6F94"/>
    <w:rsid w:val="00DF2A0E"/>
    <w:rsid w:val="00E013E9"/>
    <w:rsid w:val="00E0373E"/>
    <w:rsid w:val="00E0795A"/>
    <w:rsid w:val="00E12AB8"/>
    <w:rsid w:val="00E133D5"/>
    <w:rsid w:val="00E16A2D"/>
    <w:rsid w:val="00E26592"/>
    <w:rsid w:val="00E31508"/>
    <w:rsid w:val="00E33F89"/>
    <w:rsid w:val="00E370EE"/>
    <w:rsid w:val="00E42484"/>
    <w:rsid w:val="00E50EAB"/>
    <w:rsid w:val="00E53AA3"/>
    <w:rsid w:val="00E5420C"/>
    <w:rsid w:val="00E54FB5"/>
    <w:rsid w:val="00E55843"/>
    <w:rsid w:val="00E61091"/>
    <w:rsid w:val="00E74FB3"/>
    <w:rsid w:val="00E77562"/>
    <w:rsid w:val="00E8114B"/>
    <w:rsid w:val="00E83DC4"/>
    <w:rsid w:val="00E86008"/>
    <w:rsid w:val="00E87B19"/>
    <w:rsid w:val="00E913D0"/>
    <w:rsid w:val="00E9223C"/>
    <w:rsid w:val="00EA0565"/>
    <w:rsid w:val="00EA3544"/>
    <w:rsid w:val="00EB0CAF"/>
    <w:rsid w:val="00EB2AD9"/>
    <w:rsid w:val="00EC110B"/>
    <w:rsid w:val="00EC2588"/>
    <w:rsid w:val="00EC5E8B"/>
    <w:rsid w:val="00ED1007"/>
    <w:rsid w:val="00ED2162"/>
    <w:rsid w:val="00ED63D6"/>
    <w:rsid w:val="00EE1C00"/>
    <w:rsid w:val="00EE7A01"/>
    <w:rsid w:val="00EF4EE0"/>
    <w:rsid w:val="00F274FD"/>
    <w:rsid w:val="00F3058A"/>
    <w:rsid w:val="00F316CE"/>
    <w:rsid w:val="00F340C6"/>
    <w:rsid w:val="00F445AA"/>
    <w:rsid w:val="00F53F11"/>
    <w:rsid w:val="00F54291"/>
    <w:rsid w:val="00F63F83"/>
    <w:rsid w:val="00F677F9"/>
    <w:rsid w:val="00F720E1"/>
    <w:rsid w:val="00F72BDF"/>
    <w:rsid w:val="00F77958"/>
    <w:rsid w:val="00F81200"/>
    <w:rsid w:val="00F93558"/>
    <w:rsid w:val="00F971FD"/>
    <w:rsid w:val="00F9774F"/>
    <w:rsid w:val="00FA227A"/>
    <w:rsid w:val="00FA312C"/>
    <w:rsid w:val="00FA6836"/>
    <w:rsid w:val="00FC4DC5"/>
    <w:rsid w:val="00FD015E"/>
    <w:rsid w:val="00FD54A1"/>
    <w:rsid w:val="00FD7631"/>
    <w:rsid w:val="00FE034A"/>
    <w:rsid w:val="00FE1477"/>
    <w:rsid w:val="00FE2443"/>
    <w:rsid w:val="00FE2859"/>
    <w:rsid w:val="00FF1C06"/>
    <w:rsid w:val="00FF361C"/>
    <w:rsid w:val="01278083"/>
    <w:rsid w:val="01958558"/>
    <w:rsid w:val="0237EC62"/>
    <w:rsid w:val="023E6170"/>
    <w:rsid w:val="025E6086"/>
    <w:rsid w:val="02EF07B9"/>
    <w:rsid w:val="02FAA6B4"/>
    <w:rsid w:val="034A02DC"/>
    <w:rsid w:val="046E3271"/>
    <w:rsid w:val="04899192"/>
    <w:rsid w:val="04A98204"/>
    <w:rsid w:val="04FDDF04"/>
    <w:rsid w:val="056183AA"/>
    <w:rsid w:val="062CA5A1"/>
    <w:rsid w:val="06D0DDEB"/>
    <w:rsid w:val="06D84EA6"/>
    <w:rsid w:val="06F057AD"/>
    <w:rsid w:val="07527C72"/>
    <w:rsid w:val="077D3240"/>
    <w:rsid w:val="08034489"/>
    <w:rsid w:val="081B64CF"/>
    <w:rsid w:val="0934EE5B"/>
    <w:rsid w:val="09750CDE"/>
    <w:rsid w:val="09C0CB31"/>
    <w:rsid w:val="0A056D6C"/>
    <w:rsid w:val="0A5D8172"/>
    <w:rsid w:val="0ADE4A9D"/>
    <w:rsid w:val="0C0F6151"/>
    <w:rsid w:val="0C28FDF2"/>
    <w:rsid w:val="0C3799C7"/>
    <w:rsid w:val="0C3AF241"/>
    <w:rsid w:val="0C7D76ED"/>
    <w:rsid w:val="0CBDFC6D"/>
    <w:rsid w:val="0CFDFE25"/>
    <w:rsid w:val="0D425449"/>
    <w:rsid w:val="0D45EC8D"/>
    <w:rsid w:val="0D55136F"/>
    <w:rsid w:val="0D5B9155"/>
    <w:rsid w:val="0DB38225"/>
    <w:rsid w:val="0DBB4239"/>
    <w:rsid w:val="0DE9E25D"/>
    <w:rsid w:val="0E25758F"/>
    <w:rsid w:val="0E262252"/>
    <w:rsid w:val="0E6583AE"/>
    <w:rsid w:val="0EB0D0BE"/>
    <w:rsid w:val="0F04F499"/>
    <w:rsid w:val="1012C0FF"/>
    <w:rsid w:val="103DABAE"/>
    <w:rsid w:val="10583783"/>
    <w:rsid w:val="105A3A95"/>
    <w:rsid w:val="107A5DE0"/>
    <w:rsid w:val="108C5E96"/>
    <w:rsid w:val="10AE8ACA"/>
    <w:rsid w:val="10FC3D9B"/>
    <w:rsid w:val="110A2C2F"/>
    <w:rsid w:val="111C6DF7"/>
    <w:rsid w:val="112F0F72"/>
    <w:rsid w:val="114BF1FF"/>
    <w:rsid w:val="121CD72D"/>
    <w:rsid w:val="12340F61"/>
    <w:rsid w:val="12405E25"/>
    <w:rsid w:val="124061A4"/>
    <w:rsid w:val="12B26219"/>
    <w:rsid w:val="12DF47AA"/>
    <w:rsid w:val="12FE8F34"/>
    <w:rsid w:val="1378C10C"/>
    <w:rsid w:val="137B6A74"/>
    <w:rsid w:val="13E525C2"/>
    <w:rsid w:val="142597E2"/>
    <w:rsid w:val="146B0552"/>
    <w:rsid w:val="14766ACC"/>
    <w:rsid w:val="14C077C1"/>
    <w:rsid w:val="14F76163"/>
    <w:rsid w:val="153BADC4"/>
    <w:rsid w:val="16DDB5D9"/>
    <w:rsid w:val="17B57A48"/>
    <w:rsid w:val="193D68C3"/>
    <w:rsid w:val="1A35C29A"/>
    <w:rsid w:val="1A574A4F"/>
    <w:rsid w:val="1A95BA89"/>
    <w:rsid w:val="1ACDCEB4"/>
    <w:rsid w:val="1AEA075C"/>
    <w:rsid w:val="1B341276"/>
    <w:rsid w:val="1B3B4A61"/>
    <w:rsid w:val="1B41D387"/>
    <w:rsid w:val="1BA91922"/>
    <w:rsid w:val="1BE1E573"/>
    <w:rsid w:val="1C710721"/>
    <w:rsid w:val="1C8925E0"/>
    <w:rsid w:val="1CA2AA1D"/>
    <w:rsid w:val="1CAE3765"/>
    <w:rsid w:val="1D3CC3EB"/>
    <w:rsid w:val="1DF0ADFA"/>
    <w:rsid w:val="1E067152"/>
    <w:rsid w:val="1E815F25"/>
    <w:rsid w:val="1E883D10"/>
    <w:rsid w:val="1EC9EED6"/>
    <w:rsid w:val="1F457783"/>
    <w:rsid w:val="1F562678"/>
    <w:rsid w:val="1FB93D58"/>
    <w:rsid w:val="204FFFFB"/>
    <w:rsid w:val="20E692D5"/>
    <w:rsid w:val="211DC143"/>
    <w:rsid w:val="213DF2D0"/>
    <w:rsid w:val="2140DB08"/>
    <w:rsid w:val="2151659F"/>
    <w:rsid w:val="21FAD725"/>
    <w:rsid w:val="22519B3C"/>
    <w:rsid w:val="225C1D07"/>
    <w:rsid w:val="22EAC736"/>
    <w:rsid w:val="23DC3CAC"/>
    <w:rsid w:val="242F6C35"/>
    <w:rsid w:val="247D3F10"/>
    <w:rsid w:val="2504492E"/>
    <w:rsid w:val="250D3794"/>
    <w:rsid w:val="2511E268"/>
    <w:rsid w:val="253DD38C"/>
    <w:rsid w:val="25685FA4"/>
    <w:rsid w:val="25CFF368"/>
    <w:rsid w:val="26BF09EC"/>
    <w:rsid w:val="26CCE0A3"/>
    <w:rsid w:val="26F3514A"/>
    <w:rsid w:val="2714FCB6"/>
    <w:rsid w:val="2735AA59"/>
    <w:rsid w:val="27399CDB"/>
    <w:rsid w:val="27919A1E"/>
    <w:rsid w:val="27A033C6"/>
    <w:rsid w:val="27C9DAFF"/>
    <w:rsid w:val="27E813F8"/>
    <w:rsid w:val="282A32AD"/>
    <w:rsid w:val="28BFA290"/>
    <w:rsid w:val="29389941"/>
    <w:rsid w:val="29715FBD"/>
    <w:rsid w:val="297EEC4F"/>
    <w:rsid w:val="29D45E99"/>
    <w:rsid w:val="29D5CB67"/>
    <w:rsid w:val="2ABBD861"/>
    <w:rsid w:val="2AF62940"/>
    <w:rsid w:val="2B3503D9"/>
    <w:rsid w:val="2B4504B6"/>
    <w:rsid w:val="2B7B87A6"/>
    <w:rsid w:val="2B7D89B4"/>
    <w:rsid w:val="2B947ABB"/>
    <w:rsid w:val="2BB83327"/>
    <w:rsid w:val="2C520211"/>
    <w:rsid w:val="2C8D3BF1"/>
    <w:rsid w:val="2CC2FF58"/>
    <w:rsid w:val="2CFFE6A6"/>
    <w:rsid w:val="2E798D2F"/>
    <w:rsid w:val="2E946CE4"/>
    <w:rsid w:val="2EC46E8A"/>
    <w:rsid w:val="2F379A88"/>
    <w:rsid w:val="2F68A2B8"/>
    <w:rsid w:val="2FB72BC7"/>
    <w:rsid w:val="2FB78299"/>
    <w:rsid w:val="30C164E5"/>
    <w:rsid w:val="323029B9"/>
    <w:rsid w:val="3272D61D"/>
    <w:rsid w:val="32B7B684"/>
    <w:rsid w:val="32CAAC93"/>
    <w:rsid w:val="3304CE11"/>
    <w:rsid w:val="339357C9"/>
    <w:rsid w:val="3483B243"/>
    <w:rsid w:val="34FD013A"/>
    <w:rsid w:val="352C1A4B"/>
    <w:rsid w:val="35BC1EF4"/>
    <w:rsid w:val="360F4318"/>
    <w:rsid w:val="361A1C29"/>
    <w:rsid w:val="3798C331"/>
    <w:rsid w:val="37C7CA5E"/>
    <w:rsid w:val="37E803E6"/>
    <w:rsid w:val="381D3255"/>
    <w:rsid w:val="38A81DAE"/>
    <w:rsid w:val="3A18450F"/>
    <w:rsid w:val="3B1DB797"/>
    <w:rsid w:val="3B514A43"/>
    <w:rsid w:val="3BA52244"/>
    <w:rsid w:val="3CC5AEBF"/>
    <w:rsid w:val="3CEEBB3C"/>
    <w:rsid w:val="3D2018AB"/>
    <w:rsid w:val="3DB448E6"/>
    <w:rsid w:val="3E0294F3"/>
    <w:rsid w:val="3E200F0B"/>
    <w:rsid w:val="3E53E115"/>
    <w:rsid w:val="3E89CFA4"/>
    <w:rsid w:val="3EC2104D"/>
    <w:rsid w:val="3EC4F584"/>
    <w:rsid w:val="3F0CED8E"/>
    <w:rsid w:val="3F9361AC"/>
    <w:rsid w:val="3FC8EED7"/>
    <w:rsid w:val="3FFF6EAE"/>
    <w:rsid w:val="4144B469"/>
    <w:rsid w:val="418189D3"/>
    <w:rsid w:val="41F82DB8"/>
    <w:rsid w:val="421B6931"/>
    <w:rsid w:val="42A4C7AA"/>
    <w:rsid w:val="431B4310"/>
    <w:rsid w:val="431C94BA"/>
    <w:rsid w:val="4391F104"/>
    <w:rsid w:val="4435BB18"/>
    <w:rsid w:val="443ADAD9"/>
    <w:rsid w:val="4492E2E1"/>
    <w:rsid w:val="44996031"/>
    <w:rsid w:val="44D5B745"/>
    <w:rsid w:val="44F5A409"/>
    <w:rsid w:val="453BD040"/>
    <w:rsid w:val="45769AA6"/>
    <w:rsid w:val="45A16246"/>
    <w:rsid w:val="45AB546A"/>
    <w:rsid w:val="4652C3E7"/>
    <w:rsid w:val="469D20EE"/>
    <w:rsid w:val="46A3DD12"/>
    <w:rsid w:val="46C52A72"/>
    <w:rsid w:val="46F896E6"/>
    <w:rsid w:val="479380FB"/>
    <w:rsid w:val="47B0A7F2"/>
    <w:rsid w:val="47C9EC9B"/>
    <w:rsid w:val="47E61882"/>
    <w:rsid w:val="47FE1AE0"/>
    <w:rsid w:val="48E19B18"/>
    <w:rsid w:val="4971C295"/>
    <w:rsid w:val="49A8CA57"/>
    <w:rsid w:val="49B531C4"/>
    <w:rsid w:val="49D31C87"/>
    <w:rsid w:val="49DDAAAD"/>
    <w:rsid w:val="4A0F6CA5"/>
    <w:rsid w:val="4B14B135"/>
    <w:rsid w:val="4B9AF386"/>
    <w:rsid w:val="4BD4C217"/>
    <w:rsid w:val="4C280C09"/>
    <w:rsid w:val="4C9FEE8C"/>
    <w:rsid w:val="4CEEA05A"/>
    <w:rsid w:val="4D5D29BA"/>
    <w:rsid w:val="4D5DC560"/>
    <w:rsid w:val="4DC22612"/>
    <w:rsid w:val="4E1745C8"/>
    <w:rsid w:val="4E2D09BE"/>
    <w:rsid w:val="4E39B6F4"/>
    <w:rsid w:val="4E425E0E"/>
    <w:rsid w:val="4E783EB5"/>
    <w:rsid w:val="4EA83074"/>
    <w:rsid w:val="4EE7B300"/>
    <w:rsid w:val="4EFE42EF"/>
    <w:rsid w:val="4F1D2CC7"/>
    <w:rsid w:val="4F5A99ED"/>
    <w:rsid w:val="4F6864B5"/>
    <w:rsid w:val="4F750393"/>
    <w:rsid w:val="4F773E99"/>
    <w:rsid w:val="4F915B7D"/>
    <w:rsid w:val="4F9CDA6F"/>
    <w:rsid w:val="4FB6D700"/>
    <w:rsid w:val="4FC12BAF"/>
    <w:rsid w:val="50312EFA"/>
    <w:rsid w:val="50819C5F"/>
    <w:rsid w:val="523AD0E7"/>
    <w:rsid w:val="5255EEAD"/>
    <w:rsid w:val="52A38EBB"/>
    <w:rsid w:val="533284DD"/>
    <w:rsid w:val="534A102E"/>
    <w:rsid w:val="539547E1"/>
    <w:rsid w:val="53BFE490"/>
    <w:rsid w:val="53C59CA8"/>
    <w:rsid w:val="53E5F14E"/>
    <w:rsid w:val="540E1D61"/>
    <w:rsid w:val="5479E2FA"/>
    <w:rsid w:val="54A2DE2B"/>
    <w:rsid w:val="54B7E843"/>
    <w:rsid w:val="54BAA3E6"/>
    <w:rsid w:val="54DECE46"/>
    <w:rsid w:val="54E47F3B"/>
    <w:rsid w:val="54F0183F"/>
    <w:rsid w:val="5518E74F"/>
    <w:rsid w:val="55ABBA01"/>
    <w:rsid w:val="55D59014"/>
    <w:rsid w:val="562EF450"/>
    <w:rsid w:val="5644ED0C"/>
    <w:rsid w:val="56748E9E"/>
    <w:rsid w:val="56E1410D"/>
    <w:rsid w:val="57432055"/>
    <w:rsid w:val="574712DA"/>
    <w:rsid w:val="5799B98B"/>
    <w:rsid w:val="589BF595"/>
    <w:rsid w:val="58B2556E"/>
    <w:rsid w:val="58B39DB8"/>
    <w:rsid w:val="594943CF"/>
    <w:rsid w:val="5955137C"/>
    <w:rsid w:val="5999C607"/>
    <w:rsid w:val="59FE2E63"/>
    <w:rsid w:val="5A263CFA"/>
    <w:rsid w:val="5A308AAF"/>
    <w:rsid w:val="5A30D928"/>
    <w:rsid w:val="5A6DF731"/>
    <w:rsid w:val="5A84EB5F"/>
    <w:rsid w:val="5AAE8735"/>
    <w:rsid w:val="5AFB57E7"/>
    <w:rsid w:val="5B0E0A16"/>
    <w:rsid w:val="5B55F1A8"/>
    <w:rsid w:val="5B59963A"/>
    <w:rsid w:val="5B5BBC41"/>
    <w:rsid w:val="5B8271E2"/>
    <w:rsid w:val="5C2B503B"/>
    <w:rsid w:val="5C357D43"/>
    <w:rsid w:val="5C53125C"/>
    <w:rsid w:val="5CA80AA3"/>
    <w:rsid w:val="5CCECF87"/>
    <w:rsid w:val="5D691E39"/>
    <w:rsid w:val="5DB37B8C"/>
    <w:rsid w:val="5DF10591"/>
    <w:rsid w:val="5E0B3696"/>
    <w:rsid w:val="5E743AFA"/>
    <w:rsid w:val="5EE7867B"/>
    <w:rsid w:val="5F10559B"/>
    <w:rsid w:val="5F120F0C"/>
    <w:rsid w:val="5F536F95"/>
    <w:rsid w:val="5F55AAEF"/>
    <w:rsid w:val="5F58F367"/>
    <w:rsid w:val="5FB4071C"/>
    <w:rsid w:val="5FC15953"/>
    <w:rsid w:val="5FC8BE48"/>
    <w:rsid w:val="6033E8D7"/>
    <w:rsid w:val="6068EBF2"/>
    <w:rsid w:val="6082AD89"/>
    <w:rsid w:val="60911286"/>
    <w:rsid w:val="6099642C"/>
    <w:rsid w:val="612927CA"/>
    <w:rsid w:val="613DE513"/>
    <w:rsid w:val="614279BC"/>
    <w:rsid w:val="617795C6"/>
    <w:rsid w:val="6188910C"/>
    <w:rsid w:val="61D0FA1E"/>
    <w:rsid w:val="61F2EA26"/>
    <w:rsid w:val="62244DEB"/>
    <w:rsid w:val="62388CBF"/>
    <w:rsid w:val="627A6481"/>
    <w:rsid w:val="62DF63B3"/>
    <w:rsid w:val="6470DB1A"/>
    <w:rsid w:val="64E6BE06"/>
    <w:rsid w:val="653907C7"/>
    <w:rsid w:val="6582ED83"/>
    <w:rsid w:val="65B49232"/>
    <w:rsid w:val="667CD120"/>
    <w:rsid w:val="6696864E"/>
    <w:rsid w:val="66B26C66"/>
    <w:rsid w:val="66E560B1"/>
    <w:rsid w:val="66F39A3C"/>
    <w:rsid w:val="673578D0"/>
    <w:rsid w:val="67394415"/>
    <w:rsid w:val="677F73AA"/>
    <w:rsid w:val="67CB177E"/>
    <w:rsid w:val="67D4672C"/>
    <w:rsid w:val="67FDEE55"/>
    <w:rsid w:val="68A7F73F"/>
    <w:rsid w:val="68BFC669"/>
    <w:rsid w:val="68F4DC5A"/>
    <w:rsid w:val="69257E05"/>
    <w:rsid w:val="694806BE"/>
    <w:rsid w:val="6975FC50"/>
    <w:rsid w:val="698ED2AE"/>
    <w:rsid w:val="6A285AA3"/>
    <w:rsid w:val="6A52911D"/>
    <w:rsid w:val="6B0AC4A3"/>
    <w:rsid w:val="6BF01190"/>
    <w:rsid w:val="6C0F636F"/>
    <w:rsid w:val="6C38873F"/>
    <w:rsid w:val="6C4D2DBE"/>
    <w:rsid w:val="6C53FD96"/>
    <w:rsid w:val="6C5AB8C2"/>
    <w:rsid w:val="6C87F313"/>
    <w:rsid w:val="6CDD55F0"/>
    <w:rsid w:val="6D10CDDE"/>
    <w:rsid w:val="6D286F33"/>
    <w:rsid w:val="6D574030"/>
    <w:rsid w:val="6D85BE2F"/>
    <w:rsid w:val="6D9F2D7D"/>
    <w:rsid w:val="6E44BF10"/>
    <w:rsid w:val="6E862411"/>
    <w:rsid w:val="6EB08500"/>
    <w:rsid w:val="6EE8410D"/>
    <w:rsid w:val="6F139CA4"/>
    <w:rsid w:val="6F4DF99A"/>
    <w:rsid w:val="6FDB3B7F"/>
    <w:rsid w:val="6FDCC352"/>
    <w:rsid w:val="700852BA"/>
    <w:rsid w:val="7057EBA5"/>
    <w:rsid w:val="705A159C"/>
    <w:rsid w:val="7069FC8C"/>
    <w:rsid w:val="70A9B8F0"/>
    <w:rsid w:val="717FF732"/>
    <w:rsid w:val="71B227F3"/>
    <w:rsid w:val="7235FD87"/>
    <w:rsid w:val="7241BE82"/>
    <w:rsid w:val="72475679"/>
    <w:rsid w:val="7360E3E7"/>
    <w:rsid w:val="73857D3E"/>
    <w:rsid w:val="73A314A8"/>
    <w:rsid w:val="74464CE9"/>
    <w:rsid w:val="74829704"/>
    <w:rsid w:val="74908CDA"/>
    <w:rsid w:val="74E64CA8"/>
    <w:rsid w:val="74FD9F77"/>
    <w:rsid w:val="7562C777"/>
    <w:rsid w:val="7587007E"/>
    <w:rsid w:val="75A10C67"/>
    <w:rsid w:val="76466CBA"/>
    <w:rsid w:val="7669F9B8"/>
    <w:rsid w:val="767BFD3E"/>
    <w:rsid w:val="76CC826F"/>
    <w:rsid w:val="76E6D085"/>
    <w:rsid w:val="76E8E406"/>
    <w:rsid w:val="76EEC3DF"/>
    <w:rsid w:val="77432AC1"/>
    <w:rsid w:val="776D7C1C"/>
    <w:rsid w:val="786854D6"/>
    <w:rsid w:val="78943B0E"/>
    <w:rsid w:val="79431F7E"/>
    <w:rsid w:val="7A0FEC48"/>
    <w:rsid w:val="7A5B7243"/>
    <w:rsid w:val="7AA64B9F"/>
    <w:rsid w:val="7ABE3E3D"/>
    <w:rsid w:val="7B1F34E6"/>
    <w:rsid w:val="7B4E038D"/>
    <w:rsid w:val="7B594BA3"/>
    <w:rsid w:val="7B99C2FA"/>
    <w:rsid w:val="7BC33326"/>
    <w:rsid w:val="7BF41507"/>
    <w:rsid w:val="7BF64C74"/>
    <w:rsid w:val="7C3C1F64"/>
    <w:rsid w:val="7C647ABB"/>
    <w:rsid w:val="7CA337DA"/>
    <w:rsid w:val="7CCE3707"/>
    <w:rsid w:val="7D44C2EE"/>
    <w:rsid w:val="7D5D7CC9"/>
    <w:rsid w:val="7D8EEAB2"/>
    <w:rsid w:val="7E2E0A8C"/>
    <w:rsid w:val="7ECEEB66"/>
    <w:rsid w:val="7F7676B5"/>
    <w:rsid w:val="7F8F4A89"/>
    <w:rsid w:val="7FB01D06"/>
    <w:rsid w:val="7FE38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888A9C7"/>
  <w14:defaultImageDpi w14:val="330"/>
  <w15:chartTrackingRefBased/>
  <w15:docId w15:val="{5EEAFCBC-A5DC-4965-8D24-E8B065C9F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0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0C22B3"/>
    <w:pPr>
      <w:spacing w:before="120" w:after="120" w:line="276" w:lineRule="auto"/>
    </w:pPr>
    <w:rPr>
      <w:rFonts w:ascii="Verdana" w:hAnsi="Verdana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25224"/>
    <w:pPr>
      <w:spacing w:before="360" w:after="480"/>
      <w:outlineLvl w:val="0"/>
    </w:pPr>
    <w:rPr>
      <w:b/>
      <w:bCs/>
      <w:color w:val="652266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25224"/>
    <w:pPr>
      <w:autoSpaceDE w:val="0"/>
      <w:autoSpaceDN w:val="0"/>
      <w:adjustRightInd w:val="0"/>
      <w:spacing w:before="320" w:after="240" w:line="288" w:lineRule="auto"/>
      <w:textAlignment w:val="center"/>
      <w:outlineLvl w:val="1"/>
    </w:pPr>
    <w:rPr>
      <w:rFonts w:cs="Verdana"/>
      <w:b/>
      <w:bCs/>
      <w:color w:val="652165"/>
      <w:sz w:val="36"/>
      <w:szCs w:val="36"/>
      <w:lang w:val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25224"/>
    <w:pPr>
      <w:suppressAutoHyphens/>
      <w:autoSpaceDE w:val="0"/>
      <w:autoSpaceDN w:val="0"/>
      <w:adjustRightInd w:val="0"/>
      <w:spacing w:before="320" w:after="170" w:line="288" w:lineRule="auto"/>
      <w:textAlignment w:val="center"/>
      <w:outlineLvl w:val="2"/>
    </w:pPr>
    <w:rPr>
      <w:rFonts w:cs="Verdana"/>
      <w:b/>
      <w:bCs/>
      <w:color w:val="652165"/>
      <w:sz w:val="28"/>
      <w:szCs w:val="28"/>
      <w:lang w:val="en-GB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25224"/>
    <w:pPr>
      <w:suppressAutoHyphens/>
      <w:autoSpaceDE w:val="0"/>
      <w:autoSpaceDN w:val="0"/>
      <w:adjustRightInd w:val="0"/>
      <w:spacing w:before="240" w:line="288" w:lineRule="auto"/>
      <w:textAlignment w:val="center"/>
      <w:outlineLvl w:val="3"/>
    </w:pPr>
    <w:rPr>
      <w:rFonts w:cs="Verdana"/>
      <w:b/>
      <w:bCs/>
      <w:color w:val="652165"/>
      <w:szCs w:val="24"/>
      <w:lang w:val="en-GB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25224"/>
    <w:pPr>
      <w:suppressAutoHyphens/>
      <w:autoSpaceDE w:val="0"/>
      <w:autoSpaceDN w:val="0"/>
      <w:adjustRightInd w:val="0"/>
      <w:spacing w:before="240" w:line="288" w:lineRule="auto"/>
      <w:textAlignment w:val="center"/>
      <w:outlineLvl w:val="4"/>
    </w:pPr>
    <w:rPr>
      <w:rFonts w:cs="Verdana"/>
      <w:b/>
      <w:bCs/>
      <w:color w:val="000000"/>
      <w:szCs w:val="24"/>
      <w:lang w:val="en-GB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2797"/>
    <w:pPr>
      <w:jc w:val="right"/>
    </w:pPr>
  </w:style>
  <w:style w:type="character" w:styleId="HeaderChar" w:customStyle="1">
    <w:name w:val="Header Char"/>
    <w:basedOn w:val="DefaultParagraphFont"/>
    <w:link w:val="Header"/>
    <w:uiPriority w:val="99"/>
    <w:rsid w:val="00742797"/>
    <w:rPr>
      <w:rFonts w:ascii="Verdana" w:hAnsi="Verdana"/>
      <w:sz w:val="24"/>
    </w:rPr>
  </w:style>
  <w:style w:type="paragraph" w:styleId="Footer">
    <w:name w:val="footer"/>
    <w:link w:val="FooterChar"/>
    <w:uiPriority w:val="99"/>
    <w:unhideWhenUsed/>
    <w:rsid w:val="0065066A"/>
    <w:pPr>
      <w:suppressAutoHyphens/>
      <w:autoSpaceDE w:val="0"/>
      <w:autoSpaceDN w:val="0"/>
      <w:adjustRightInd w:val="0"/>
      <w:spacing w:after="0" w:line="288" w:lineRule="auto"/>
      <w:ind w:right="851"/>
      <w:textAlignment w:val="center"/>
    </w:pPr>
    <w:rPr>
      <w:rFonts w:ascii="Verdana" w:hAnsi="Verdana" w:cs="Verdana"/>
      <w:sz w:val="20"/>
      <w:szCs w:val="18"/>
      <w:lang w:val="en-GB"/>
    </w:rPr>
  </w:style>
  <w:style w:type="character" w:styleId="FooterChar" w:customStyle="1">
    <w:name w:val="Footer Char"/>
    <w:basedOn w:val="DefaultParagraphFont"/>
    <w:link w:val="Footer"/>
    <w:uiPriority w:val="99"/>
    <w:rsid w:val="0065066A"/>
    <w:rPr>
      <w:rFonts w:ascii="Verdana" w:hAnsi="Verdana" w:cs="Verdana"/>
      <w:sz w:val="20"/>
      <w:szCs w:val="18"/>
      <w:lang w:val="en-GB"/>
    </w:rPr>
  </w:style>
  <w:style w:type="character" w:styleId="Heading1Char" w:customStyle="1">
    <w:name w:val="Heading 1 Char"/>
    <w:basedOn w:val="DefaultParagraphFont"/>
    <w:link w:val="Heading1"/>
    <w:uiPriority w:val="9"/>
    <w:rsid w:val="00925224"/>
    <w:rPr>
      <w:rFonts w:ascii="Verdana" w:hAnsi="Verdana"/>
      <w:b/>
      <w:bCs/>
      <w:color w:val="652266"/>
      <w:sz w:val="44"/>
      <w:szCs w:val="44"/>
    </w:rPr>
  </w:style>
  <w:style w:type="character" w:styleId="Heading2Char" w:customStyle="1">
    <w:name w:val="Heading 2 Char"/>
    <w:basedOn w:val="DefaultParagraphFont"/>
    <w:link w:val="Heading2"/>
    <w:uiPriority w:val="9"/>
    <w:rsid w:val="00925224"/>
    <w:rPr>
      <w:rFonts w:ascii="Verdana" w:hAnsi="Verdana" w:cs="Verdana"/>
      <w:b/>
      <w:bCs/>
      <w:color w:val="652165"/>
      <w:sz w:val="36"/>
      <w:szCs w:val="36"/>
      <w:lang w:val="en-GB"/>
    </w:rPr>
  </w:style>
  <w:style w:type="paragraph" w:styleId="Title">
    <w:name w:val="Title"/>
    <w:basedOn w:val="Heading1"/>
    <w:next w:val="Heading1"/>
    <w:link w:val="TitleChar"/>
    <w:uiPriority w:val="10"/>
    <w:qFormat/>
    <w:rsid w:val="00DC4A7C"/>
  </w:style>
  <w:style w:type="character" w:styleId="TitleChar" w:customStyle="1">
    <w:name w:val="Title Char"/>
    <w:basedOn w:val="DefaultParagraphFont"/>
    <w:link w:val="Title"/>
    <w:uiPriority w:val="10"/>
    <w:rsid w:val="00DC4A7C"/>
    <w:rPr>
      <w:rFonts w:ascii="Verdana" w:hAnsi="Verdana"/>
      <w:b/>
      <w:bCs/>
      <w:color w:val="652266"/>
      <w:sz w:val="56"/>
      <w:szCs w:val="56"/>
      <w:lang w:val="en-US"/>
    </w:rPr>
  </w:style>
  <w:style w:type="paragraph" w:styleId="Subtitle">
    <w:name w:val="Subtitle"/>
    <w:basedOn w:val="Heading2"/>
    <w:next w:val="Heading2"/>
    <w:link w:val="SubtitleChar"/>
    <w:uiPriority w:val="11"/>
    <w:qFormat/>
    <w:rsid w:val="00A4547D"/>
  </w:style>
  <w:style w:type="character" w:styleId="SubtitleChar" w:customStyle="1">
    <w:name w:val="Subtitle Char"/>
    <w:basedOn w:val="DefaultParagraphFont"/>
    <w:link w:val="Subtitle"/>
    <w:uiPriority w:val="11"/>
    <w:rsid w:val="00A4547D"/>
    <w:rPr>
      <w:rFonts w:ascii="Verdana" w:hAnsi="Verdana"/>
      <w:b/>
      <w:bCs/>
      <w:color w:val="652266"/>
      <w:sz w:val="36"/>
      <w:szCs w:val="36"/>
      <w:lang w:val="en-US"/>
    </w:rPr>
  </w:style>
  <w:style w:type="paragraph" w:styleId="BasicParagraph" w:customStyle="1">
    <w:name w:val="[Basic Paragraph]"/>
    <w:basedOn w:val="Normal"/>
    <w:uiPriority w:val="99"/>
    <w:rsid w:val="00D7695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Cs w:val="24"/>
      <w:lang w:val="en-GB"/>
    </w:rPr>
  </w:style>
  <w:style w:type="paragraph" w:styleId="ListParagraph">
    <w:name w:val="List Paragraph"/>
    <w:basedOn w:val="Normal"/>
    <w:link w:val="ListParagraphChar"/>
    <w:uiPriority w:val="34"/>
    <w:qFormat/>
    <w:rsid w:val="00EF4EE0"/>
    <w:pPr>
      <w:numPr>
        <w:numId w:val="1"/>
      </w:numPr>
    </w:pPr>
  </w:style>
  <w:style w:type="paragraph" w:styleId="ListBullet">
    <w:name w:val="List Bullet"/>
    <w:basedOn w:val="ListParagraph"/>
    <w:uiPriority w:val="99"/>
    <w:unhideWhenUsed/>
    <w:rsid w:val="00052F35"/>
  </w:style>
  <w:style w:type="paragraph" w:styleId="ListBullet2">
    <w:name w:val="List Bullet 2"/>
    <w:basedOn w:val="ListParagraph"/>
    <w:uiPriority w:val="99"/>
    <w:unhideWhenUsed/>
    <w:rsid w:val="00B44862"/>
    <w:pPr>
      <w:numPr>
        <w:ilvl w:val="1"/>
      </w:numPr>
      <w:ind w:left="714" w:hanging="357"/>
    </w:pPr>
  </w:style>
  <w:style w:type="paragraph" w:styleId="ListBullet3">
    <w:name w:val="List Bullet 3"/>
    <w:basedOn w:val="ListParagraph"/>
    <w:uiPriority w:val="99"/>
    <w:unhideWhenUsed/>
    <w:rsid w:val="00B44862"/>
    <w:pPr>
      <w:numPr>
        <w:ilvl w:val="2"/>
      </w:numPr>
      <w:ind w:left="1077" w:hanging="357"/>
    </w:pPr>
  </w:style>
  <w:style w:type="character" w:styleId="Hyperlink">
    <w:name w:val="Hyperlink"/>
    <w:basedOn w:val="DefaultParagraphFont"/>
    <w:uiPriority w:val="99"/>
    <w:unhideWhenUsed/>
    <w:rsid w:val="00C93304"/>
    <w:rPr>
      <w:color w:val="652266"/>
      <w:u w:val="single"/>
    </w:rPr>
  </w:style>
  <w:style w:type="character" w:styleId="UnresolvedMention1" w:customStyle="1">
    <w:name w:val="Unresolved Mention1"/>
    <w:basedOn w:val="DefaultParagraphFont"/>
    <w:uiPriority w:val="99"/>
    <w:semiHidden/>
    <w:unhideWhenUsed/>
    <w:rsid w:val="00C93304"/>
    <w:rPr>
      <w:color w:val="605E5C"/>
      <w:shd w:val="clear" w:color="auto" w:fill="E1DFDD"/>
    </w:rPr>
  </w:style>
  <w:style w:type="character" w:styleId="Strong">
    <w:name w:val="Strong"/>
    <w:aliases w:val="Bold"/>
    <w:basedOn w:val="DefaultParagraphFont"/>
    <w:uiPriority w:val="22"/>
    <w:qFormat/>
    <w:rsid w:val="00C93304"/>
    <w:rPr>
      <w:b/>
      <w:bCs/>
    </w:rPr>
  </w:style>
  <w:style w:type="character" w:styleId="SubtleEmphasis">
    <w:name w:val="Subtle Emphasis"/>
    <w:aliases w:val="Purple text"/>
    <w:uiPriority w:val="19"/>
    <w:qFormat/>
    <w:rsid w:val="00DC4A7C"/>
    <w:rPr>
      <w:color w:val="652266"/>
    </w:rPr>
  </w:style>
  <w:style w:type="table" w:styleId="TableGrid">
    <w:name w:val="Table Grid"/>
    <w:basedOn w:val="TableNormal"/>
    <w:uiPriority w:val="39"/>
    <w:rsid w:val="00332DCC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eading3Char" w:customStyle="1">
    <w:name w:val="Heading 3 Char"/>
    <w:basedOn w:val="DefaultParagraphFont"/>
    <w:link w:val="Heading3"/>
    <w:uiPriority w:val="9"/>
    <w:rsid w:val="00925224"/>
    <w:rPr>
      <w:rFonts w:ascii="Verdana" w:hAnsi="Verdana" w:cs="Verdana"/>
      <w:b/>
      <w:bCs/>
      <w:color w:val="652165"/>
      <w:sz w:val="28"/>
      <w:szCs w:val="28"/>
      <w:lang w:val="en-GB"/>
    </w:rPr>
  </w:style>
  <w:style w:type="character" w:styleId="Emphasis">
    <w:name w:val="Emphasis"/>
    <w:aliases w:val="Italics"/>
    <w:basedOn w:val="DefaultParagraphFont"/>
    <w:uiPriority w:val="20"/>
    <w:qFormat/>
    <w:rsid w:val="00F54291"/>
    <w:rPr>
      <w:i/>
      <w:iCs/>
    </w:rPr>
  </w:style>
  <w:style w:type="character" w:styleId="IntenseEmphasis">
    <w:name w:val="Intense Emphasis"/>
    <w:aliases w:val="Purple Bold"/>
    <w:qFormat/>
    <w:rsid w:val="001D70FA"/>
    <w:rPr>
      <w:b/>
      <w:bCs/>
      <w:color w:val="652165"/>
    </w:rPr>
  </w:style>
  <w:style w:type="character" w:styleId="Heading4Char" w:customStyle="1">
    <w:name w:val="Heading 4 Char"/>
    <w:basedOn w:val="DefaultParagraphFont"/>
    <w:link w:val="Heading4"/>
    <w:uiPriority w:val="9"/>
    <w:rsid w:val="00925224"/>
    <w:rPr>
      <w:rFonts w:ascii="Verdana" w:hAnsi="Verdana" w:cs="Verdana"/>
      <w:b/>
      <w:bCs/>
      <w:color w:val="652165"/>
      <w:sz w:val="24"/>
      <w:szCs w:val="24"/>
      <w:lang w:val="en-GB"/>
    </w:rPr>
  </w:style>
  <w:style w:type="character" w:styleId="PlaceholderText">
    <w:name w:val="Placeholder Text"/>
    <w:basedOn w:val="DefaultParagraphFont"/>
    <w:uiPriority w:val="99"/>
    <w:semiHidden/>
    <w:rsid w:val="005C4087"/>
    <w:rPr>
      <w:color w:val="808080"/>
    </w:rPr>
  </w:style>
  <w:style w:type="character" w:styleId="FootnoteReference">
    <w:name w:val="footnote reference"/>
    <w:basedOn w:val="DefaultParagraphFont"/>
    <w:uiPriority w:val="99"/>
    <w:unhideWhenUsed/>
    <w:rsid w:val="00C72477"/>
    <w:rPr>
      <w:vertAlign w:val="superscript"/>
    </w:rPr>
  </w:style>
  <w:style w:type="paragraph" w:styleId="NoSpacing">
    <w:name w:val="No Spacing"/>
    <w:uiPriority w:val="1"/>
    <w:qFormat/>
    <w:rsid w:val="00C72477"/>
    <w:pPr>
      <w:spacing w:after="0" w:line="240" w:lineRule="auto"/>
    </w:pPr>
    <w:rPr>
      <w:rFonts w:ascii="Verdana" w:hAnsi="Verdana"/>
      <w:sz w:val="24"/>
    </w:rPr>
  </w:style>
  <w:style w:type="character" w:styleId="Heading5Char" w:customStyle="1">
    <w:name w:val="Heading 5 Char"/>
    <w:basedOn w:val="DefaultParagraphFont"/>
    <w:link w:val="Heading5"/>
    <w:uiPriority w:val="9"/>
    <w:rsid w:val="00925224"/>
    <w:rPr>
      <w:rFonts w:ascii="Verdana" w:hAnsi="Verdana" w:cs="Verdana"/>
      <w:b/>
      <w:bCs/>
      <w:color w:val="000000"/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7D1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127D1B"/>
    <w:rPr>
      <w:rFonts w:ascii="Segoe UI" w:hAnsi="Segoe UI" w:cs="Segoe UI"/>
      <w:sz w:val="18"/>
      <w:szCs w:val="18"/>
    </w:rPr>
  </w:style>
  <w:style w:type="character" w:styleId="PageNumber">
    <w:name w:val="page number"/>
    <w:unhideWhenUsed/>
    <w:qFormat/>
    <w:rsid w:val="007C0932"/>
  </w:style>
  <w:style w:type="paragraph" w:styleId="PageNumberParagraph" w:customStyle="1">
    <w:name w:val="Page Number Paragraph"/>
    <w:basedOn w:val="Footer"/>
    <w:rsid w:val="000B7816"/>
    <w:pPr>
      <w:framePr w:h="680" w:wrap="around" w:hAnchor="page" w:vAnchor="page" w:x="10774" w:yAlign="bottom" w:hRule="exact" w:anchorLock="1"/>
      <w:ind w:right="0"/>
    </w:pPr>
  </w:style>
  <w:style w:type="character" w:styleId="CommentReference">
    <w:name w:val="annotation reference"/>
    <w:basedOn w:val="DefaultParagraphFont"/>
    <w:uiPriority w:val="99"/>
    <w:semiHidden/>
    <w:unhideWhenUsed/>
    <w:rsid w:val="004C1C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C1CD2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4C1CD2"/>
    <w:rPr>
      <w:rFonts w:ascii="Verdana" w:hAnsi="Verdan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1CD2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4C1CD2"/>
    <w:rPr>
      <w:rFonts w:ascii="Verdana" w:hAnsi="Verdana"/>
      <w:b/>
      <w:bCs/>
      <w:sz w:val="20"/>
      <w:szCs w:val="20"/>
    </w:rPr>
  </w:style>
  <w:style w:type="paragraph" w:styleId="PurpleNormal" w:customStyle="1">
    <w:name w:val="Purple Normal"/>
    <w:basedOn w:val="Normal"/>
    <w:link w:val="PurpleNormalChar"/>
    <w:uiPriority w:val="6"/>
    <w:qFormat/>
    <w:rsid w:val="005C3C54"/>
    <w:rPr>
      <w:color w:val="652266"/>
    </w:rPr>
  </w:style>
  <w:style w:type="character" w:styleId="PurpleNormalChar" w:customStyle="1">
    <w:name w:val="Purple Normal Char"/>
    <w:basedOn w:val="DefaultParagraphFont"/>
    <w:link w:val="PurpleNormal"/>
    <w:uiPriority w:val="6"/>
    <w:rsid w:val="005C3C54"/>
    <w:rPr>
      <w:rFonts w:ascii="Verdana" w:hAnsi="Verdana"/>
      <w:color w:val="652266"/>
      <w:sz w:val="24"/>
    </w:rPr>
  </w:style>
  <w:style w:type="character" w:styleId="PurpleBoldChar" w:customStyle="1">
    <w:name w:val="Purple Bold Char"/>
    <w:basedOn w:val="DefaultParagraphFont"/>
    <w:uiPriority w:val="7"/>
    <w:rsid w:val="005C3C54"/>
    <w:rPr>
      <w:rFonts w:cstheme="minorBidi"/>
      <w:color w:val="652266"/>
      <w:szCs w:val="22"/>
    </w:rPr>
  </w:style>
  <w:style w:type="paragraph" w:styleId="BoldText" w:customStyle="1">
    <w:name w:val="Bold Text"/>
    <w:basedOn w:val="Normal"/>
    <w:link w:val="BoldTextChar"/>
    <w:qFormat/>
    <w:rsid w:val="005C3C54"/>
    <w:pPr>
      <w:suppressAutoHyphens/>
      <w:autoSpaceDE w:val="0"/>
      <w:autoSpaceDN w:val="0"/>
      <w:adjustRightInd w:val="0"/>
      <w:spacing w:line="288" w:lineRule="auto"/>
      <w:textAlignment w:val="center"/>
    </w:pPr>
    <w:rPr>
      <w:b/>
    </w:rPr>
  </w:style>
  <w:style w:type="character" w:styleId="BoldTextChar" w:customStyle="1">
    <w:name w:val="Bold Text Char"/>
    <w:basedOn w:val="DefaultParagraphFont"/>
    <w:link w:val="BoldText"/>
    <w:rsid w:val="005C3C54"/>
    <w:rPr>
      <w:rFonts w:ascii="Verdana" w:hAnsi="Verdana"/>
      <w:b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A4013A"/>
    <w:rPr>
      <w:color w:val="652266"/>
      <w:u w:val="single"/>
    </w:rPr>
  </w:style>
  <w:style w:type="paragraph" w:styleId="TOCHeading">
    <w:name w:val="TOC Heading"/>
    <w:basedOn w:val="Normal"/>
    <w:next w:val="Normal"/>
    <w:uiPriority w:val="39"/>
    <w:semiHidden/>
    <w:unhideWhenUsed/>
    <w:qFormat/>
    <w:rsid w:val="00A4013A"/>
    <w:pPr>
      <w:keepNext/>
      <w:keepLines/>
      <w:spacing w:before="240" w:after="0"/>
    </w:pPr>
    <w:rPr>
      <w:rFonts w:eastAsiaTheme="majorEastAsia" w:cstheme="majorBidi"/>
      <w:b/>
      <w:bCs/>
      <w:color w:val="652266"/>
      <w:sz w:val="36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A4013A"/>
    <w:pPr>
      <w:spacing w:after="100"/>
    </w:pPr>
  </w:style>
  <w:style w:type="paragraph" w:styleId="NormalWeb">
    <w:name w:val="Normal (Web)"/>
    <w:basedOn w:val="Normal"/>
    <w:uiPriority w:val="99"/>
    <w:semiHidden/>
    <w:unhideWhenUsed/>
    <w:rsid w:val="00E913D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Cs w:val="24"/>
      <w:lang w:val="en-US"/>
    </w:rPr>
  </w:style>
  <w:style w:type="paragraph" w:styleId="BodyText">
    <w:name w:val="Body Text"/>
    <w:basedOn w:val="Normal"/>
    <w:link w:val="BodyTextChar"/>
    <w:uiPriority w:val="1"/>
    <w:qFormat/>
    <w:rsid w:val="00535D53"/>
    <w:pPr>
      <w:widowControl w:val="0"/>
      <w:autoSpaceDE w:val="0"/>
      <w:autoSpaceDN w:val="0"/>
      <w:spacing w:before="0" w:after="0" w:line="240" w:lineRule="auto"/>
      <w:ind w:left="820"/>
    </w:pPr>
    <w:rPr>
      <w:rFonts w:eastAsia="Verdana" w:cs="Verdana"/>
      <w:szCs w:val="24"/>
      <w:lang w:eastAsia="en-AU" w:bidi="en-AU"/>
    </w:rPr>
  </w:style>
  <w:style w:type="character" w:styleId="BodyTextChar" w:customStyle="1">
    <w:name w:val="Body Text Char"/>
    <w:basedOn w:val="DefaultParagraphFont"/>
    <w:link w:val="BodyText"/>
    <w:uiPriority w:val="1"/>
    <w:rsid w:val="00535D53"/>
    <w:rPr>
      <w:rFonts w:ascii="Verdana" w:hAnsi="Verdana" w:eastAsia="Verdana" w:cs="Verdana"/>
      <w:sz w:val="24"/>
      <w:szCs w:val="24"/>
      <w:lang w:eastAsia="en-AU" w:bidi="en-AU"/>
    </w:rPr>
  </w:style>
  <w:style w:type="character" w:styleId="ListParagraphChar" w:customStyle="1">
    <w:name w:val="List Paragraph Char"/>
    <w:basedOn w:val="DefaultParagraphFont"/>
    <w:link w:val="ListParagraph"/>
    <w:uiPriority w:val="34"/>
    <w:rsid w:val="00803124"/>
    <w:rPr>
      <w:rFonts w:ascii="Verdana" w:hAnsi="Verdana"/>
      <w:sz w:val="24"/>
    </w:rPr>
  </w:style>
  <w:style w:type="paragraph" w:styleId="Revision">
    <w:name w:val="Revision"/>
    <w:hidden/>
    <w:uiPriority w:val="99"/>
    <w:semiHidden/>
    <w:rsid w:val="0085179E"/>
    <w:pPr>
      <w:spacing w:after="0" w:line="240" w:lineRule="auto"/>
    </w:pPr>
    <w:rPr>
      <w:rFonts w:ascii="Verdana" w:hAnsi="Verdana"/>
      <w:sz w:val="24"/>
    </w:rPr>
  </w:style>
  <w:style w:type="paragraph" w:styleId="paragraph" w:customStyle="1">
    <w:name w:val="paragraph"/>
    <w:basedOn w:val="Normal"/>
    <w:rsid w:val="0035679C"/>
    <w:pPr>
      <w:suppressAutoHyphens/>
      <w:autoSpaceDN w:val="0"/>
      <w:spacing w:before="100" w:after="100" w:line="240" w:lineRule="auto"/>
      <w:textAlignment w:val="baseline"/>
    </w:pPr>
    <w:rPr>
      <w:rFonts w:ascii="Times New Roman" w:hAnsi="Times New Roman" w:eastAsia="Times New Roman" w:cs="Times New Roman"/>
      <w:szCs w:val="24"/>
      <w:lang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DE6F94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A722D2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37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3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3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70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73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1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24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10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25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9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0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2.xml" Id="rId18" /><Relationship Type="http://schemas.openxmlformats.org/officeDocument/2006/relationships/customXml" Target="../customXml/item3.xml" Id="rId3" /><Relationship Type="http://schemas.microsoft.com/office/2019/05/relationships/documenttasks" Target="documenttasks/documenttasks1.xml" Id="rId21" /><Relationship Type="http://schemas.openxmlformats.org/officeDocument/2006/relationships/settings" Target="settings.xml" Id="rId7" /><Relationship Type="http://schemas.openxmlformats.org/officeDocument/2006/relationships/hyperlink" Target="https://disability.royalcommission.gov.au/publications/final-report" TargetMode="External" Id="rId12" /><Relationship Type="http://schemas.openxmlformats.org/officeDocument/2006/relationships/header" Target="header2.xml" Id="rId17" /><Relationship Type="http://schemas.openxmlformats.org/officeDocument/2006/relationships/customXml" Target="../customXml/item2.xml" Id="rId2" /><Relationship Type="http://schemas.openxmlformats.org/officeDocument/2006/relationships/footer" Target="footer1.xml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www.ndisreview.gov.au/resources/reports/working-together-deliver-ndis" TargetMode="External" Id="rId11" /><Relationship Type="http://schemas.openxmlformats.org/officeDocument/2006/relationships/numbering" Target="numbering.xml" Id="rId5" /><Relationship Type="http://schemas.openxmlformats.org/officeDocument/2006/relationships/header" Target="header1.xml" Id="rId15" /><Relationship Type="http://schemas.openxmlformats.org/officeDocument/2006/relationships/endnotes" Target="endnotes.xml" Id="rId10" /><Relationship Type="http://schemas.openxmlformats.org/officeDocument/2006/relationships/fontTable" Target="fontTable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mailto:recruitment@wdv.org.au" TargetMode="External" Id="rId14" /><Relationship Type="http://schemas.openxmlformats.org/officeDocument/2006/relationships/hyperlink" Target="https://www.dss.gov.au/national-plan-end-gender-based-violence" TargetMode="External" Id="Rc090ae0eff0a465f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yse\Desktop\2020-2021%20Board%20Admin-%20DRAFTS%20(to%20be%20filed%20away%20when%20completed)\2.%20Board%20Briefing%20Paper-%20Template.dotx" TargetMode="External"/></Relationships>
</file>

<file path=word/documenttasks/documenttasks1.xml><?xml version="1.0" encoding="utf-8"?>
<t:Tasks xmlns:t="http://schemas.microsoft.com/office/tasks/2019/documenttasks" xmlns:oel="http://schemas.microsoft.com/office/2019/extlst">
  <t:Task id="{0C3C55F3-1B0B-4FB1-A949-8868BC7525E5}">
    <t:Anchor>
      <t:Comment id="1783745950"/>
    </t:Anchor>
    <t:History>
      <t:Event id="{524F9772-E7EB-482E-BD74-E9D8B9BCCB34}" time="2025-06-03T05:38:20.811Z">
        <t:Attribution userId="S::julie.kun@wdv.org.au::441a3e50-f5bd-4815-8034-1dc752c41195" userProvider="AD" userName="Julie Kun"/>
        <t:Anchor>
          <t:Comment id="1783745950"/>
        </t:Anchor>
        <t:Create/>
      </t:Event>
      <t:Event id="{1F0AE8A2-D690-4D8E-AE11-2EB6EC5449A2}" time="2025-06-03T05:38:20.811Z">
        <t:Attribution userId="S::julie.kun@wdv.org.au::441a3e50-f5bd-4815-8034-1dc752c41195" userProvider="AD" userName="Julie Kun"/>
        <t:Anchor>
          <t:Comment id="1783745950"/>
        </t:Anchor>
        <t:Assign userId="S::brigid.evans@wdv.org.au::26391eaf-bf00-4741-ad8c-7b42173fa35f" userProvider="AD" userName="Brigid Evans"/>
      </t:Event>
      <t:Event id="{77851F57-9BEE-4959-BC53-FC6CBC39B5BB}" time="2025-06-03T05:38:20.811Z">
        <t:Attribution userId="S::julie.kun@wdv.org.au::441a3e50-f5bd-4815-8034-1dc752c41195" userProvider="AD" userName="Julie Kun"/>
        <t:Anchor>
          <t:Comment id="1783745950"/>
        </t:Anchor>
        <t:SetTitle title="@Brigid Evans Working on the job ad. Please provide feed back I have accepted all your changes. Will get back to you regarding title later toady.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0441735887264684540429145EA879" ma:contentTypeVersion="11" ma:contentTypeDescription="Create a new document." ma:contentTypeScope="" ma:versionID="218f0695bd5612f849103c01878c69cd">
  <xsd:schema xmlns:xsd="http://www.w3.org/2001/XMLSchema" xmlns:xs="http://www.w3.org/2001/XMLSchema" xmlns:p="http://schemas.microsoft.com/office/2006/metadata/properties" xmlns:ns2="3c58f03f-c6e9-4360-ba25-8da6a7e3bfdc" xmlns:ns3="9a6a6afb-215b-42ec-9f8f-afb7b7687480" targetNamespace="http://schemas.microsoft.com/office/2006/metadata/properties" ma:root="true" ma:fieldsID="463a9bd0b4b3d3579262c4d90fabbafe" ns2:_="" ns3:_="">
    <xsd:import namespace="3c58f03f-c6e9-4360-ba25-8da6a7e3bfdc"/>
    <xsd:import namespace="9a6a6afb-215b-42ec-9f8f-afb7b7687480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58f03f-c6e9-4360-ba25-8da6a7e3bfdc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98a85147-09ad-4127-ad8e-6112e3e1d75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6a6afb-215b-42ec-9f8f-afb7b7687480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26493371-2e01-4b7c-bd3c-194bb48b0292}" ma:internalName="TaxCatchAll" ma:showField="CatchAllData" ma:web="9a6a6afb-215b-42ec-9f8f-afb7b768748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c58f03f-c6e9-4360-ba25-8da6a7e3bfdc">
      <Terms xmlns="http://schemas.microsoft.com/office/infopath/2007/PartnerControls"/>
    </lcf76f155ced4ddcb4097134ff3c332f>
    <TaxCatchAll xmlns="9a6a6afb-215b-42ec-9f8f-afb7b7687480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BB4B7F-509B-49AA-BD68-D82CDD6A0D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58f03f-c6e9-4360-ba25-8da6a7e3bfdc"/>
    <ds:schemaRef ds:uri="9a6a6afb-215b-42ec-9f8f-afb7b76874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CA1C817-0C1A-4FFB-9CB0-23A73CDDD54E}">
  <ds:schemaRefs>
    <ds:schemaRef ds:uri="http://schemas.microsoft.com/office/2006/metadata/properties"/>
    <ds:schemaRef ds:uri="http://schemas.microsoft.com/office/infopath/2007/PartnerControls"/>
    <ds:schemaRef ds:uri="3c58f03f-c6e9-4360-ba25-8da6a7e3bfdc"/>
    <ds:schemaRef ds:uri="9a6a6afb-215b-42ec-9f8f-afb7b7687480"/>
  </ds:schemaRefs>
</ds:datastoreItem>
</file>

<file path=customXml/itemProps3.xml><?xml version="1.0" encoding="utf-8"?>
<ds:datastoreItem xmlns:ds="http://schemas.openxmlformats.org/officeDocument/2006/customXml" ds:itemID="{0BDD071C-416B-420C-B60B-367F50AFAA0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44A9AD0-2033-4EEB-ABDC-13F62D0B9812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2.%20Board%20Briefing%20Paper-%20Template.dotx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WDV template - Word standard document v.1</dc:title>
  <dc:subject>[Subject line]</dc:subject>
  <dc:creator>Elyse Cox</dc:creator>
  <keywords/>
  <dc:description/>
  <lastModifiedBy>Julie Kun</lastModifiedBy>
  <revision>59</revision>
  <lastPrinted>2025-05-27T02:04:00.0000000Z</lastPrinted>
  <dcterms:created xsi:type="dcterms:W3CDTF">2025-06-05T02:17:00.0000000Z</dcterms:created>
  <dcterms:modified xsi:type="dcterms:W3CDTF">2025-06-09T06:07:21.7969963Z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0x0101002B0441735887264684540429145EA879</vt:lpwstr>
  </property>
  <property fmtid="{D5CDD505-2E9C-101B-9397-08002B2CF9AE}" pid="3" name="Order">
    <vt:r8>22000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GrammarlyDocumentId">
    <vt:lpwstr>dcb62405-1778-4c5e-8431-7ef975b110e3</vt:lpwstr>
  </property>
  <property fmtid="{D5CDD505-2E9C-101B-9397-08002B2CF9AE}" pid="10" name="MediaServiceImageTags">
    <vt:lpwstr/>
  </property>
</Properties>
</file>