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3F3CF" w14:textId="395EEEBB" w:rsidR="38A81DAE" w:rsidRDefault="38A81DAE" w:rsidP="007B4C17">
      <w:pPr>
        <w:spacing w:before="0" w:after="79"/>
        <w:jc w:val="both"/>
        <w:rPr>
          <w:rFonts w:ascii="DM Sans" w:eastAsia="DM Sans" w:hAnsi="DM Sans" w:cs="DM Sans"/>
          <w:lang w:val="en-GB"/>
        </w:rPr>
      </w:pPr>
    </w:p>
    <w:p w14:paraId="007D94AC" w14:textId="18DD308C" w:rsidR="38A81DAE" w:rsidRDefault="38A81DAE" w:rsidP="007B4C17">
      <w:pPr>
        <w:spacing w:before="0" w:after="79"/>
        <w:jc w:val="both"/>
        <w:rPr>
          <w:rFonts w:ascii="DM Sans" w:eastAsia="DM Sans" w:hAnsi="DM Sans" w:cs="DM Sans"/>
          <w:lang w:val="en-GB"/>
        </w:rPr>
      </w:pPr>
    </w:p>
    <w:p w14:paraId="03A8FA9A" w14:textId="18492EF1" w:rsidR="3065086F" w:rsidRDefault="3065086F" w:rsidP="672F358A">
      <w:pPr>
        <w:pStyle w:val="Heading2"/>
        <w:spacing w:before="0" w:after="0" w:line="276" w:lineRule="auto"/>
        <w:jc w:val="center"/>
      </w:pPr>
      <w:r w:rsidRPr="672F358A">
        <w:rPr>
          <w:rFonts w:ascii="DM Sans" w:eastAsia="Open Sans" w:hAnsi="DM Sans" w:cs="Open Sans"/>
          <w:color w:val="7030A0"/>
        </w:rPr>
        <w:t>Business Manager</w:t>
      </w:r>
    </w:p>
    <w:p w14:paraId="60F02CBC" w14:textId="77777777" w:rsidR="00784AD1" w:rsidRDefault="00784AD1" w:rsidP="007B4C17">
      <w:pPr>
        <w:pStyle w:val="Heading2"/>
        <w:spacing w:before="0" w:after="0" w:line="276" w:lineRule="auto"/>
        <w:jc w:val="center"/>
        <w:rPr>
          <w:rFonts w:ascii="DM Sans" w:eastAsia="DM Sans" w:hAnsi="DM Sans" w:cs="DM Sans"/>
        </w:rPr>
      </w:pPr>
    </w:p>
    <w:p w14:paraId="79D51057" w14:textId="24C16808" w:rsidR="6D286F33" w:rsidRPr="007B4C17" w:rsidRDefault="007B4C17" w:rsidP="007B4C17">
      <w:pPr>
        <w:pStyle w:val="Heading2"/>
        <w:spacing w:before="0" w:after="0" w:line="276" w:lineRule="auto"/>
        <w:jc w:val="center"/>
        <w:rPr>
          <w:rFonts w:ascii="DM Sans" w:eastAsia="Open Sans" w:hAnsi="DM Sans" w:cs="Open Sans"/>
          <w:color w:val="7030A0"/>
        </w:rPr>
      </w:pPr>
      <w:r w:rsidRPr="672F358A">
        <w:rPr>
          <w:rFonts w:ascii="DM Sans" w:eastAsia="Open Sans" w:hAnsi="DM Sans" w:cs="Open Sans"/>
          <w:color w:val="7030A0"/>
        </w:rPr>
        <w:t>Par</w:t>
      </w:r>
      <w:r w:rsidR="1F45B1FD" w:rsidRPr="672F358A">
        <w:rPr>
          <w:rFonts w:ascii="DM Sans" w:eastAsia="Open Sans" w:hAnsi="DM Sans" w:cs="Open Sans"/>
          <w:color w:val="7030A0"/>
        </w:rPr>
        <w:t>t time 0.8 FTE</w:t>
      </w:r>
    </w:p>
    <w:p w14:paraId="23619D2A" w14:textId="41E17C62" w:rsidR="776D7C1C" w:rsidRDefault="776D7C1C" w:rsidP="007B4C17">
      <w:pPr>
        <w:pStyle w:val="BodyText"/>
        <w:spacing w:line="276" w:lineRule="auto"/>
        <w:ind w:left="0"/>
        <w:rPr>
          <w:rFonts w:ascii="DM Sans" w:eastAsia="DM Sans" w:hAnsi="DM Sans" w:cs="DM Sans"/>
          <w:lang w:val="en-GB" w:eastAsia="en-US" w:bidi="ar-SA"/>
        </w:rPr>
      </w:pPr>
    </w:p>
    <w:p w14:paraId="7512627B" w14:textId="54371BB2" w:rsidR="57432055" w:rsidRDefault="57432055" w:rsidP="007B4C17">
      <w:pPr>
        <w:pStyle w:val="BodyText"/>
        <w:spacing w:line="276" w:lineRule="auto"/>
        <w:ind w:left="0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Women with Disabilities Victoria (WDV) is the peak organisation for women with disabilities in Victoria. WDV’s 2025–2029 Strategic Plan envisions a safe and fulfilling life for all women and gender diverse people with disabilities in Victoria.</w:t>
      </w:r>
    </w:p>
    <w:p w14:paraId="5E51BE26" w14:textId="77777777" w:rsidR="57432055" w:rsidRDefault="57432055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Our strategic priorities are to:</w:t>
      </w:r>
    </w:p>
    <w:p w14:paraId="1DAD44C3" w14:textId="77777777" w:rsidR="57432055" w:rsidRDefault="57432055" w:rsidP="007B4C17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Establish research partnerships with a focus on inclusion, health, gendered violence, sexual autonomy and economic justice.</w:t>
      </w:r>
    </w:p>
    <w:p w14:paraId="16794495" w14:textId="77777777" w:rsidR="57432055" w:rsidRDefault="57432055" w:rsidP="007B4C17">
      <w:pPr>
        <w:pStyle w:val="ListParagraph"/>
        <w:spacing w:before="0" w:after="160"/>
        <w:ind w:right="15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Build gender-based accessibility and inclusion expertise across Victoria.</w:t>
      </w:r>
    </w:p>
    <w:p w14:paraId="1AFCF83A" w14:textId="77777777" w:rsidR="57432055" w:rsidRDefault="57432055" w:rsidP="007B4C17">
      <w:pPr>
        <w:pStyle w:val="ListParagraph"/>
        <w:spacing w:before="0" w:after="160"/>
        <w:ind w:right="12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Work to dismantle ableist and sexist attitudes and systems, develop community understanding of rights and educate and empower members to live safe and fulfilling lives.</w:t>
      </w:r>
    </w:p>
    <w:p w14:paraId="4396FDCF" w14:textId="5A5BF6B3" w:rsidR="57432055" w:rsidRDefault="57432055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 xml:space="preserve">Embed a member and </w:t>
      </w:r>
      <w:r w:rsidR="00A031CA">
        <w:rPr>
          <w:rFonts w:ascii="DM Sans" w:eastAsia="DM Sans" w:hAnsi="DM Sans" w:cs="DM Sans"/>
          <w:lang w:val="en-GB"/>
        </w:rPr>
        <w:t>community-led</w:t>
      </w:r>
      <w:r w:rsidRPr="776D7C1C">
        <w:rPr>
          <w:rFonts w:ascii="DM Sans" w:eastAsia="DM Sans" w:hAnsi="DM Sans" w:cs="DM Sans"/>
          <w:lang w:val="en-GB"/>
        </w:rPr>
        <w:t xml:space="preserve"> approach to advocacy and system change.</w:t>
      </w:r>
    </w:p>
    <w:p w14:paraId="09CACBA7" w14:textId="61C3B85C" w:rsidR="22A07152" w:rsidRDefault="22A07152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3C14AAF0">
        <w:rPr>
          <w:rFonts w:ascii="DM Sans" w:eastAsia="DM Sans" w:hAnsi="DM Sans" w:cs="DM Sans"/>
          <w:lang w:val="en-GB"/>
        </w:rPr>
        <w:t>Enhance WDV’s operational efficiency and funding resilience.</w:t>
      </w:r>
    </w:p>
    <w:p w14:paraId="25792E0D" w14:textId="45BEDC3C" w:rsidR="57432055" w:rsidRDefault="57432055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WDV values are accountability, diversity, inclusion, impact, equity, respect, accessibility, creativity, collaboration and empowerment.</w:t>
      </w:r>
    </w:p>
    <w:p w14:paraId="583BFCA0" w14:textId="0B0E4CFA" w:rsidR="06D84EA6" w:rsidRDefault="06D84EA6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b/>
          <w:lang w:val="en-GB" w:eastAsia="en-US" w:bidi="ar-SA"/>
        </w:rPr>
      </w:pPr>
      <w:r w:rsidRPr="1BBBC1A6">
        <w:rPr>
          <w:rFonts w:ascii="DM Sans" w:eastAsia="DM Sans" w:hAnsi="DM Sans" w:cs="DM Sans"/>
          <w:b/>
          <w:lang w:val="en-GB" w:eastAsia="en-US" w:bidi="ar-SA"/>
        </w:rPr>
        <w:t>About the role:</w:t>
      </w:r>
    </w:p>
    <w:p w14:paraId="57BDDF75" w14:textId="313DC80D" w:rsidR="6D286F33" w:rsidRPr="0016092B" w:rsidRDefault="6D286F33" w:rsidP="0F9E8FD0">
      <w:pPr>
        <w:shd w:val="clear" w:color="auto" w:fill="FFFFFF" w:themeFill="background1"/>
        <w:spacing w:before="240" w:after="0"/>
        <w:jc w:val="both"/>
        <w:rPr>
          <w:rFonts w:ascii="DM Sans" w:eastAsia="DM Sans" w:hAnsi="DM Sans" w:cs="DM Sans"/>
          <w:lang w:val="en-GB"/>
        </w:rPr>
      </w:pPr>
      <w:r w:rsidRPr="672F358A">
        <w:rPr>
          <w:rFonts w:ascii="DM Sans" w:eastAsia="DM Sans" w:hAnsi="DM Sans" w:cs="DM Sans"/>
          <w:lang w:val="en-GB"/>
        </w:rPr>
        <w:t xml:space="preserve">We are currently seeking a </w:t>
      </w:r>
      <w:r w:rsidR="0F290899" w:rsidRPr="672F358A">
        <w:rPr>
          <w:rFonts w:ascii="DM Sans" w:eastAsia="DM Sans" w:hAnsi="DM Sans" w:cs="DM Sans"/>
          <w:lang w:val="en-GB"/>
        </w:rPr>
        <w:t>Business Manager for an initial 10</w:t>
      </w:r>
      <w:r w:rsidR="5E0B3696" w:rsidRPr="672F358A">
        <w:rPr>
          <w:rFonts w:ascii="DM Sans" w:eastAsia="DM Sans" w:hAnsi="DM Sans" w:cs="DM Sans"/>
          <w:lang w:val="en-GB"/>
        </w:rPr>
        <w:t>-</w:t>
      </w:r>
      <w:r w:rsidR="09750CDE" w:rsidRPr="672F358A">
        <w:rPr>
          <w:rFonts w:ascii="DM Sans" w:eastAsia="DM Sans" w:hAnsi="DM Sans" w:cs="DM Sans"/>
          <w:lang w:val="en-GB"/>
        </w:rPr>
        <w:t xml:space="preserve">month </w:t>
      </w:r>
      <w:r w:rsidR="37A97483" w:rsidRPr="672F358A">
        <w:rPr>
          <w:rFonts w:ascii="DM Sans" w:eastAsia="DM Sans" w:hAnsi="DM Sans" w:cs="DM Sans"/>
          <w:lang w:val="en-GB"/>
        </w:rPr>
        <w:t>contract</w:t>
      </w:r>
      <w:r w:rsidR="213DF2D0" w:rsidRPr="672F358A">
        <w:rPr>
          <w:rFonts w:ascii="DM Sans" w:eastAsia="DM Sans" w:hAnsi="DM Sans" w:cs="DM Sans"/>
          <w:lang w:val="en-GB"/>
        </w:rPr>
        <w:t>.</w:t>
      </w:r>
    </w:p>
    <w:p w14:paraId="6F3E2D3C" w14:textId="4856D2AB" w:rsidR="00B43F34" w:rsidRDefault="00B43F34" w:rsidP="0016092B">
      <w:pPr>
        <w:spacing w:after="0"/>
        <w:rPr>
          <w:rFonts w:ascii="DM Sans" w:hAnsi="DM Sans"/>
        </w:rPr>
      </w:pPr>
      <w:r w:rsidRPr="3C14AAF0">
        <w:rPr>
          <w:rFonts w:ascii="DM Sans" w:hAnsi="DM Sans"/>
        </w:rPr>
        <w:t xml:space="preserve">The position </w:t>
      </w:r>
      <w:r w:rsidR="0B19FD97" w:rsidRPr="3C14AAF0">
        <w:rPr>
          <w:rFonts w:ascii="DM Sans" w:hAnsi="DM Sans"/>
        </w:rPr>
        <w:t>reports directly</w:t>
      </w:r>
      <w:r w:rsidRPr="3C14AAF0">
        <w:rPr>
          <w:rFonts w:ascii="DM Sans" w:hAnsi="DM Sans"/>
        </w:rPr>
        <w:t xml:space="preserve"> to the Chief Executive Officer.</w:t>
      </w:r>
      <w:r w:rsidR="0016092B">
        <w:rPr>
          <w:rFonts w:ascii="DM Sans" w:hAnsi="DM Sans"/>
        </w:rPr>
        <w:t xml:space="preserve"> </w:t>
      </w:r>
    </w:p>
    <w:p w14:paraId="5F60F46C" w14:textId="77777777" w:rsidR="00784AD1" w:rsidRDefault="00784AD1" w:rsidP="007B4C17">
      <w:pPr>
        <w:spacing w:before="0" w:after="160"/>
        <w:rPr>
          <w:rFonts w:ascii="DM Sans" w:eastAsia="DM Sans" w:hAnsi="DM Sans" w:cs="DM Sans"/>
          <w:b/>
          <w:lang w:val="en-GB"/>
        </w:rPr>
      </w:pPr>
      <w:r>
        <w:rPr>
          <w:rFonts w:ascii="DM Sans" w:eastAsia="DM Sans" w:hAnsi="DM Sans" w:cs="DM Sans"/>
          <w:b/>
          <w:lang w:val="en-GB"/>
        </w:rPr>
        <w:br w:type="page"/>
      </w:r>
    </w:p>
    <w:p w14:paraId="5BD5AD49" w14:textId="67AFD3E5" w:rsidR="49D31C87" w:rsidRDefault="49D31C87" w:rsidP="00EE6082">
      <w:pPr>
        <w:pStyle w:val="BodyText"/>
        <w:spacing w:line="276" w:lineRule="auto"/>
        <w:ind w:left="0" w:right="307"/>
        <w:rPr>
          <w:rFonts w:ascii="DM Sans" w:eastAsia="DM Sans" w:hAnsi="DM Sans" w:cs="DM Sans"/>
          <w:b/>
          <w:lang w:val="en-GB" w:eastAsia="en-US" w:bidi="ar-SA"/>
        </w:rPr>
      </w:pPr>
      <w:r w:rsidRPr="00EE6082">
        <w:rPr>
          <w:rFonts w:ascii="DM Sans" w:eastAsia="DM Sans" w:hAnsi="DM Sans" w:cs="DM Sans"/>
          <w:b/>
          <w:lang w:val="en-GB" w:eastAsia="en-US" w:bidi="ar-SA"/>
        </w:rPr>
        <w:lastRenderedPageBreak/>
        <w:t xml:space="preserve">Key </w:t>
      </w:r>
      <w:r w:rsidR="007642B0" w:rsidRPr="00EE6082">
        <w:rPr>
          <w:rFonts w:ascii="DM Sans" w:eastAsia="DM Sans" w:hAnsi="DM Sans" w:cs="DM Sans"/>
          <w:b/>
          <w:lang w:val="en-GB" w:eastAsia="en-US" w:bidi="ar-SA"/>
        </w:rPr>
        <w:t>r</w:t>
      </w:r>
      <w:r w:rsidRPr="00EE6082">
        <w:rPr>
          <w:rFonts w:ascii="DM Sans" w:eastAsia="DM Sans" w:hAnsi="DM Sans" w:cs="DM Sans"/>
          <w:b/>
          <w:lang w:val="en-GB" w:eastAsia="en-US" w:bidi="ar-SA"/>
        </w:rPr>
        <w:t>esponsibilities of the role include:</w:t>
      </w:r>
    </w:p>
    <w:p w14:paraId="73AC9447" w14:textId="77777777" w:rsidR="00784AD1" w:rsidRPr="00EE6082" w:rsidRDefault="00784AD1" w:rsidP="00EE6082">
      <w:pPr>
        <w:pStyle w:val="BodyText"/>
        <w:spacing w:line="276" w:lineRule="auto"/>
        <w:ind w:left="0" w:right="307"/>
        <w:rPr>
          <w:rFonts w:ascii="DM Sans" w:eastAsia="DM Sans" w:hAnsi="DM Sans" w:cs="DM Sans"/>
          <w:b/>
          <w:lang w:val="en-GB"/>
        </w:rPr>
      </w:pPr>
    </w:p>
    <w:p w14:paraId="520F19C8" w14:textId="4CD4D0C9" w:rsidR="5264C8F2" w:rsidRDefault="5264C8F2" w:rsidP="672F358A">
      <w:pPr>
        <w:pStyle w:val="ListParagraph"/>
        <w:shd w:val="clear" w:color="auto" w:fill="FFFFFF" w:themeFill="background1"/>
        <w:spacing w:before="0" w:after="0"/>
        <w:jc w:val="both"/>
        <w:rPr>
          <w:rFonts w:ascii="DM Sans" w:eastAsia="DM Sans" w:hAnsi="DM Sans" w:cs="DM Sans"/>
          <w:color w:val="000000" w:themeColor="text1"/>
          <w:szCs w:val="24"/>
        </w:rPr>
      </w:pPr>
      <w:r w:rsidRPr="672F358A">
        <w:rPr>
          <w:rFonts w:ascii="DM Sans" w:eastAsia="DM Sans" w:hAnsi="DM Sans" w:cs="DM Sans"/>
          <w:color w:val="000000" w:themeColor="text1"/>
          <w:szCs w:val="24"/>
        </w:rPr>
        <w:t xml:space="preserve">Coordinating the effective day-to-day delivery of core business functions, including finance administration, human resource support, compliance processes, and office systems. </w:t>
      </w:r>
    </w:p>
    <w:p w14:paraId="40655A23" w14:textId="4F4542B0" w:rsidR="5264C8F2" w:rsidRDefault="5264C8F2" w:rsidP="672F358A">
      <w:pPr>
        <w:pStyle w:val="ListParagraph"/>
        <w:rPr>
          <w:rFonts w:ascii="DM Sans" w:eastAsia="DM Sans" w:hAnsi="DM Sans" w:cs="DM Sans"/>
          <w:color w:val="000000" w:themeColor="text1"/>
          <w:szCs w:val="24"/>
        </w:rPr>
      </w:pPr>
      <w:r w:rsidRPr="672F358A">
        <w:rPr>
          <w:rFonts w:ascii="DM Sans" w:eastAsia="DM Sans" w:hAnsi="DM Sans" w:cs="DM Sans"/>
          <w:color w:val="000000" w:themeColor="text1"/>
          <w:szCs w:val="24"/>
        </w:rPr>
        <w:t xml:space="preserve">Ensuring internal operations run efficiently and in accordance with relevant legislation, policies, and funding requirements. </w:t>
      </w:r>
    </w:p>
    <w:p w14:paraId="30B70D3C" w14:textId="1752FA72" w:rsidR="5264C8F2" w:rsidRDefault="5264C8F2" w:rsidP="672F358A">
      <w:pPr>
        <w:pStyle w:val="ListParagraph"/>
        <w:rPr>
          <w:rFonts w:ascii="DM Sans" w:eastAsia="DM Sans" w:hAnsi="DM Sans" w:cs="DM Sans"/>
          <w:color w:val="000000" w:themeColor="text1"/>
          <w:szCs w:val="24"/>
        </w:rPr>
      </w:pPr>
      <w:r w:rsidRPr="672F358A">
        <w:rPr>
          <w:rFonts w:ascii="DM Sans" w:eastAsia="DM Sans" w:hAnsi="DM Sans" w:cs="DM Sans"/>
          <w:color w:val="000000" w:themeColor="text1"/>
          <w:szCs w:val="24"/>
        </w:rPr>
        <w:t>Providing support to senior staff across the organisation.</w:t>
      </w:r>
    </w:p>
    <w:p w14:paraId="026F4BC6" w14:textId="7D64E55F" w:rsidR="5264C8F2" w:rsidRDefault="5264C8F2" w:rsidP="672F358A">
      <w:pPr>
        <w:pStyle w:val="ListParagraph"/>
        <w:rPr>
          <w:rFonts w:ascii="DM Sans" w:eastAsia="DM Sans" w:hAnsi="DM Sans" w:cs="DM Sans"/>
          <w:color w:val="000000" w:themeColor="text1"/>
          <w:szCs w:val="24"/>
        </w:rPr>
      </w:pPr>
      <w:r w:rsidRPr="672F358A">
        <w:rPr>
          <w:rFonts w:ascii="DM Sans" w:eastAsia="DM Sans" w:hAnsi="DM Sans" w:cs="DM Sans"/>
          <w:color w:val="000000" w:themeColor="text1"/>
          <w:szCs w:val="24"/>
        </w:rPr>
        <w:t>Leading the Community Inclusion and Women's Empowerment (CIWE) program including financial oversight and development of documentation to support sustainable funding.</w:t>
      </w:r>
    </w:p>
    <w:p w14:paraId="3B7B4BCD" w14:textId="7E839DCE" w:rsidR="6D286F33" w:rsidRPr="007B4C17" w:rsidRDefault="6D286F33" w:rsidP="007B4C17">
      <w:pPr>
        <w:pStyle w:val="Heading3"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aps/>
          <w:color w:val="57AD34"/>
          <w:sz w:val="24"/>
          <w:szCs w:val="24"/>
        </w:rPr>
      </w:pPr>
      <w:r w:rsidRPr="007B4C17">
        <w:rPr>
          <w:rFonts w:ascii="DM Sans" w:eastAsia="Open Sans" w:hAnsi="DM Sans" w:cs="Open Sans"/>
          <w:color w:val="7030A0"/>
          <w:sz w:val="24"/>
          <w:szCs w:val="24"/>
        </w:rPr>
        <w:t>About you</w:t>
      </w:r>
      <w:r w:rsidRPr="007B4C17">
        <w:rPr>
          <w:rFonts w:ascii="DM Sans" w:eastAsia="Open Sans" w:hAnsi="DM Sans" w:cs="Open Sans"/>
          <w:caps/>
          <w:color w:val="57AD34"/>
          <w:sz w:val="24"/>
          <w:szCs w:val="24"/>
        </w:rPr>
        <w:t>:</w:t>
      </w:r>
    </w:p>
    <w:p w14:paraId="35B4D3F8" w14:textId="1D7C6795" w:rsidR="000D2A49" w:rsidRPr="000D2A49" w:rsidRDefault="00733687" w:rsidP="4C049DDF">
      <w:pPr>
        <w:spacing w:before="210" w:after="210"/>
        <w:jc w:val="both"/>
        <w:rPr>
          <w:rFonts w:ascii="DM Sans" w:eastAsia="DM Sans" w:hAnsi="DM Sans" w:cs="DM Sans"/>
          <w:lang w:val="en-US"/>
        </w:rPr>
      </w:pPr>
      <w:r w:rsidRPr="4C049DDF">
        <w:rPr>
          <w:rFonts w:ascii="DM Sans" w:eastAsia="Segoe UI" w:hAnsi="DM Sans" w:cs="Segoe UI"/>
          <w:lang w:val="en-GB"/>
        </w:rPr>
        <w:t>O</w:t>
      </w:r>
      <w:r w:rsidRPr="4C049DDF">
        <w:rPr>
          <w:rFonts w:ascii="DM Sans" w:eastAsia="DM Sans" w:hAnsi="DM Sans" w:cs="DM Sans"/>
          <w:lang w:val="en-GB"/>
        </w:rPr>
        <w:t xml:space="preserve">ur ideal candidate </w:t>
      </w:r>
      <w:r w:rsidR="00A03E72" w:rsidRPr="4C049DDF">
        <w:rPr>
          <w:rFonts w:ascii="DM Sans" w:eastAsia="DM Sans" w:hAnsi="DM Sans" w:cs="DM Sans"/>
          <w:lang w:val="en-GB"/>
        </w:rPr>
        <w:t>is</w:t>
      </w:r>
      <w:r w:rsidR="000D2A49" w:rsidRPr="4C049DDF">
        <w:rPr>
          <w:rFonts w:ascii="DM Sans" w:eastAsia="DM Sans" w:hAnsi="DM Sans" w:cs="DM Sans"/>
          <w:lang w:val="en-US"/>
        </w:rPr>
        <w:t xml:space="preserve"> highly </w:t>
      </w:r>
      <w:proofErr w:type="spellStart"/>
      <w:r w:rsidR="000D2A49" w:rsidRPr="4C049DDF">
        <w:rPr>
          <w:rFonts w:ascii="DM Sans" w:eastAsia="DM Sans" w:hAnsi="DM Sans" w:cs="DM Sans"/>
          <w:lang w:val="en-US"/>
        </w:rPr>
        <w:t>organised</w:t>
      </w:r>
      <w:proofErr w:type="spellEnd"/>
      <w:r w:rsidR="000D2A49" w:rsidRPr="4C049DDF">
        <w:rPr>
          <w:rFonts w:ascii="DM Sans" w:eastAsia="DM Sans" w:hAnsi="DM Sans" w:cs="DM Sans"/>
          <w:lang w:val="en-US"/>
        </w:rPr>
        <w:t xml:space="preserve"> and solutions-focused </w:t>
      </w:r>
      <w:r w:rsidR="00944986" w:rsidRPr="4C049DDF">
        <w:rPr>
          <w:rFonts w:ascii="DM Sans" w:eastAsia="DM Sans" w:hAnsi="DM Sans" w:cs="DM Sans"/>
          <w:lang w:val="en-US"/>
        </w:rPr>
        <w:t xml:space="preserve">business </w:t>
      </w:r>
      <w:r w:rsidR="000D2A49" w:rsidRPr="4C049DDF">
        <w:rPr>
          <w:rFonts w:ascii="DM Sans" w:eastAsia="DM Sans" w:hAnsi="DM Sans" w:cs="DM Sans"/>
          <w:lang w:val="en-US"/>
        </w:rPr>
        <w:t>professional with solid experience in business or operations management — ideally in the not-for-profit or community sector. You bring a practical understanding of financial processes, HR administration, compliance and office systems, and you’re confident managing day-to-day business functions with a hands-on approach.</w:t>
      </w:r>
      <w:r w:rsidR="00A03E72" w:rsidRPr="4C049DDF">
        <w:rPr>
          <w:rFonts w:ascii="DM Sans" w:eastAsia="DM Sans" w:hAnsi="DM Sans" w:cs="DM Sans"/>
          <w:lang w:val="en-US"/>
        </w:rPr>
        <w:t xml:space="preserve"> You have </w:t>
      </w:r>
      <w:r w:rsidR="00A03E72" w:rsidRPr="4C049DDF">
        <w:rPr>
          <w:rFonts w:ascii="DM Sans" w:eastAsia="DM Sans" w:hAnsi="DM Sans" w:cs="DM Sans"/>
          <w:lang w:val="en-GB"/>
        </w:rPr>
        <w:t>senior management experience</w:t>
      </w:r>
      <w:r w:rsidR="773C0AF1" w:rsidRPr="4C049DDF">
        <w:rPr>
          <w:rFonts w:ascii="DM Sans" w:eastAsia="DM Sans" w:hAnsi="DM Sans" w:cs="DM Sans"/>
          <w:lang w:val="en-GB"/>
        </w:rPr>
        <w:t xml:space="preserve">, a supportive </w:t>
      </w:r>
      <w:r w:rsidR="00E1256F">
        <w:rPr>
          <w:rFonts w:ascii="DM Sans" w:eastAsia="DM Sans" w:hAnsi="DM Sans" w:cs="DM Sans"/>
          <w:lang w:val="en-GB"/>
        </w:rPr>
        <w:t xml:space="preserve">and </w:t>
      </w:r>
      <w:r w:rsidR="00804F14" w:rsidRPr="4C049DDF">
        <w:rPr>
          <w:rFonts w:ascii="DM Sans" w:eastAsia="DM Sans" w:hAnsi="DM Sans" w:cs="DM Sans"/>
          <w:lang w:val="en-GB"/>
        </w:rPr>
        <w:t>collaborative</w:t>
      </w:r>
      <w:r w:rsidR="773C0AF1" w:rsidRPr="4C049DDF">
        <w:rPr>
          <w:rFonts w:ascii="DM Sans" w:eastAsia="DM Sans" w:hAnsi="DM Sans" w:cs="DM Sans"/>
          <w:lang w:val="en-GB"/>
        </w:rPr>
        <w:t xml:space="preserve"> manage</w:t>
      </w:r>
      <w:r w:rsidR="00804F14">
        <w:rPr>
          <w:rFonts w:ascii="DM Sans" w:eastAsia="DM Sans" w:hAnsi="DM Sans" w:cs="DM Sans"/>
          <w:lang w:val="en-GB"/>
        </w:rPr>
        <w:t>ment style</w:t>
      </w:r>
      <w:r w:rsidR="773C0AF1" w:rsidRPr="4C049DDF">
        <w:rPr>
          <w:rFonts w:ascii="DM Sans" w:eastAsia="DM Sans" w:hAnsi="DM Sans" w:cs="DM Sans"/>
          <w:lang w:val="en-GB"/>
        </w:rPr>
        <w:t xml:space="preserve"> and </w:t>
      </w:r>
      <w:r w:rsidR="00804F14">
        <w:rPr>
          <w:rFonts w:ascii="DM Sans" w:eastAsia="DM Sans" w:hAnsi="DM Sans" w:cs="DM Sans"/>
          <w:lang w:val="en-GB"/>
        </w:rPr>
        <w:t xml:space="preserve">are </w:t>
      </w:r>
      <w:r w:rsidR="773C0AF1" w:rsidRPr="4C049DDF">
        <w:rPr>
          <w:rFonts w:ascii="DM Sans" w:eastAsia="DM Sans" w:hAnsi="DM Sans" w:cs="DM Sans"/>
          <w:lang w:val="en-GB"/>
        </w:rPr>
        <w:t>an</w:t>
      </w:r>
      <w:r w:rsidR="00A03E72" w:rsidRPr="4C049DDF">
        <w:rPr>
          <w:rFonts w:ascii="DM Sans" w:eastAsia="DM Sans" w:hAnsi="DM Sans" w:cs="DM Sans"/>
          <w:lang w:val="en-GB"/>
        </w:rPr>
        <w:t xml:space="preserve"> excellent communicator with a strong background in staff and program management. </w:t>
      </w:r>
    </w:p>
    <w:p w14:paraId="112E4310" w14:textId="785891D8" w:rsidR="000D2A49" w:rsidRPr="002410F7" w:rsidRDefault="000D2A49" w:rsidP="4C049DDF">
      <w:pPr>
        <w:spacing w:before="210" w:after="210"/>
        <w:jc w:val="both"/>
        <w:rPr>
          <w:rFonts w:ascii="DM Sans" w:eastAsia="DM Sans" w:hAnsi="DM Sans" w:cs="DM Sans"/>
          <w:lang w:val="en-US"/>
        </w:rPr>
      </w:pPr>
      <w:r w:rsidRPr="4C049DDF">
        <w:rPr>
          <w:rFonts w:ascii="DM Sans" w:eastAsia="DM Sans" w:hAnsi="DM Sans" w:cs="DM Sans"/>
          <w:lang w:val="en-US"/>
        </w:rPr>
        <w:t xml:space="preserve">You’re comfortable working </w:t>
      </w:r>
      <w:proofErr w:type="gramStart"/>
      <w:r w:rsidRPr="4C049DDF">
        <w:rPr>
          <w:rFonts w:ascii="DM Sans" w:eastAsia="DM Sans" w:hAnsi="DM Sans" w:cs="DM Sans"/>
          <w:lang w:val="en-US"/>
        </w:rPr>
        <w:t>under limited</w:t>
      </w:r>
      <w:proofErr w:type="gramEnd"/>
      <w:r w:rsidRPr="4C049DDF">
        <w:rPr>
          <w:rFonts w:ascii="DM Sans" w:eastAsia="DM Sans" w:hAnsi="DM Sans" w:cs="DM Sans"/>
          <w:lang w:val="en-US"/>
        </w:rPr>
        <w:t xml:space="preserve"> direction, balancing competing priorities, and supporting others to work efficiently. You value clear communication, collaborative working relationships, and contribute to a positive team culture. </w:t>
      </w:r>
      <w:r w:rsidRPr="4C049DDF">
        <w:rPr>
          <w:rFonts w:ascii="DM Sans" w:eastAsia="DM Sans" w:hAnsi="DM Sans" w:cs="DM Sans"/>
          <w:lang w:val="en-US"/>
        </w:rPr>
        <w:t>While you’re not seeking an executive role,</w:t>
      </w:r>
      <w:r w:rsidR="5B88F7CF" w:rsidRPr="4C049DDF">
        <w:rPr>
          <w:rFonts w:ascii="DM Sans" w:eastAsia="DM Sans" w:hAnsi="DM Sans" w:cs="DM Sans"/>
          <w:lang w:val="en-US"/>
        </w:rPr>
        <w:t xml:space="preserve"> </w:t>
      </w:r>
      <w:proofErr w:type="gramStart"/>
      <w:r w:rsidR="5B88F7CF" w:rsidRPr="4C049DDF">
        <w:rPr>
          <w:rFonts w:ascii="DM Sans" w:eastAsia="DM Sans" w:hAnsi="DM Sans" w:cs="DM Sans"/>
          <w:lang w:val="en-US"/>
        </w:rPr>
        <w:t>You</w:t>
      </w:r>
      <w:proofErr w:type="gramEnd"/>
      <w:r w:rsidR="5B88F7CF" w:rsidRPr="4C049DDF">
        <w:rPr>
          <w:rFonts w:ascii="DM Sans" w:eastAsia="DM Sans" w:hAnsi="DM Sans" w:cs="DM Sans"/>
          <w:lang w:val="en-US"/>
        </w:rPr>
        <w:t xml:space="preserve"> </w:t>
      </w:r>
      <w:proofErr w:type="gramStart"/>
      <w:r w:rsidR="5B88F7CF" w:rsidRPr="4C049DDF">
        <w:rPr>
          <w:rFonts w:ascii="DM Sans" w:eastAsia="DM Sans" w:hAnsi="DM Sans" w:cs="DM Sans"/>
          <w:lang w:val="en-US"/>
        </w:rPr>
        <w:t xml:space="preserve">are </w:t>
      </w:r>
      <w:r w:rsidRPr="4C049DDF">
        <w:rPr>
          <w:rFonts w:ascii="DM Sans" w:eastAsia="DM Sans" w:hAnsi="DM Sans" w:cs="DM Sans"/>
          <w:lang w:val="en-US"/>
        </w:rPr>
        <w:t xml:space="preserve"> proactive</w:t>
      </w:r>
      <w:proofErr w:type="gramEnd"/>
      <w:r w:rsidRPr="4C049DDF">
        <w:rPr>
          <w:rFonts w:ascii="DM Sans" w:eastAsia="DM Sans" w:hAnsi="DM Sans" w:cs="DM Sans"/>
          <w:lang w:val="en-US"/>
        </w:rPr>
        <w:t xml:space="preserve">, take initiative, and are committed to maintaining the systems that keep an </w:t>
      </w:r>
      <w:proofErr w:type="spellStart"/>
      <w:r w:rsidRPr="4C049DDF">
        <w:rPr>
          <w:rFonts w:ascii="DM Sans" w:eastAsia="DM Sans" w:hAnsi="DM Sans" w:cs="DM Sans"/>
          <w:lang w:val="en-US"/>
        </w:rPr>
        <w:t>organisation</w:t>
      </w:r>
      <w:proofErr w:type="spellEnd"/>
      <w:r w:rsidRPr="4C049DDF">
        <w:rPr>
          <w:rFonts w:ascii="DM Sans" w:eastAsia="DM Sans" w:hAnsi="DM Sans" w:cs="DM Sans"/>
          <w:lang w:val="en-US"/>
        </w:rPr>
        <w:t xml:space="preserve"> running smoothly</w:t>
      </w:r>
      <w:r w:rsidR="66234FC0" w:rsidRPr="4C049DDF">
        <w:rPr>
          <w:rFonts w:ascii="DM Sans" w:eastAsia="DM Sans" w:hAnsi="DM Sans" w:cs="DM Sans"/>
          <w:lang w:val="en-US"/>
        </w:rPr>
        <w:t xml:space="preserve"> and take the time to understand the boundaries of your role. </w:t>
      </w:r>
    </w:p>
    <w:p w14:paraId="60A6B719" w14:textId="6D674241" w:rsidR="00B7191C" w:rsidRPr="00AE12DA" w:rsidRDefault="4207749B" w:rsidP="007B4C17">
      <w:pPr>
        <w:spacing w:before="210" w:after="210"/>
        <w:jc w:val="both"/>
        <w:rPr>
          <w:rFonts w:ascii="DM Sans" w:eastAsia="DM Sans" w:hAnsi="DM Sans" w:cs="DM Sans"/>
          <w:szCs w:val="24"/>
          <w:lang w:val="en-GB"/>
        </w:rPr>
      </w:pPr>
      <w:r w:rsidRPr="354F1A7D">
        <w:rPr>
          <w:rFonts w:ascii="DM Sans" w:eastAsia="DM Sans" w:hAnsi="DM Sans" w:cs="DM Sans"/>
          <w:lang w:val="en-GB"/>
        </w:rPr>
        <w:t xml:space="preserve">Ideally </w:t>
      </w:r>
      <w:r w:rsidR="14F66F4F" w:rsidRPr="354F1A7D">
        <w:rPr>
          <w:rFonts w:ascii="DM Sans" w:eastAsia="DM Sans" w:hAnsi="DM Sans" w:cs="DM Sans"/>
          <w:lang w:val="en-GB"/>
        </w:rPr>
        <w:t>you will have lived experience of being a wom</w:t>
      </w:r>
      <w:r w:rsidR="717D0E93" w:rsidRPr="354F1A7D">
        <w:rPr>
          <w:rFonts w:ascii="DM Sans" w:eastAsia="DM Sans" w:hAnsi="DM Sans" w:cs="DM Sans"/>
          <w:lang w:val="en-GB"/>
        </w:rPr>
        <w:t>a</w:t>
      </w:r>
      <w:r w:rsidR="14F66F4F" w:rsidRPr="354F1A7D">
        <w:rPr>
          <w:rFonts w:ascii="DM Sans" w:eastAsia="DM Sans" w:hAnsi="DM Sans" w:cs="DM Sans"/>
          <w:lang w:val="en-GB"/>
        </w:rPr>
        <w:t>n or gender diverse person with disabilit</w:t>
      </w:r>
      <w:r w:rsidR="008C2048" w:rsidRPr="354F1A7D">
        <w:rPr>
          <w:rFonts w:ascii="DM Sans" w:eastAsia="DM Sans" w:hAnsi="DM Sans" w:cs="DM Sans"/>
          <w:lang w:val="en-GB"/>
        </w:rPr>
        <w:t>y</w:t>
      </w:r>
      <w:r w:rsidR="07108CC4" w:rsidRPr="354F1A7D">
        <w:rPr>
          <w:rFonts w:ascii="DM Sans" w:eastAsia="DM Sans" w:hAnsi="DM Sans" w:cs="DM Sans"/>
          <w:lang w:val="en-GB"/>
        </w:rPr>
        <w:t>.</w:t>
      </w:r>
      <w:r w:rsidR="14F66F4F" w:rsidRPr="354F1A7D">
        <w:rPr>
          <w:rFonts w:ascii="DM Sans" w:eastAsia="DM Sans" w:hAnsi="DM Sans" w:cs="DM Sans"/>
          <w:lang w:val="en-GB"/>
        </w:rPr>
        <w:t xml:space="preserve"> </w:t>
      </w:r>
    </w:p>
    <w:p w14:paraId="598D9AFC" w14:textId="6A310D2B" w:rsidR="354F1A7D" w:rsidRDefault="354F1A7D" w:rsidP="354F1A7D">
      <w:pPr>
        <w:spacing w:before="210" w:after="210"/>
        <w:jc w:val="both"/>
        <w:rPr>
          <w:rFonts w:ascii="DM Sans" w:eastAsia="DM Sans" w:hAnsi="DM Sans" w:cs="DM Sans"/>
          <w:lang w:val="en-GB"/>
        </w:rPr>
      </w:pPr>
    </w:p>
    <w:p w14:paraId="493FC030" w14:textId="13F045E4" w:rsidR="354F1A7D" w:rsidRDefault="008041F6" w:rsidP="354F1A7D">
      <w:pPr>
        <w:spacing w:before="210" w:after="210"/>
        <w:jc w:val="both"/>
        <w:rPr>
          <w:rFonts w:ascii="DM Sans" w:eastAsia="DM Sans" w:hAnsi="DM Sans" w:cs="DM Sans"/>
          <w:lang w:val="en-GB"/>
        </w:rPr>
      </w:pPr>
      <w:r>
        <w:rPr>
          <w:rFonts w:ascii="DM Sans" w:eastAsia="DM Sans" w:hAnsi="DM Sans" w:cs="DM Sans"/>
          <w:lang w:val="en-GB"/>
        </w:rPr>
        <w:t>`</w:t>
      </w:r>
    </w:p>
    <w:p w14:paraId="6375E642" w14:textId="77777777" w:rsidR="008A0B7D" w:rsidRDefault="008A0B7D">
      <w:pPr>
        <w:spacing w:before="0" w:after="160" w:line="259" w:lineRule="auto"/>
        <w:rPr>
          <w:rFonts w:ascii="DM Sans" w:eastAsia="Open Sans" w:hAnsi="DM Sans" w:cs="Open Sans"/>
          <w:b/>
          <w:bCs/>
          <w:color w:val="7030A0"/>
          <w:szCs w:val="24"/>
          <w:lang w:val="en-GB"/>
        </w:rPr>
      </w:pPr>
      <w:r>
        <w:rPr>
          <w:rFonts w:ascii="DM Sans" w:eastAsia="Open Sans" w:hAnsi="DM Sans" w:cs="Open Sans"/>
          <w:color w:val="7030A0"/>
          <w:szCs w:val="24"/>
        </w:rPr>
        <w:br w:type="page"/>
      </w:r>
    </w:p>
    <w:p w14:paraId="3CAAC6F4" w14:textId="47069B05" w:rsidR="003015CA" w:rsidRPr="007B4C17" w:rsidRDefault="003015CA" w:rsidP="354F1A7D">
      <w:pPr>
        <w:pStyle w:val="Heading3"/>
        <w:spacing w:before="0" w:after="160" w:line="259" w:lineRule="auto"/>
        <w:rPr>
          <w:rFonts w:ascii="DM Sans" w:eastAsia="Open Sans" w:hAnsi="DM Sans" w:cs="Open Sans"/>
          <w:color w:val="7030A0"/>
          <w:sz w:val="24"/>
          <w:szCs w:val="24"/>
        </w:rPr>
      </w:pPr>
      <w:r w:rsidRPr="007B4C17">
        <w:rPr>
          <w:rFonts w:ascii="DM Sans" w:eastAsia="Open Sans" w:hAnsi="DM Sans" w:cs="Open Sans"/>
          <w:color w:val="7030A0"/>
          <w:sz w:val="24"/>
          <w:szCs w:val="24"/>
        </w:rPr>
        <w:lastRenderedPageBreak/>
        <w:t>What we offer</w:t>
      </w:r>
      <w:r w:rsidR="5949EECA" w:rsidRPr="007B4C17">
        <w:rPr>
          <w:rFonts w:ascii="DM Sans" w:eastAsia="Open Sans" w:hAnsi="DM Sans" w:cs="Open Sans"/>
          <w:color w:val="7030A0"/>
          <w:sz w:val="24"/>
          <w:szCs w:val="24"/>
        </w:rPr>
        <w:t>:</w:t>
      </w:r>
    </w:p>
    <w:p w14:paraId="31E0D97A" w14:textId="132630F9" w:rsidR="003015CA" w:rsidRPr="00EE6082" w:rsidRDefault="57AAAFC9" w:rsidP="007B4C17">
      <w:pPr>
        <w:pStyle w:val="ListParagraph"/>
        <w:keepNext/>
        <w:suppressAutoHyphens/>
        <w:autoSpaceDN w:val="0"/>
        <w:textAlignment w:val="baseline"/>
        <w:rPr>
          <w:rFonts w:ascii="DM Sans" w:eastAsia="DM Sans" w:hAnsi="DM Sans" w:cs="DM Sans"/>
        </w:rPr>
      </w:pPr>
      <w:r w:rsidRPr="1BBBC1A6">
        <w:rPr>
          <w:rFonts w:ascii="DM Sans" w:eastAsia="DM Sans" w:hAnsi="DM Sans" w:cs="DM Sans"/>
        </w:rPr>
        <w:t xml:space="preserve">Disability Leave </w:t>
      </w:r>
    </w:p>
    <w:p w14:paraId="6B743837" w14:textId="59C60BDB" w:rsidR="57AAAFC9" w:rsidRPr="00EE6082" w:rsidRDefault="57AAAFC9" w:rsidP="1BBBC1A6">
      <w:pPr>
        <w:pStyle w:val="ListParagraph"/>
        <w:rPr>
          <w:rFonts w:ascii="DM Sans" w:eastAsia="DM Sans" w:hAnsi="DM Sans" w:cs="DM Sans"/>
        </w:rPr>
      </w:pPr>
      <w:r w:rsidRPr="1BBBC1A6">
        <w:rPr>
          <w:rFonts w:ascii="DM Sans" w:eastAsia="DM Sans" w:hAnsi="DM Sans" w:cs="DM Sans"/>
        </w:rPr>
        <w:t xml:space="preserve">Cultural Leave </w:t>
      </w:r>
    </w:p>
    <w:p w14:paraId="2D0E3219" w14:textId="7929505C" w:rsidR="57AAAFC9" w:rsidRPr="00EE6082" w:rsidRDefault="57AAAFC9" w:rsidP="1BBBC1A6">
      <w:pPr>
        <w:pStyle w:val="ListParagraph"/>
        <w:rPr>
          <w:rFonts w:ascii="DM Sans" w:eastAsia="DM Sans" w:hAnsi="DM Sans" w:cs="DM Sans"/>
        </w:rPr>
      </w:pPr>
      <w:r w:rsidRPr="1BBBC1A6">
        <w:rPr>
          <w:rFonts w:ascii="DM Sans" w:eastAsia="DM Sans" w:hAnsi="DM Sans" w:cs="DM Sans"/>
        </w:rPr>
        <w:t>Flexible working</w:t>
      </w:r>
      <w:r w:rsidR="00547693">
        <w:rPr>
          <w:rFonts w:ascii="DM Sans" w:eastAsia="DM Sans" w:hAnsi="DM Sans" w:cs="DM Sans"/>
        </w:rPr>
        <w:t xml:space="preserve"> </w:t>
      </w:r>
      <w:r w:rsidRPr="1BBBC1A6">
        <w:rPr>
          <w:rFonts w:ascii="DM Sans" w:eastAsia="DM Sans" w:hAnsi="DM Sans" w:cs="DM Sans"/>
        </w:rPr>
        <w:t>/</w:t>
      </w:r>
      <w:r w:rsidR="00547693">
        <w:rPr>
          <w:rFonts w:ascii="DM Sans" w:eastAsia="DM Sans" w:hAnsi="DM Sans" w:cs="DM Sans"/>
        </w:rPr>
        <w:t xml:space="preserve"> </w:t>
      </w:r>
      <w:r w:rsidRPr="1BBBC1A6">
        <w:rPr>
          <w:rFonts w:ascii="DM Sans" w:eastAsia="DM Sans" w:hAnsi="DM Sans" w:cs="DM Sans"/>
        </w:rPr>
        <w:t>Hybrid</w:t>
      </w:r>
    </w:p>
    <w:p w14:paraId="53379090" w14:textId="61482A85" w:rsidR="57AAAFC9" w:rsidRPr="00EE6082" w:rsidRDefault="57AAAFC9" w:rsidP="1BBBC1A6">
      <w:pPr>
        <w:pStyle w:val="ListParagraph"/>
        <w:rPr>
          <w:rFonts w:ascii="DM Sans" w:eastAsia="DM Sans" w:hAnsi="DM Sans" w:cs="DM Sans"/>
          <w:szCs w:val="24"/>
        </w:rPr>
      </w:pPr>
      <w:r w:rsidRPr="1BBBC1A6">
        <w:rPr>
          <w:rFonts w:ascii="DM Sans" w:eastAsia="DM Sans" w:hAnsi="DM Sans" w:cs="DM Sans"/>
        </w:rPr>
        <w:t xml:space="preserve">A diverse and supportive team </w:t>
      </w:r>
    </w:p>
    <w:p w14:paraId="5D26AD2A" w14:textId="69A5CCD7" w:rsidR="57AAAFC9" w:rsidRPr="00EE6082" w:rsidRDefault="57AAAFC9" w:rsidP="1BBBC1A6">
      <w:pPr>
        <w:pStyle w:val="ListParagraph"/>
        <w:rPr>
          <w:rFonts w:ascii="DM Sans" w:eastAsia="DM Sans" w:hAnsi="DM Sans" w:cs="DM Sans"/>
          <w:szCs w:val="24"/>
        </w:rPr>
      </w:pPr>
      <w:r w:rsidRPr="1BBBC1A6">
        <w:rPr>
          <w:rFonts w:ascii="DM Sans" w:eastAsia="DM Sans" w:hAnsi="DM Sans" w:cs="DM Sans"/>
        </w:rPr>
        <w:t xml:space="preserve">We have </w:t>
      </w:r>
      <w:r w:rsidR="00FF095E">
        <w:rPr>
          <w:rFonts w:ascii="DM Sans" w:eastAsia="DM Sans" w:hAnsi="DM Sans" w:cs="DM Sans"/>
        </w:rPr>
        <w:t xml:space="preserve">a </w:t>
      </w:r>
      <w:r w:rsidRPr="1BBBC1A6">
        <w:rPr>
          <w:rFonts w:ascii="DM Sans" w:eastAsia="DM Sans" w:hAnsi="DM Sans" w:cs="DM Sans"/>
        </w:rPr>
        <w:t xml:space="preserve">disability friendly work environment </w:t>
      </w:r>
    </w:p>
    <w:p w14:paraId="6258FBF4" w14:textId="4E347F98" w:rsidR="00D94271" w:rsidRPr="00547693" w:rsidRDefault="65440654" w:rsidP="007B4C17">
      <w:pPr>
        <w:spacing w:before="210" w:after="210"/>
        <w:jc w:val="both"/>
        <w:rPr>
          <w:rFonts w:ascii="DM Sans" w:eastAsia="DM Sans" w:hAnsi="DM Sans" w:cs="DM Sans"/>
          <w:szCs w:val="24"/>
          <w:lang w:val="en-GB"/>
        </w:rPr>
      </w:pPr>
      <w:r w:rsidRPr="54047DE1">
        <w:rPr>
          <w:rFonts w:ascii="DM Sans" w:eastAsia="DM Sans" w:hAnsi="DM Sans" w:cs="DM Sans"/>
        </w:rPr>
        <w:t>We particular</w:t>
      </w:r>
      <w:r w:rsidR="00D003E4" w:rsidRPr="54047DE1">
        <w:rPr>
          <w:rFonts w:ascii="DM Sans" w:eastAsia="DM Sans" w:hAnsi="DM Sans" w:cs="DM Sans"/>
        </w:rPr>
        <w:t>ly</w:t>
      </w:r>
      <w:r w:rsidRPr="54047DE1">
        <w:rPr>
          <w:rFonts w:ascii="DM Sans" w:eastAsia="DM Sans" w:hAnsi="DM Sans" w:cs="DM Sans"/>
        </w:rPr>
        <w:t xml:space="preserve"> encourage application</w:t>
      </w:r>
      <w:r w:rsidR="006D1B27" w:rsidRPr="54047DE1">
        <w:rPr>
          <w:rFonts w:ascii="DM Sans" w:eastAsia="DM Sans" w:hAnsi="DM Sans" w:cs="DM Sans"/>
        </w:rPr>
        <w:t>s</w:t>
      </w:r>
      <w:r w:rsidRPr="54047DE1">
        <w:rPr>
          <w:rFonts w:ascii="DM Sans" w:eastAsia="DM Sans" w:hAnsi="DM Sans" w:cs="DM Sans"/>
        </w:rPr>
        <w:t xml:space="preserve"> from women and gender diverse people with </w:t>
      </w:r>
      <w:r w:rsidR="1BC2B8E2" w:rsidRPr="54047DE1">
        <w:rPr>
          <w:rFonts w:ascii="DM Sans" w:eastAsia="DM Sans" w:hAnsi="DM Sans" w:cs="DM Sans"/>
        </w:rPr>
        <w:t>disabilities</w:t>
      </w:r>
      <w:r w:rsidRPr="54047DE1">
        <w:rPr>
          <w:rFonts w:ascii="DM Sans" w:eastAsia="DM Sans" w:hAnsi="DM Sans" w:cs="DM Sans"/>
        </w:rPr>
        <w:t>, inclu</w:t>
      </w:r>
      <w:r w:rsidR="2AB03FFC" w:rsidRPr="54047DE1">
        <w:rPr>
          <w:rFonts w:ascii="DM Sans" w:eastAsia="DM Sans" w:hAnsi="DM Sans" w:cs="DM Sans"/>
        </w:rPr>
        <w:t xml:space="preserve">ding those from diverse </w:t>
      </w:r>
      <w:r w:rsidR="5B05C6D1" w:rsidRPr="54047DE1">
        <w:rPr>
          <w:rFonts w:ascii="DM Sans" w:eastAsia="DM Sans" w:hAnsi="DM Sans" w:cs="DM Sans"/>
        </w:rPr>
        <w:t xml:space="preserve">backgrounds including LGBTIQA+, First </w:t>
      </w:r>
      <w:r w:rsidR="5B05C6D1" w:rsidRPr="00547693">
        <w:rPr>
          <w:rFonts w:ascii="DM Sans" w:eastAsia="DM Sans" w:hAnsi="DM Sans" w:cs="DM Sans"/>
          <w:szCs w:val="24"/>
          <w:lang w:val="en-GB"/>
        </w:rPr>
        <w:t xml:space="preserve">Nations and </w:t>
      </w:r>
      <w:r w:rsidR="00D003E4" w:rsidRPr="00547693">
        <w:rPr>
          <w:rFonts w:ascii="DM Sans" w:eastAsia="DM Sans" w:hAnsi="DM Sans" w:cs="DM Sans"/>
          <w:szCs w:val="24"/>
          <w:lang w:val="en-GB"/>
        </w:rPr>
        <w:t>m</w:t>
      </w:r>
      <w:r w:rsidR="5B05C6D1" w:rsidRPr="00547693">
        <w:rPr>
          <w:rFonts w:ascii="DM Sans" w:eastAsia="DM Sans" w:hAnsi="DM Sans" w:cs="DM Sans"/>
          <w:szCs w:val="24"/>
          <w:lang w:val="en-GB"/>
        </w:rPr>
        <w:t>igrant and refugee backgrounds</w:t>
      </w:r>
      <w:r w:rsidR="6C04EB34" w:rsidRPr="00547693">
        <w:rPr>
          <w:rFonts w:ascii="DM Sans" w:eastAsia="DM Sans" w:hAnsi="DM Sans" w:cs="DM Sans"/>
          <w:szCs w:val="24"/>
          <w:lang w:val="en-GB"/>
        </w:rPr>
        <w:t>.</w:t>
      </w:r>
    </w:p>
    <w:p w14:paraId="11DA47C7" w14:textId="5D5F5E97" w:rsidR="00D003E4" w:rsidRDefault="00D003E4" w:rsidP="007B4C17">
      <w:pPr>
        <w:spacing w:before="210" w:after="210"/>
        <w:jc w:val="both"/>
        <w:rPr>
          <w:rFonts w:ascii="DM Sans" w:eastAsia="DM Sans" w:hAnsi="DM Sans" w:cs="DM Sans"/>
        </w:rPr>
      </w:pPr>
      <w:r w:rsidRPr="00547693">
        <w:rPr>
          <w:rFonts w:ascii="DM Sans" w:eastAsia="DM Sans" w:hAnsi="DM Sans" w:cs="DM Sans"/>
          <w:szCs w:val="24"/>
          <w:lang w:val="en-GB"/>
        </w:rPr>
        <w:t xml:space="preserve">The Position Description can be downloaded from our website at </w:t>
      </w:r>
      <w:hyperlink r:id="rId11" w:tgtFrame="_blank" w:history="1">
        <w:r w:rsidRPr="00D003E4">
          <w:rPr>
            <w:rStyle w:val="Hyperlink"/>
            <w:rFonts w:ascii="DM Sans" w:eastAsia="DM Sans" w:hAnsi="DM Sans" w:cs="DM Sans"/>
          </w:rPr>
          <w:t>https://www.wdv.org.au/get-involved/current-vacancies/</w:t>
        </w:r>
      </w:hyperlink>
      <w:r w:rsidRPr="00D003E4">
        <w:rPr>
          <w:rFonts w:ascii="DM Sans" w:eastAsia="DM Sans" w:hAnsi="DM Sans" w:cs="DM Sans"/>
        </w:rPr>
        <w:t> </w:t>
      </w:r>
    </w:p>
    <w:p w14:paraId="6FE886A0" w14:textId="179F2DAA" w:rsidR="00A22FD2" w:rsidRPr="007B4C17" w:rsidRDefault="00315F4D" w:rsidP="007B4C17">
      <w:pPr>
        <w:pStyle w:val="Heading3"/>
        <w:shd w:val="clear" w:color="auto" w:fill="FFFFFF" w:themeFill="background1"/>
        <w:spacing w:before="720" w:after="240" w:line="276" w:lineRule="auto"/>
        <w:jc w:val="both"/>
        <w:rPr>
          <w:rFonts w:ascii="DM Sans" w:eastAsia="Open Sans" w:hAnsi="DM Sans" w:cs="Open Sans"/>
          <w:color w:val="7030A0"/>
          <w:sz w:val="24"/>
          <w:szCs w:val="24"/>
        </w:rPr>
      </w:pPr>
      <w:r w:rsidRPr="007B4C17">
        <w:rPr>
          <w:rFonts w:ascii="DM Sans" w:eastAsia="Open Sans" w:hAnsi="DM Sans" w:cs="Open Sans"/>
          <w:color w:val="7030A0"/>
          <w:sz w:val="24"/>
          <w:szCs w:val="24"/>
        </w:rPr>
        <w:t>How to apply:</w:t>
      </w:r>
    </w:p>
    <w:p w14:paraId="29D12586" w14:textId="77777777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click 'Apply Now' to submit your application.</w:t>
      </w:r>
    </w:p>
    <w:p w14:paraId="309F1240" w14:textId="46D97CA6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note that applications must only include:</w:t>
      </w:r>
    </w:p>
    <w:p w14:paraId="618BEE33" w14:textId="77777777" w:rsidR="003257B5" w:rsidRDefault="003257B5" w:rsidP="1BBBC1A6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Resume / CV</w:t>
      </w:r>
    </w:p>
    <w:p w14:paraId="52F11F01" w14:textId="6A0FDC17" w:rsidR="000640FF" w:rsidRPr="00EE6082" w:rsidRDefault="000640FF" w:rsidP="1BBBC1A6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>
        <w:rPr>
          <w:rFonts w:ascii="DM Sans" w:eastAsia="DM Sans" w:hAnsi="DM Sans" w:cs="DM Sans"/>
          <w:szCs w:val="24"/>
        </w:rPr>
        <w:t>Response to key selection criteria</w:t>
      </w:r>
    </w:p>
    <w:p w14:paraId="232D1086" w14:textId="77777777" w:rsidR="00B64CB8" w:rsidRDefault="00B64CB8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</w:p>
    <w:p w14:paraId="685E5484" w14:textId="77777777" w:rsidR="00F1742E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354F1A7D">
        <w:rPr>
          <w:rFonts w:ascii="DM Sans" w:eastAsia="DM Sans" w:hAnsi="DM Sans" w:cs="DM Sans"/>
        </w:rPr>
        <w:t>Please refer to the Position Description for full instructions.</w:t>
      </w:r>
      <w:r w:rsidR="5E8C6B0F" w:rsidRPr="354F1A7D">
        <w:rPr>
          <w:rFonts w:ascii="DM Sans" w:eastAsia="DM Sans" w:hAnsi="DM Sans" w:cs="DM Sans"/>
        </w:rPr>
        <w:t xml:space="preserve"> </w:t>
      </w:r>
    </w:p>
    <w:p w14:paraId="06D8EF16" w14:textId="5777C11F" w:rsidR="5E8C6B0F" w:rsidRDefault="53C220C8" w:rsidP="4C049DDF">
      <w:pPr>
        <w:rPr>
          <w:rFonts w:ascii="DM Sans" w:eastAsia="DM Sans" w:hAnsi="DM Sans" w:cs="DM Sans"/>
          <w:szCs w:val="24"/>
        </w:rPr>
      </w:pPr>
      <w:r w:rsidRPr="00EA4C23">
        <w:rPr>
          <w:rFonts w:ascii="DM Sans" w:eastAsia="DM Sans" w:hAnsi="DM Sans" w:cs="DM Sans"/>
          <w:szCs w:val="24"/>
        </w:rPr>
        <w:t xml:space="preserve">This position is open until filled, with no fixed closing date. We </w:t>
      </w:r>
      <w:r w:rsidR="008E28FA" w:rsidRPr="00EA4C23">
        <w:rPr>
          <w:rFonts w:ascii="DM Sans" w:eastAsia="DM Sans" w:hAnsi="DM Sans" w:cs="DM Sans"/>
          <w:szCs w:val="24"/>
        </w:rPr>
        <w:t xml:space="preserve">will </w:t>
      </w:r>
      <w:r w:rsidRPr="00EA4C23">
        <w:rPr>
          <w:rFonts w:ascii="DM Sans" w:eastAsia="DM Sans" w:hAnsi="DM Sans" w:cs="DM Sans"/>
          <w:szCs w:val="24"/>
        </w:rPr>
        <w:t>review applications on a rolling basis, and suitable candidates will be invited for interviews as soon as their applications are received</w:t>
      </w:r>
      <w:r w:rsidR="00D66A14" w:rsidRPr="00EA4C23">
        <w:rPr>
          <w:rFonts w:ascii="DM Sans" w:eastAsia="DM Sans" w:hAnsi="DM Sans" w:cs="DM Sans"/>
          <w:szCs w:val="24"/>
        </w:rPr>
        <w:t>.</w:t>
      </w:r>
    </w:p>
    <w:p w14:paraId="54455964" w14:textId="77777777" w:rsidR="003257B5" w:rsidRPr="003257B5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b/>
          <w:bCs/>
        </w:rPr>
      </w:pPr>
    </w:p>
    <w:p w14:paraId="58DFB085" w14:textId="3E36304B" w:rsidR="003257B5" w:rsidRPr="003257B5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354F1A7D">
        <w:rPr>
          <w:rFonts w:ascii="DM Sans" w:eastAsia="DM Sans" w:hAnsi="DM Sans" w:cs="DM Sans"/>
        </w:rPr>
        <w:t>IMPORTANT: Only applicants who provide all the documents required will be considered.</w:t>
      </w:r>
    </w:p>
    <w:p w14:paraId="70D5F6F8" w14:textId="169227B4" w:rsidR="003257B5" w:rsidRPr="000D484C" w:rsidRDefault="003257B5" w:rsidP="1BBBC1A6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00EE6082">
        <w:rPr>
          <w:rFonts w:ascii="DM Sans" w:eastAsia="DM Sans" w:hAnsi="DM Sans" w:cs="DM Sans"/>
        </w:rPr>
        <w:t>Any enquiries regarding the role, please contact</w:t>
      </w:r>
      <w:r w:rsidR="5A308AAF" w:rsidRPr="00EE6082">
        <w:rPr>
          <w:rFonts w:ascii="DM Sans" w:eastAsia="DM Sans" w:hAnsi="DM Sans" w:cs="DM Sans"/>
        </w:rPr>
        <w:t xml:space="preserve"> </w:t>
      </w:r>
      <w:r w:rsidR="5A308AAF" w:rsidRPr="00C94159">
        <w:rPr>
          <w:rFonts w:ascii="DM Sans" w:eastAsia="DM Sans" w:hAnsi="DM Sans" w:cs="DM Sans"/>
          <w:b/>
          <w:bCs/>
        </w:rPr>
        <w:t>Julie Kun</w:t>
      </w:r>
      <w:r w:rsidRPr="00EE6082" w:rsidDel="003257B5">
        <w:rPr>
          <w:rFonts w:ascii="DM Sans" w:eastAsia="DM Sans" w:hAnsi="DM Sans" w:cs="DM Sans"/>
        </w:rPr>
        <w:t xml:space="preserve"> </w:t>
      </w:r>
      <w:r w:rsidRPr="00EE6082">
        <w:rPr>
          <w:rFonts w:ascii="DM Sans" w:eastAsia="DM Sans" w:hAnsi="DM Sans" w:cs="DM Sans"/>
        </w:rPr>
        <w:t>on</w:t>
      </w:r>
      <w:r w:rsidRPr="00C94159">
        <w:rPr>
          <w:rFonts w:ascii="DM Sans" w:eastAsia="DM Sans" w:hAnsi="DM Sans" w:cs="DM Sans"/>
          <w:b/>
          <w:bCs/>
        </w:rPr>
        <w:t xml:space="preserve"> 9286 </w:t>
      </w:r>
      <w:r w:rsidR="0786359D" w:rsidRPr="00C94159">
        <w:rPr>
          <w:rFonts w:ascii="DM Sans" w:eastAsia="DM Sans" w:hAnsi="DM Sans" w:cs="DM Sans"/>
          <w:b/>
          <w:bCs/>
        </w:rPr>
        <w:t>78</w:t>
      </w:r>
      <w:r w:rsidR="388A83BD" w:rsidRPr="00C94159">
        <w:rPr>
          <w:rFonts w:ascii="DM Sans" w:eastAsia="DM Sans" w:hAnsi="DM Sans" w:cs="DM Sans"/>
          <w:b/>
          <w:bCs/>
        </w:rPr>
        <w:t>17</w:t>
      </w:r>
      <w:r w:rsidRPr="00EE6082">
        <w:rPr>
          <w:rFonts w:ascii="DM Sans" w:eastAsia="DM Sans" w:hAnsi="DM Sans" w:cs="DM Sans"/>
        </w:rPr>
        <w:t xml:space="preserve"> or email Recruitment at </w:t>
      </w:r>
      <w:hyperlink r:id="rId12">
        <w:r w:rsidRPr="354F1A7D">
          <w:rPr>
            <w:rStyle w:val="Hyperlink"/>
            <w:rFonts w:ascii="DM Sans" w:eastAsia="DM Sans" w:hAnsi="DM Sans" w:cs="DM Sans"/>
            <w:b/>
            <w:bCs/>
          </w:rPr>
          <w:t>recruitment@wdv.org.au</w:t>
        </w:r>
      </w:hyperlink>
      <w:r w:rsidRPr="00EE6082">
        <w:rPr>
          <w:rFonts w:ascii="DM Sans" w:eastAsia="DM Sans" w:hAnsi="DM Sans" w:cs="DM Sans"/>
        </w:rPr>
        <w:t xml:space="preserve"> using the subject line: </w:t>
      </w:r>
      <w:r w:rsidR="003D01D4">
        <w:rPr>
          <w:rFonts w:ascii="DM Sans" w:eastAsia="DM Sans" w:hAnsi="DM Sans" w:cs="DM Sans"/>
        </w:rPr>
        <w:t xml:space="preserve">Business </w:t>
      </w:r>
      <w:r w:rsidR="00F02A6E">
        <w:rPr>
          <w:rFonts w:ascii="DM Sans" w:eastAsia="DM Sans" w:hAnsi="DM Sans" w:cs="DM Sans"/>
        </w:rPr>
        <w:t>Manager</w:t>
      </w:r>
      <w:r w:rsidRPr="00EE6082">
        <w:rPr>
          <w:rFonts w:ascii="DM Sans" w:eastAsia="DM Sans" w:hAnsi="DM Sans" w:cs="DM Sans"/>
        </w:rPr>
        <w:t>. Do not send applications to this email address.</w:t>
      </w:r>
    </w:p>
    <w:sectPr w:rsidR="003257B5" w:rsidRPr="000D484C" w:rsidSect="00EB2AD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47" w:right="1134" w:bottom="1134" w:left="1134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594D" w14:textId="77777777" w:rsidR="00307C7C" w:rsidRDefault="00307C7C" w:rsidP="00D7695F">
      <w:r>
        <w:separator/>
      </w:r>
    </w:p>
  </w:endnote>
  <w:endnote w:type="continuationSeparator" w:id="0">
    <w:p w14:paraId="6923EBFE" w14:textId="77777777" w:rsidR="00307C7C" w:rsidRDefault="00307C7C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4A0739-AC57-45B3-AF93-2F748EB67BAE}"/>
    <w:embedBold r:id="rId2" w:fontKey="{8E1081FB-281B-40D9-A004-5071D772B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71C1E9AB-4CC3-441A-AF46-67E16B0DD3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2EAAD2-FAF1-4CF1-B866-C662E596E350}"/>
    <w:embedBold r:id="rId5" w:fontKey="{BCF54087-2B7C-446A-BCD9-4C3C0D9EA299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65194C1-A58D-4E75-9844-5E4F0792A4F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7" w:fontKey="{E789FAB1-50E0-49A7-B486-1A3BF13817F1}"/>
    <w:embedBold r:id="rId8" w:fontKey="{DC54E073-C644-419F-AC89-8DCFA7D74F2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D4F4904E-658B-4129-9129-7EB9E471D828}"/>
    <w:embedBold r:id="rId10" w:fontKey="{71EC77BD-DDE6-4BEE-83F5-40BFDD9595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6725A96-2648-48AC-AD05-D45479204FC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77FB1" w14:textId="6C3B9803" w:rsidR="00CD4A93" w:rsidRPr="00C803F4" w:rsidRDefault="00CD4A93" w:rsidP="1ACDCEB4">
    <w:pPr>
      <w:pStyle w:val="PageNumberParagraph"/>
      <w:framePr w:wrap="around"/>
      <w:rPr>
        <w:rStyle w:val="PageNumber"/>
        <w:rFonts w:ascii="DM Sans" w:eastAsia="DM Sans" w:hAnsi="DM Sans" w:cs="DM Sans"/>
      </w:rPr>
    </w:pPr>
    <w:r w:rsidRPr="1ACDCEB4">
      <w:rPr>
        <w:rStyle w:val="PageNumber"/>
        <w:rFonts w:ascii="DM Sans" w:eastAsia="DM Sans" w:hAnsi="DM Sans" w:cs="DM Sans"/>
        <w:noProof/>
      </w:rPr>
      <w:fldChar w:fldCharType="begin"/>
    </w:r>
    <w:r w:rsidRPr="1ACDCEB4">
      <w:rPr>
        <w:rStyle w:val="PageNumber"/>
      </w:rPr>
      <w:instrText xml:space="preserve">PAGE  </w:instrText>
    </w:r>
    <w:r w:rsidRPr="1ACDCEB4">
      <w:rPr>
        <w:rStyle w:val="PageNumber"/>
      </w:rPr>
      <w:fldChar w:fldCharType="separate"/>
    </w:r>
    <w:r w:rsidR="1ACDCEB4" w:rsidRPr="1ACDCEB4">
      <w:rPr>
        <w:rStyle w:val="PageNumber"/>
        <w:rFonts w:ascii="DM Sans" w:eastAsia="DM Sans" w:hAnsi="DM Sans" w:cs="DM Sans"/>
        <w:noProof/>
      </w:rPr>
      <w:t>2</w:t>
    </w:r>
    <w:r w:rsidRPr="1ACDCEB4">
      <w:rPr>
        <w:rStyle w:val="PageNumber"/>
        <w:rFonts w:ascii="DM Sans" w:eastAsia="DM Sans" w:hAnsi="DM Sans" w:cs="DM Sans"/>
        <w:noProof/>
      </w:rPr>
      <w:fldChar w:fldCharType="end"/>
    </w:r>
  </w:p>
  <w:p w14:paraId="4E6A8589" w14:textId="10DDE1BE" w:rsidR="00A44ACC" w:rsidRPr="007C0932" w:rsidRDefault="00A44ACC" w:rsidP="008159B0">
    <w:pPr>
      <w:pStyle w:val="Footer"/>
      <w:ind w:right="850"/>
      <w:rPr>
        <w:rStyle w:val="FootnoteReference"/>
        <w:rFonts w:ascii="DM Sans" w:eastAsia="DM Sans" w:hAnsi="DM Sans" w:cs="DM Sans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7C6E6" w14:textId="70DC4E75" w:rsidR="00CD4A93" w:rsidRPr="000B7816" w:rsidRDefault="00CD4A93" w:rsidP="00EF4EE0">
    <w:pPr>
      <w:pStyle w:val="PageNumberParagraph"/>
      <w:framePr w:h="631" w:hRule="exact" w:wrap="around" w:y="16156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A717E9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01862A58" w14:textId="77777777" w:rsidR="00EF4EE0" w:rsidRDefault="00ED1007" w:rsidP="00EF4EE0">
    <w:pPr>
      <w:pStyle w:val="Footer"/>
      <w:ind w:right="850"/>
    </w:pPr>
    <w:r w:rsidRPr="00ED1007">
      <w:rPr>
        <w:highlight w:val="yellow"/>
      </w:rPr>
      <w:t>Insert footing heading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59C0A" w14:textId="77777777" w:rsidR="00307C7C" w:rsidRDefault="00307C7C" w:rsidP="00D7695F">
      <w:r>
        <w:separator/>
      </w:r>
    </w:p>
  </w:footnote>
  <w:footnote w:type="continuationSeparator" w:id="0">
    <w:p w14:paraId="6B71117D" w14:textId="77777777" w:rsidR="00307C7C" w:rsidRDefault="00307C7C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3A69" w14:textId="30E12C8F" w:rsidR="00A717E9" w:rsidRDefault="1ACDCEB4" w:rsidP="41F82DB8">
    <w:pPr>
      <w:jc w:val="right"/>
    </w:pPr>
    <w:r>
      <w:rPr>
        <w:noProof/>
      </w:rPr>
      <w:drawing>
        <wp:inline distT="0" distB="0" distL="0" distR="0" wp14:anchorId="198DA4D5" wp14:editId="023553F4">
          <wp:extent cx="870191" cy="958223"/>
          <wp:effectExtent l="0" t="0" r="0" b="0"/>
          <wp:docPr id="305570119" name="Picture 305570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191" cy="9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54A4" w14:textId="77777777" w:rsidR="005C4087" w:rsidRDefault="6470DB1A" w:rsidP="004258C1">
    <w:pPr>
      <w:pStyle w:val="Header"/>
    </w:pPr>
    <w:r>
      <w:rPr>
        <w:noProof/>
        <w:lang w:val="en-US"/>
      </w:rPr>
      <w:drawing>
        <wp:inline distT="0" distB="0" distL="0" distR="0" wp14:anchorId="1CCE6319" wp14:editId="7C8E7D4A">
          <wp:extent cx="2489200" cy="505950"/>
          <wp:effectExtent l="0" t="0" r="635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50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434F"/>
    <w:multiLevelType w:val="hybridMultilevel"/>
    <w:tmpl w:val="BEAAF28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D20D5"/>
    <w:multiLevelType w:val="hybridMultilevel"/>
    <w:tmpl w:val="6B202326"/>
    <w:lvl w:ilvl="0" w:tplc="C4521C24">
      <w:start w:val="1"/>
      <w:numFmt w:val="decimal"/>
      <w:lvlText w:val="%1."/>
      <w:lvlJc w:val="left"/>
      <w:pPr>
        <w:ind w:left="833" w:hanging="360"/>
        <w:jc w:val="right"/>
      </w:pPr>
      <w:rPr>
        <w:rFonts w:ascii="Verdana" w:eastAsia="Verdana" w:hAnsi="Verdana" w:cs="Verdana" w:hint="default"/>
        <w:spacing w:val="0"/>
        <w:w w:val="100"/>
        <w:sz w:val="24"/>
        <w:szCs w:val="24"/>
        <w:lang w:val="en-AU" w:eastAsia="en-AU" w:bidi="en-AU"/>
      </w:rPr>
    </w:lvl>
    <w:lvl w:ilvl="1" w:tplc="1BA62156">
      <w:numFmt w:val="bullet"/>
      <w:lvlText w:val="•"/>
      <w:lvlJc w:val="left"/>
      <w:pPr>
        <w:ind w:left="1756" w:hanging="360"/>
      </w:pPr>
      <w:rPr>
        <w:rFonts w:hint="default"/>
        <w:lang w:val="en-AU" w:eastAsia="en-AU" w:bidi="en-AU"/>
      </w:rPr>
    </w:lvl>
    <w:lvl w:ilvl="2" w:tplc="24066598">
      <w:numFmt w:val="bullet"/>
      <w:lvlText w:val="•"/>
      <w:lvlJc w:val="left"/>
      <w:pPr>
        <w:ind w:left="2673" w:hanging="360"/>
      </w:pPr>
      <w:rPr>
        <w:rFonts w:hint="default"/>
        <w:lang w:val="en-AU" w:eastAsia="en-AU" w:bidi="en-AU"/>
      </w:rPr>
    </w:lvl>
    <w:lvl w:ilvl="3" w:tplc="13A4CEB6">
      <w:numFmt w:val="bullet"/>
      <w:lvlText w:val="•"/>
      <w:lvlJc w:val="left"/>
      <w:pPr>
        <w:ind w:left="3589" w:hanging="360"/>
      </w:pPr>
      <w:rPr>
        <w:rFonts w:hint="default"/>
        <w:lang w:val="en-AU" w:eastAsia="en-AU" w:bidi="en-AU"/>
      </w:rPr>
    </w:lvl>
    <w:lvl w:ilvl="4" w:tplc="BC00F5B8">
      <w:numFmt w:val="bullet"/>
      <w:lvlText w:val="•"/>
      <w:lvlJc w:val="left"/>
      <w:pPr>
        <w:ind w:left="4506" w:hanging="360"/>
      </w:pPr>
      <w:rPr>
        <w:rFonts w:hint="default"/>
        <w:lang w:val="en-AU" w:eastAsia="en-AU" w:bidi="en-AU"/>
      </w:rPr>
    </w:lvl>
    <w:lvl w:ilvl="5" w:tplc="49522AB2">
      <w:numFmt w:val="bullet"/>
      <w:lvlText w:val="•"/>
      <w:lvlJc w:val="left"/>
      <w:pPr>
        <w:ind w:left="5423" w:hanging="360"/>
      </w:pPr>
      <w:rPr>
        <w:rFonts w:hint="default"/>
        <w:lang w:val="en-AU" w:eastAsia="en-AU" w:bidi="en-AU"/>
      </w:rPr>
    </w:lvl>
    <w:lvl w:ilvl="6" w:tplc="4BDE115A">
      <w:numFmt w:val="bullet"/>
      <w:lvlText w:val="•"/>
      <w:lvlJc w:val="left"/>
      <w:pPr>
        <w:ind w:left="6339" w:hanging="360"/>
      </w:pPr>
      <w:rPr>
        <w:rFonts w:hint="default"/>
        <w:lang w:val="en-AU" w:eastAsia="en-AU" w:bidi="en-AU"/>
      </w:rPr>
    </w:lvl>
    <w:lvl w:ilvl="7" w:tplc="EC1EBDBA">
      <w:numFmt w:val="bullet"/>
      <w:lvlText w:val="•"/>
      <w:lvlJc w:val="left"/>
      <w:pPr>
        <w:ind w:left="7256" w:hanging="360"/>
      </w:pPr>
      <w:rPr>
        <w:rFonts w:hint="default"/>
        <w:lang w:val="en-AU" w:eastAsia="en-AU" w:bidi="en-AU"/>
      </w:rPr>
    </w:lvl>
    <w:lvl w:ilvl="8" w:tplc="013466EC">
      <w:numFmt w:val="bullet"/>
      <w:lvlText w:val="•"/>
      <w:lvlJc w:val="left"/>
      <w:pPr>
        <w:ind w:left="8173" w:hanging="360"/>
      </w:pPr>
      <w:rPr>
        <w:rFonts w:hint="default"/>
        <w:lang w:val="en-AU" w:eastAsia="en-AU" w:bidi="en-AU"/>
      </w:rPr>
    </w:lvl>
  </w:abstractNum>
  <w:abstractNum w:abstractNumId="2" w15:restartNumberingAfterBreak="0">
    <w:nsid w:val="0400152E"/>
    <w:multiLevelType w:val="multilevel"/>
    <w:tmpl w:val="74A0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81327"/>
    <w:multiLevelType w:val="multilevel"/>
    <w:tmpl w:val="E662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DF3884"/>
    <w:multiLevelType w:val="hybridMultilevel"/>
    <w:tmpl w:val="417C90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63FCE"/>
    <w:multiLevelType w:val="multilevel"/>
    <w:tmpl w:val="1CECD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54A97"/>
    <w:multiLevelType w:val="hybridMultilevel"/>
    <w:tmpl w:val="9AB6AF3A"/>
    <w:lvl w:ilvl="0" w:tplc="E286C550">
      <w:start w:val="1"/>
      <w:numFmt w:val="decimal"/>
      <w:lvlText w:val="%1)"/>
      <w:lvlJc w:val="left"/>
      <w:pPr>
        <w:ind w:left="1080" w:hanging="360"/>
      </w:pPr>
    </w:lvl>
    <w:lvl w:ilvl="1" w:tplc="0CCE8A52">
      <w:start w:val="1"/>
      <w:numFmt w:val="decimal"/>
      <w:lvlText w:val="%2)"/>
      <w:lvlJc w:val="left"/>
      <w:pPr>
        <w:ind w:left="1080" w:hanging="360"/>
      </w:pPr>
    </w:lvl>
    <w:lvl w:ilvl="2" w:tplc="EDA2E498">
      <w:start w:val="1"/>
      <w:numFmt w:val="decimal"/>
      <w:lvlText w:val="%3)"/>
      <w:lvlJc w:val="left"/>
      <w:pPr>
        <w:ind w:left="1080" w:hanging="360"/>
      </w:pPr>
    </w:lvl>
    <w:lvl w:ilvl="3" w:tplc="3684EFE8">
      <w:start w:val="1"/>
      <w:numFmt w:val="decimal"/>
      <w:lvlText w:val="%4)"/>
      <w:lvlJc w:val="left"/>
      <w:pPr>
        <w:ind w:left="1080" w:hanging="360"/>
      </w:pPr>
    </w:lvl>
    <w:lvl w:ilvl="4" w:tplc="3982B89E">
      <w:start w:val="1"/>
      <w:numFmt w:val="decimal"/>
      <w:lvlText w:val="%5)"/>
      <w:lvlJc w:val="left"/>
      <w:pPr>
        <w:ind w:left="1080" w:hanging="360"/>
      </w:pPr>
    </w:lvl>
    <w:lvl w:ilvl="5" w:tplc="372CE976">
      <w:start w:val="1"/>
      <w:numFmt w:val="decimal"/>
      <w:lvlText w:val="%6)"/>
      <w:lvlJc w:val="left"/>
      <w:pPr>
        <w:ind w:left="1080" w:hanging="360"/>
      </w:pPr>
    </w:lvl>
    <w:lvl w:ilvl="6" w:tplc="FD50A1EA">
      <w:start w:val="1"/>
      <w:numFmt w:val="decimal"/>
      <w:lvlText w:val="%7)"/>
      <w:lvlJc w:val="left"/>
      <w:pPr>
        <w:ind w:left="1080" w:hanging="360"/>
      </w:pPr>
    </w:lvl>
    <w:lvl w:ilvl="7" w:tplc="07F208A6">
      <w:start w:val="1"/>
      <w:numFmt w:val="decimal"/>
      <w:lvlText w:val="%8)"/>
      <w:lvlJc w:val="left"/>
      <w:pPr>
        <w:ind w:left="1080" w:hanging="360"/>
      </w:pPr>
    </w:lvl>
    <w:lvl w:ilvl="8" w:tplc="0ECE66DC">
      <w:start w:val="1"/>
      <w:numFmt w:val="decimal"/>
      <w:lvlText w:val="%9)"/>
      <w:lvlJc w:val="left"/>
      <w:pPr>
        <w:ind w:left="1080" w:hanging="360"/>
      </w:pPr>
    </w:lvl>
  </w:abstractNum>
  <w:abstractNum w:abstractNumId="7" w15:restartNumberingAfterBreak="0">
    <w:nsid w:val="0D0C3784"/>
    <w:multiLevelType w:val="multilevel"/>
    <w:tmpl w:val="16D6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69641E"/>
    <w:multiLevelType w:val="hybridMultilevel"/>
    <w:tmpl w:val="50D2F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03D46"/>
    <w:multiLevelType w:val="multilevel"/>
    <w:tmpl w:val="C82CB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202384"/>
    <w:multiLevelType w:val="multilevel"/>
    <w:tmpl w:val="7FE27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421AB3"/>
    <w:multiLevelType w:val="hybridMultilevel"/>
    <w:tmpl w:val="D772B754"/>
    <w:lvl w:ilvl="0" w:tplc="7FC62B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37A3E"/>
    <w:multiLevelType w:val="hybridMultilevel"/>
    <w:tmpl w:val="FA88ED34"/>
    <w:lvl w:ilvl="0" w:tplc="8BC44C3A">
      <w:start w:val="1"/>
      <w:numFmt w:val="bullet"/>
      <w:lvlText w:val="•"/>
      <w:lvlJc w:val="left"/>
      <w:pPr>
        <w:ind w:left="10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1670724D"/>
    <w:multiLevelType w:val="multilevel"/>
    <w:tmpl w:val="8660B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8B4A46"/>
    <w:multiLevelType w:val="hybridMultilevel"/>
    <w:tmpl w:val="5106C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9558C"/>
    <w:multiLevelType w:val="hybridMultilevel"/>
    <w:tmpl w:val="F364F392"/>
    <w:lvl w:ilvl="0" w:tplc="8BC44C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DC25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6A67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0E4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A5B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83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C4F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CA86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A60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1A7B05"/>
    <w:multiLevelType w:val="hybridMultilevel"/>
    <w:tmpl w:val="7DCC680E"/>
    <w:lvl w:ilvl="0" w:tplc="3ED8660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984C50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ACDD1E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4681E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608122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A9196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201B7E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967EC2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D43968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475084"/>
    <w:multiLevelType w:val="multilevel"/>
    <w:tmpl w:val="403EF8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2DAF45AE"/>
    <w:multiLevelType w:val="multilevel"/>
    <w:tmpl w:val="EB0A90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0F562AD"/>
    <w:multiLevelType w:val="multilevel"/>
    <w:tmpl w:val="BD6A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9A2BEB"/>
    <w:multiLevelType w:val="hybridMultilevel"/>
    <w:tmpl w:val="681EB5EE"/>
    <w:lvl w:ilvl="0" w:tplc="F8E2AE48">
      <w:start w:val="1"/>
      <w:numFmt w:val="bullet"/>
      <w:pStyle w:val="ListParagraph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1" w15:restartNumberingAfterBreak="0">
    <w:nsid w:val="3F66792E"/>
    <w:multiLevelType w:val="multilevel"/>
    <w:tmpl w:val="6C800AA8"/>
    <w:lvl w:ilvl="0">
      <w:numFmt w:val="bullet"/>
      <w:lvlText w:val=""/>
      <w:lvlJc w:val="left"/>
      <w:pPr>
        <w:ind w:left="114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22" w15:restartNumberingAfterBreak="0">
    <w:nsid w:val="3FEC7660"/>
    <w:multiLevelType w:val="hybridMultilevel"/>
    <w:tmpl w:val="11347152"/>
    <w:lvl w:ilvl="0" w:tplc="E458C1B0">
      <w:start w:val="1"/>
      <w:numFmt w:val="decimal"/>
      <w:lvlText w:val="%1."/>
      <w:lvlJc w:val="left"/>
      <w:pPr>
        <w:ind w:left="43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EA15E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04170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21EF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EBE3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D6E23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6F49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EE409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60DE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76156A"/>
    <w:multiLevelType w:val="multilevel"/>
    <w:tmpl w:val="63924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B6812"/>
    <w:multiLevelType w:val="hybridMultilevel"/>
    <w:tmpl w:val="855EEC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B11F5"/>
    <w:multiLevelType w:val="hybridMultilevel"/>
    <w:tmpl w:val="1760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D5A41"/>
    <w:multiLevelType w:val="multilevel"/>
    <w:tmpl w:val="5F22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F76EF"/>
    <w:multiLevelType w:val="hybridMultilevel"/>
    <w:tmpl w:val="F95E4D10"/>
    <w:lvl w:ilvl="0" w:tplc="B732769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64A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84B8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A2BDB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AA6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AC0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C55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CCF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63F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B1B58A0"/>
    <w:multiLevelType w:val="hybridMultilevel"/>
    <w:tmpl w:val="19204BA6"/>
    <w:lvl w:ilvl="0" w:tplc="E4A643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AU" w:eastAsia="en-AU" w:bidi="en-AU"/>
      </w:rPr>
    </w:lvl>
    <w:lvl w:ilvl="1" w:tplc="2578C71E">
      <w:start w:val="1"/>
      <w:numFmt w:val="lowerLetter"/>
      <w:lvlText w:val="%2."/>
      <w:lvlJc w:val="left"/>
      <w:pPr>
        <w:ind w:left="1540" w:hanging="360"/>
      </w:pPr>
      <w:rPr>
        <w:rFonts w:ascii="Verdana" w:eastAsia="Verdana" w:hAnsi="Verdana" w:cs="Verdana" w:hint="default"/>
        <w:spacing w:val="-41"/>
        <w:w w:val="100"/>
        <w:sz w:val="24"/>
        <w:szCs w:val="24"/>
      </w:rPr>
    </w:lvl>
    <w:lvl w:ilvl="2" w:tplc="A22AB24A">
      <w:numFmt w:val="bullet"/>
      <w:lvlText w:val="•"/>
      <w:lvlJc w:val="left"/>
      <w:pPr>
        <w:ind w:left="2391" w:hanging="360"/>
      </w:pPr>
      <w:rPr>
        <w:rFonts w:hint="default"/>
        <w:lang w:val="en-AU" w:eastAsia="en-AU" w:bidi="en-AU"/>
      </w:rPr>
    </w:lvl>
    <w:lvl w:ilvl="3" w:tplc="47C4C1C8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B5808E5A">
      <w:numFmt w:val="bullet"/>
      <w:lvlText w:val="•"/>
      <w:lvlJc w:val="left"/>
      <w:pPr>
        <w:ind w:left="4095" w:hanging="360"/>
      </w:pPr>
      <w:rPr>
        <w:rFonts w:hint="default"/>
        <w:lang w:val="en-AU" w:eastAsia="en-AU" w:bidi="en-AU"/>
      </w:rPr>
    </w:lvl>
    <w:lvl w:ilvl="5" w:tplc="B4F236FC">
      <w:numFmt w:val="bullet"/>
      <w:lvlText w:val="•"/>
      <w:lvlJc w:val="left"/>
      <w:pPr>
        <w:ind w:left="4947" w:hanging="360"/>
      </w:pPr>
      <w:rPr>
        <w:rFonts w:hint="default"/>
        <w:lang w:val="en-AU" w:eastAsia="en-AU" w:bidi="en-AU"/>
      </w:rPr>
    </w:lvl>
    <w:lvl w:ilvl="6" w:tplc="DD522B88">
      <w:numFmt w:val="bullet"/>
      <w:lvlText w:val="•"/>
      <w:lvlJc w:val="left"/>
      <w:pPr>
        <w:ind w:left="5799" w:hanging="360"/>
      </w:pPr>
      <w:rPr>
        <w:rFonts w:hint="default"/>
        <w:lang w:val="en-AU" w:eastAsia="en-AU" w:bidi="en-AU"/>
      </w:rPr>
    </w:lvl>
    <w:lvl w:ilvl="7" w:tplc="80BC3AC2">
      <w:numFmt w:val="bullet"/>
      <w:lvlText w:val="•"/>
      <w:lvlJc w:val="left"/>
      <w:pPr>
        <w:ind w:left="6650" w:hanging="360"/>
      </w:pPr>
      <w:rPr>
        <w:rFonts w:hint="default"/>
        <w:lang w:val="en-AU" w:eastAsia="en-AU" w:bidi="en-AU"/>
      </w:rPr>
    </w:lvl>
    <w:lvl w:ilvl="8" w:tplc="7C9CECD0">
      <w:numFmt w:val="bullet"/>
      <w:lvlText w:val="•"/>
      <w:lvlJc w:val="left"/>
      <w:pPr>
        <w:ind w:left="7502" w:hanging="360"/>
      </w:pPr>
      <w:rPr>
        <w:rFonts w:hint="default"/>
        <w:lang w:val="en-AU" w:eastAsia="en-AU" w:bidi="en-AU"/>
      </w:rPr>
    </w:lvl>
  </w:abstractNum>
  <w:abstractNum w:abstractNumId="29" w15:restartNumberingAfterBreak="0">
    <w:nsid w:val="5B702176"/>
    <w:multiLevelType w:val="multilevel"/>
    <w:tmpl w:val="E2BC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6A1AF2"/>
    <w:multiLevelType w:val="multilevel"/>
    <w:tmpl w:val="B738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904AAA"/>
    <w:multiLevelType w:val="multilevel"/>
    <w:tmpl w:val="433E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F13EFA"/>
    <w:multiLevelType w:val="multilevel"/>
    <w:tmpl w:val="599E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FD4AA8"/>
    <w:multiLevelType w:val="multilevel"/>
    <w:tmpl w:val="A17C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C71000"/>
    <w:multiLevelType w:val="hybridMultilevel"/>
    <w:tmpl w:val="20DE3E6A"/>
    <w:lvl w:ilvl="0" w:tplc="D144A4B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ACB658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0FDEE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AEBB1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AB844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039D4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A822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6B15E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0D39A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08F22A1"/>
    <w:multiLevelType w:val="hybridMultilevel"/>
    <w:tmpl w:val="8C08AA7E"/>
    <w:lvl w:ilvl="0" w:tplc="1B5038C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B95A2530">
      <w:start w:val="1"/>
      <w:numFmt w:val="lowerLetter"/>
      <w:lvlText w:val="%2."/>
      <w:lvlJc w:val="left"/>
      <w:pPr>
        <w:ind w:left="1846" w:hanging="360"/>
      </w:pPr>
      <w:rPr>
        <w:rFonts w:ascii="Verdana" w:eastAsia="Verdana" w:hAnsi="Verdana" w:cs="Verdana" w:hint="default"/>
        <w:spacing w:val="-41"/>
        <w:w w:val="100"/>
        <w:sz w:val="24"/>
        <w:szCs w:val="24"/>
        <w:lang w:val="en-US" w:eastAsia="en-US" w:bidi="en-US"/>
      </w:rPr>
    </w:lvl>
    <w:lvl w:ilvl="2" w:tplc="10363012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en-US"/>
      </w:rPr>
    </w:lvl>
    <w:lvl w:ilvl="3" w:tplc="AF82815E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en-US"/>
      </w:rPr>
    </w:lvl>
    <w:lvl w:ilvl="4" w:tplc="77B6FBFA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en-US"/>
      </w:rPr>
    </w:lvl>
    <w:lvl w:ilvl="5" w:tplc="63B6C590">
      <w:numFmt w:val="bullet"/>
      <w:lvlText w:val="•"/>
      <w:lvlJc w:val="left"/>
      <w:pPr>
        <w:ind w:left="5469" w:hanging="360"/>
      </w:pPr>
      <w:rPr>
        <w:rFonts w:hint="default"/>
        <w:lang w:val="en-US" w:eastAsia="en-US" w:bidi="en-US"/>
      </w:rPr>
    </w:lvl>
    <w:lvl w:ilvl="6" w:tplc="9D809E5A">
      <w:numFmt w:val="bullet"/>
      <w:lvlText w:val="•"/>
      <w:lvlJc w:val="left"/>
      <w:pPr>
        <w:ind w:left="6376" w:hanging="360"/>
      </w:pPr>
      <w:rPr>
        <w:rFonts w:hint="default"/>
        <w:lang w:val="en-US" w:eastAsia="en-US" w:bidi="en-US"/>
      </w:rPr>
    </w:lvl>
    <w:lvl w:ilvl="7" w:tplc="87C89264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en-US"/>
      </w:rPr>
    </w:lvl>
    <w:lvl w:ilvl="8" w:tplc="897C005A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en-US"/>
      </w:rPr>
    </w:lvl>
  </w:abstractNum>
  <w:abstractNum w:abstractNumId="36" w15:restartNumberingAfterBreak="0">
    <w:nsid w:val="60D924D4"/>
    <w:multiLevelType w:val="multilevel"/>
    <w:tmpl w:val="051C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141835"/>
    <w:multiLevelType w:val="multilevel"/>
    <w:tmpl w:val="E28246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671D1D36"/>
    <w:multiLevelType w:val="multilevel"/>
    <w:tmpl w:val="D12C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8E5AE2"/>
    <w:multiLevelType w:val="hybridMultilevel"/>
    <w:tmpl w:val="9AFC58F0"/>
    <w:lvl w:ilvl="0" w:tplc="7FC62B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687B72">
      <w:start w:val="1"/>
      <w:numFmt w:val="bullet"/>
      <w:lvlText w:val="o"/>
      <w:lvlJc w:val="left"/>
      <w:pPr>
        <w:ind w:left="1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F2CA0E">
      <w:start w:val="1"/>
      <w:numFmt w:val="bullet"/>
      <w:lvlText w:val="▪"/>
      <w:lvlJc w:val="left"/>
      <w:pPr>
        <w:ind w:left="21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C51F6">
      <w:start w:val="1"/>
      <w:numFmt w:val="bullet"/>
      <w:lvlText w:val="•"/>
      <w:lvlJc w:val="left"/>
      <w:pPr>
        <w:ind w:left="2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8761A">
      <w:start w:val="1"/>
      <w:numFmt w:val="bullet"/>
      <w:lvlText w:val="o"/>
      <w:lvlJc w:val="left"/>
      <w:pPr>
        <w:ind w:left="36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81480">
      <w:start w:val="1"/>
      <w:numFmt w:val="bullet"/>
      <w:lvlText w:val="▪"/>
      <w:lvlJc w:val="left"/>
      <w:pPr>
        <w:ind w:left="43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3E8A1E">
      <w:start w:val="1"/>
      <w:numFmt w:val="bullet"/>
      <w:lvlText w:val="•"/>
      <w:lvlJc w:val="left"/>
      <w:pPr>
        <w:ind w:left="5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06AE4">
      <w:start w:val="1"/>
      <w:numFmt w:val="bullet"/>
      <w:lvlText w:val="o"/>
      <w:lvlJc w:val="left"/>
      <w:pPr>
        <w:ind w:left="57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8C8362">
      <w:start w:val="1"/>
      <w:numFmt w:val="bullet"/>
      <w:lvlText w:val="▪"/>
      <w:lvlJc w:val="left"/>
      <w:pPr>
        <w:ind w:left="64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8D0450E"/>
    <w:multiLevelType w:val="multilevel"/>
    <w:tmpl w:val="E1CA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0D46DD"/>
    <w:multiLevelType w:val="multilevel"/>
    <w:tmpl w:val="9BD6F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AE3ECA"/>
    <w:multiLevelType w:val="hybridMultilevel"/>
    <w:tmpl w:val="F72259A2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3" w15:restartNumberingAfterBreak="0">
    <w:nsid w:val="72EF16E6"/>
    <w:multiLevelType w:val="hybridMultilevel"/>
    <w:tmpl w:val="6262E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FD7675"/>
    <w:multiLevelType w:val="multilevel"/>
    <w:tmpl w:val="93CE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9A111B"/>
    <w:multiLevelType w:val="hybridMultilevel"/>
    <w:tmpl w:val="C2B8A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A5B6F"/>
    <w:multiLevelType w:val="multilevel"/>
    <w:tmpl w:val="1202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184668">
    <w:abstractNumId w:val="20"/>
  </w:num>
  <w:num w:numId="2" w16cid:durableId="1017268556">
    <w:abstractNumId w:val="43"/>
  </w:num>
  <w:num w:numId="3" w16cid:durableId="478351030">
    <w:abstractNumId w:val="35"/>
  </w:num>
  <w:num w:numId="4" w16cid:durableId="1592546241">
    <w:abstractNumId w:val="25"/>
  </w:num>
  <w:num w:numId="5" w16cid:durableId="669870187">
    <w:abstractNumId w:val="28"/>
  </w:num>
  <w:num w:numId="6" w16cid:durableId="1758359215">
    <w:abstractNumId w:val="1"/>
  </w:num>
  <w:num w:numId="7" w16cid:durableId="1952008693">
    <w:abstractNumId w:val="15"/>
  </w:num>
  <w:num w:numId="8" w16cid:durableId="1833981137">
    <w:abstractNumId w:val="39"/>
  </w:num>
  <w:num w:numId="9" w16cid:durableId="932250372">
    <w:abstractNumId w:val="16"/>
  </w:num>
  <w:num w:numId="10" w16cid:durableId="1106654569">
    <w:abstractNumId w:val="34"/>
  </w:num>
  <w:num w:numId="11" w16cid:durableId="1042901876">
    <w:abstractNumId w:val="27"/>
  </w:num>
  <w:num w:numId="12" w16cid:durableId="1208180455">
    <w:abstractNumId w:val="22"/>
  </w:num>
  <w:num w:numId="13" w16cid:durableId="598218240">
    <w:abstractNumId w:val="44"/>
  </w:num>
  <w:num w:numId="14" w16cid:durableId="1157576800">
    <w:abstractNumId w:val="41"/>
  </w:num>
  <w:num w:numId="15" w16cid:durableId="1572885022">
    <w:abstractNumId w:val="38"/>
  </w:num>
  <w:num w:numId="16" w16cid:durableId="1328899595">
    <w:abstractNumId w:val="13"/>
  </w:num>
  <w:num w:numId="17" w16cid:durableId="1521431538">
    <w:abstractNumId w:val="3"/>
  </w:num>
  <w:num w:numId="18" w16cid:durableId="264505083">
    <w:abstractNumId w:val="26"/>
  </w:num>
  <w:num w:numId="19" w16cid:durableId="30545367">
    <w:abstractNumId w:val="11"/>
  </w:num>
  <w:num w:numId="20" w16cid:durableId="1052313491">
    <w:abstractNumId w:val="29"/>
  </w:num>
  <w:num w:numId="21" w16cid:durableId="1089237129">
    <w:abstractNumId w:val="12"/>
  </w:num>
  <w:num w:numId="22" w16cid:durableId="923033742">
    <w:abstractNumId w:val="46"/>
  </w:num>
  <w:num w:numId="23" w16cid:durableId="1293514098">
    <w:abstractNumId w:val="32"/>
  </w:num>
  <w:num w:numId="24" w16cid:durableId="1820225435">
    <w:abstractNumId w:val="36"/>
  </w:num>
  <w:num w:numId="25" w16cid:durableId="232855742">
    <w:abstractNumId w:val="30"/>
  </w:num>
  <w:num w:numId="26" w16cid:durableId="1596740733">
    <w:abstractNumId w:val="40"/>
  </w:num>
  <w:num w:numId="27" w16cid:durableId="850340966">
    <w:abstractNumId w:val="7"/>
  </w:num>
  <w:num w:numId="28" w16cid:durableId="1898280933">
    <w:abstractNumId w:val="2"/>
  </w:num>
  <w:num w:numId="29" w16cid:durableId="546066688">
    <w:abstractNumId w:val="33"/>
  </w:num>
  <w:num w:numId="30" w16cid:durableId="904222197">
    <w:abstractNumId w:val="19"/>
  </w:num>
  <w:num w:numId="31" w16cid:durableId="1847672231">
    <w:abstractNumId w:val="31"/>
  </w:num>
  <w:num w:numId="32" w16cid:durableId="230701992">
    <w:abstractNumId w:val="10"/>
  </w:num>
  <w:num w:numId="33" w16cid:durableId="1618218366">
    <w:abstractNumId w:val="17"/>
  </w:num>
  <w:num w:numId="34" w16cid:durableId="627782403">
    <w:abstractNumId w:val="18"/>
  </w:num>
  <w:num w:numId="35" w16cid:durableId="551814898">
    <w:abstractNumId w:val="21"/>
  </w:num>
  <w:num w:numId="36" w16cid:durableId="781653242">
    <w:abstractNumId w:val="9"/>
  </w:num>
  <w:num w:numId="37" w16cid:durableId="931011752">
    <w:abstractNumId w:val="23"/>
  </w:num>
  <w:num w:numId="38" w16cid:durableId="678892613">
    <w:abstractNumId w:val="24"/>
  </w:num>
  <w:num w:numId="39" w16cid:durableId="228078435">
    <w:abstractNumId w:val="5"/>
  </w:num>
  <w:num w:numId="40" w16cid:durableId="272171353">
    <w:abstractNumId w:val="37"/>
  </w:num>
  <w:num w:numId="41" w16cid:durableId="1094857734">
    <w:abstractNumId w:val="8"/>
  </w:num>
  <w:num w:numId="42" w16cid:durableId="1855873337">
    <w:abstractNumId w:val="0"/>
  </w:num>
  <w:num w:numId="43" w16cid:durableId="863790310">
    <w:abstractNumId w:val="4"/>
  </w:num>
  <w:num w:numId="44" w16cid:durableId="922224837">
    <w:abstractNumId w:val="6"/>
  </w:num>
  <w:num w:numId="45" w16cid:durableId="265504611">
    <w:abstractNumId w:val="42"/>
  </w:num>
  <w:num w:numId="46" w16cid:durableId="1622833576">
    <w:abstractNumId w:val="20"/>
  </w:num>
  <w:num w:numId="47" w16cid:durableId="46074419">
    <w:abstractNumId w:val="45"/>
  </w:num>
  <w:num w:numId="48" w16cid:durableId="744496246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62"/>
    <w:rsid w:val="00001463"/>
    <w:rsid w:val="000014AB"/>
    <w:rsid w:val="000046F2"/>
    <w:rsid w:val="00005FBC"/>
    <w:rsid w:val="00006FC3"/>
    <w:rsid w:val="000073D5"/>
    <w:rsid w:val="000075FA"/>
    <w:rsid w:val="00011DFB"/>
    <w:rsid w:val="000120B4"/>
    <w:rsid w:val="00020B2E"/>
    <w:rsid w:val="00022593"/>
    <w:rsid w:val="000235DB"/>
    <w:rsid w:val="00024487"/>
    <w:rsid w:val="00030358"/>
    <w:rsid w:val="000308BD"/>
    <w:rsid w:val="00030A7A"/>
    <w:rsid w:val="00031B95"/>
    <w:rsid w:val="0003518A"/>
    <w:rsid w:val="00041B16"/>
    <w:rsid w:val="00052F35"/>
    <w:rsid w:val="000553B7"/>
    <w:rsid w:val="000562FB"/>
    <w:rsid w:val="00056390"/>
    <w:rsid w:val="00060F20"/>
    <w:rsid w:val="0006364B"/>
    <w:rsid w:val="000640FF"/>
    <w:rsid w:val="00066257"/>
    <w:rsid w:val="00071B88"/>
    <w:rsid w:val="00075A98"/>
    <w:rsid w:val="00075F1E"/>
    <w:rsid w:val="00076DE4"/>
    <w:rsid w:val="00083841"/>
    <w:rsid w:val="000839CA"/>
    <w:rsid w:val="000A1236"/>
    <w:rsid w:val="000A3FDA"/>
    <w:rsid w:val="000A4D00"/>
    <w:rsid w:val="000A6662"/>
    <w:rsid w:val="000B5384"/>
    <w:rsid w:val="000B5BC6"/>
    <w:rsid w:val="000B7816"/>
    <w:rsid w:val="000C22B3"/>
    <w:rsid w:val="000C5526"/>
    <w:rsid w:val="000C5AD5"/>
    <w:rsid w:val="000D2A49"/>
    <w:rsid w:val="000D355A"/>
    <w:rsid w:val="000D3B5A"/>
    <w:rsid w:val="000D484C"/>
    <w:rsid w:val="000D4DD3"/>
    <w:rsid w:val="000E269A"/>
    <w:rsid w:val="000E344B"/>
    <w:rsid w:val="000F4676"/>
    <w:rsid w:val="00102F1E"/>
    <w:rsid w:val="001031A9"/>
    <w:rsid w:val="00105F1F"/>
    <w:rsid w:val="00120D09"/>
    <w:rsid w:val="00122DE6"/>
    <w:rsid w:val="00122E54"/>
    <w:rsid w:val="00123F08"/>
    <w:rsid w:val="00127D1B"/>
    <w:rsid w:val="001302C1"/>
    <w:rsid w:val="00130B40"/>
    <w:rsid w:val="00143E31"/>
    <w:rsid w:val="00146E3A"/>
    <w:rsid w:val="00150056"/>
    <w:rsid w:val="00152182"/>
    <w:rsid w:val="00152821"/>
    <w:rsid w:val="00154B3B"/>
    <w:rsid w:val="0016092B"/>
    <w:rsid w:val="00166A37"/>
    <w:rsid w:val="00166CCA"/>
    <w:rsid w:val="001715E6"/>
    <w:rsid w:val="0017221F"/>
    <w:rsid w:val="0017371C"/>
    <w:rsid w:val="001776AC"/>
    <w:rsid w:val="00183D36"/>
    <w:rsid w:val="001925F7"/>
    <w:rsid w:val="00193B2C"/>
    <w:rsid w:val="001A2BD9"/>
    <w:rsid w:val="001A3541"/>
    <w:rsid w:val="001A6555"/>
    <w:rsid w:val="001A780B"/>
    <w:rsid w:val="001C1C34"/>
    <w:rsid w:val="001C2923"/>
    <w:rsid w:val="001C6D0B"/>
    <w:rsid w:val="001C71B2"/>
    <w:rsid w:val="001D1615"/>
    <w:rsid w:val="001D70FA"/>
    <w:rsid w:val="001E1018"/>
    <w:rsid w:val="001E1D6E"/>
    <w:rsid w:val="001E5A7C"/>
    <w:rsid w:val="001E681E"/>
    <w:rsid w:val="00201E84"/>
    <w:rsid w:val="00210539"/>
    <w:rsid w:val="002122A4"/>
    <w:rsid w:val="00216BDD"/>
    <w:rsid w:val="002410F7"/>
    <w:rsid w:val="00245DC2"/>
    <w:rsid w:val="002475EF"/>
    <w:rsid w:val="002552D1"/>
    <w:rsid w:val="0025654B"/>
    <w:rsid w:val="002573DF"/>
    <w:rsid w:val="00261592"/>
    <w:rsid w:val="002647E1"/>
    <w:rsid w:val="00264E01"/>
    <w:rsid w:val="00271DBA"/>
    <w:rsid w:val="00275EB8"/>
    <w:rsid w:val="00276C7A"/>
    <w:rsid w:val="00276D77"/>
    <w:rsid w:val="002815AE"/>
    <w:rsid w:val="002861B3"/>
    <w:rsid w:val="002869FB"/>
    <w:rsid w:val="0029044F"/>
    <w:rsid w:val="0029339F"/>
    <w:rsid w:val="0029629C"/>
    <w:rsid w:val="0029699C"/>
    <w:rsid w:val="0029761C"/>
    <w:rsid w:val="002A2C62"/>
    <w:rsid w:val="002A65D8"/>
    <w:rsid w:val="002B2BA6"/>
    <w:rsid w:val="002C626B"/>
    <w:rsid w:val="002E481D"/>
    <w:rsid w:val="002E5F92"/>
    <w:rsid w:val="002E71BA"/>
    <w:rsid w:val="002F7136"/>
    <w:rsid w:val="003015CA"/>
    <w:rsid w:val="003027EC"/>
    <w:rsid w:val="00305A73"/>
    <w:rsid w:val="00306384"/>
    <w:rsid w:val="003072FB"/>
    <w:rsid w:val="00307C7C"/>
    <w:rsid w:val="0031138B"/>
    <w:rsid w:val="0031284E"/>
    <w:rsid w:val="00315F4D"/>
    <w:rsid w:val="003257B5"/>
    <w:rsid w:val="0032631F"/>
    <w:rsid w:val="0033008B"/>
    <w:rsid w:val="00332DCC"/>
    <w:rsid w:val="00340CA7"/>
    <w:rsid w:val="0034397D"/>
    <w:rsid w:val="0034603F"/>
    <w:rsid w:val="00346C39"/>
    <w:rsid w:val="00355A1D"/>
    <w:rsid w:val="0035679C"/>
    <w:rsid w:val="00361462"/>
    <w:rsid w:val="00362E21"/>
    <w:rsid w:val="00365FC1"/>
    <w:rsid w:val="003701E1"/>
    <w:rsid w:val="00370C2F"/>
    <w:rsid w:val="003805CD"/>
    <w:rsid w:val="003828E3"/>
    <w:rsid w:val="00397BDB"/>
    <w:rsid w:val="003A30D9"/>
    <w:rsid w:val="003A4FBA"/>
    <w:rsid w:val="003B29A5"/>
    <w:rsid w:val="003B61BD"/>
    <w:rsid w:val="003B6909"/>
    <w:rsid w:val="003C34D8"/>
    <w:rsid w:val="003C56FA"/>
    <w:rsid w:val="003C7CDD"/>
    <w:rsid w:val="003D01D4"/>
    <w:rsid w:val="003D4808"/>
    <w:rsid w:val="003D57E1"/>
    <w:rsid w:val="003D6567"/>
    <w:rsid w:val="003D7102"/>
    <w:rsid w:val="003E1989"/>
    <w:rsid w:val="003E5F41"/>
    <w:rsid w:val="003E7F7D"/>
    <w:rsid w:val="004007C4"/>
    <w:rsid w:val="00403F62"/>
    <w:rsid w:val="00411FB8"/>
    <w:rsid w:val="00412E97"/>
    <w:rsid w:val="004153C9"/>
    <w:rsid w:val="004208A7"/>
    <w:rsid w:val="00422623"/>
    <w:rsid w:val="004258C1"/>
    <w:rsid w:val="004322E8"/>
    <w:rsid w:val="00433252"/>
    <w:rsid w:val="00440ED3"/>
    <w:rsid w:val="004521B4"/>
    <w:rsid w:val="0046182D"/>
    <w:rsid w:val="00463F4A"/>
    <w:rsid w:val="0046558A"/>
    <w:rsid w:val="00470860"/>
    <w:rsid w:val="00473011"/>
    <w:rsid w:val="004823A4"/>
    <w:rsid w:val="004834A9"/>
    <w:rsid w:val="00484772"/>
    <w:rsid w:val="00487DBA"/>
    <w:rsid w:val="0049433F"/>
    <w:rsid w:val="004A31BA"/>
    <w:rsid w:val="004A4E0E"/>
    <w:rsid w:val="004B0CE9"/>
    <w:rsid w:val="004B681F"/>
    <w:rsid w:val="004C0474"/>
    <w:rsid w:val="004C1CD2"/>
    <w:rsid w:val="004C32B5"/>
    <w:rsid w:val="004C35E8"/>
    <w:rsid w:val="004C3BCE"/>
    <w:rsid w:val="004D2209"/>
    <w:rsid w:val="004D6286"/>
    <w:rsid w:val="004D7D44"/>
    <w:rsid w:val="004F02D1"/>
    <w:rsid w:val="004F3EB9"/>
    <w:rsid w:val="004F5BF8"/>
    <w:rsid w:val="004F6F16"/>
    <w:rsid w:val="00503484"/>
    <w:rsid w:val="0050543F"/>
    <w:rsid w:val="00511388"/>
    <w:rsid w:val="00516B68"/>
    <w:rsid w:val="0052587F"/>
    <w:rsid w:val="00525FA6"/>
    <w:rsid w:val="00526811"/>
    <w:rsid w:val="0053176F"/>
    <w:rsid w:val="00535D53"/>
    <w:rsid w:val="005474C9"/>
    <w:rsid w:val="00547693"/>
    <w:rsid w:val="00547C43"/>
    <w:rsid w:val="00566EC3"/>
    <w:rsid w:val="00576AC3"/>
    <w:rsid w:val="0057785A"/>
    <w:rsid w:val="0058010E"/>
    <w:rsid w:val="005807B6"/>
    <w:rsid w:val="00584358"/>
    <w:rsid w:val="00587876"/>
    <w:rsid w:val="0059103F"/>
    <w:rsid w:val="00591C5A"/>
    <w:rsid w:val="00593A96"/>
    <w:rsid w:val="00597229"/>
    <w:rsid w:val="00597DF7"/>
    <w:rsid w:val="005A0511"/>
    <w:rsid w:val="005A7270"/>
    <w:rsid w:val="005A7B7C"/>
    <w:rsid w:val="005A7F21"/>
    <w:rsid w:val="005B3670"/>
    <w:rsid w:val="005B377A"/>
    <w:rsid w:val="005B5653"/>
    <w:rsid w:val="005C3C54"/>
    <w:rsid w:val="005C4087"/>
    <w:rsid w:val="005C54CD"/>
    <w:rsid w:val="005C7D0D"/>
    <w:rsid w:val="005D3162"/>
    <w:rsid w:val="005E3085"/>
    <w:rsid w:val="005E619F"/>
    <w:rsid w:val="005F1E85"/>
    <w:rsid w:val="005F2F46"/>
    <w:rsid w:val="005F320C"/>
    <w:rsid w:val="005F42E3"/>
    <w:rsid w:val="005F6EEC"/>
    <w:rsid w:val="0060308E"/>
    <w:rsid w:val="00603FA9"/>
    <w:rsid w:val="006126EC"/>
    <w:rsid w:val="00630E87"/>
    <w:rsid w:val="006373C7"/>
    <w:rsid w:val="00647F22"/>
    <w:rsid w:val="0065066A"/>
    <w:rsid w:val="00650D26"/>
    <w:rsid w:val="00655373"/>
    <w:rsid w:val="006562EE"/>
    <w:rsid w:val="00661A8E"/>
    <w:rsid w:val="00670C79"/>
    <w:rsid w:val="006753ED"/>
    <w:rsid w:val="00676EB9"/>
    <w:rsid w:val="0067793F"/>
    <w:rsid w:val="00683B46"/>
    <w:rsid w:val="00684AA5"/>
    <w:rsid w:val="00693D06"/>
    <w:rsid w:val="00693EA7"/>
    <w:rsid w:val="006959E8"/>
    <w:rsid w:val="006A5022"/>
    <w:rsid w:val="006C34C0"/>
    <w:rsid w:val="006C47A7"/>
    <w:rsid w:val="006C504F"/>
    <w:rsid w:val="006C752D"/>
    <w:rsid w:val="006D0EC1"/>
    <w:rsid w:val="006D1B27"/>
    <w:rsid w:val="006E0321"/>
    <w:rsid w:val="006E6612"/>
    <w:rsid w:val="006E7F1A"/>
    <w:rsid w:val="006F41B5"/>
    <w:rsid w:val="00702602"/>
    <w:rsid w:val="007107AD"/>
    <w:rsid w:val="0071578A"/>
    <w:rsid w:val="00716287"/>
    <w:rsid w:val="007218EB"/>
    <w:rsid w:val="0072371E"/>
    <w:rsid w:val="00724D21"/>
    <w:rsid w:val="00727598"/>
    <w:rsid w:val="00733687"/>
    <w:rsid w:val="007345CC"/>
    <w:rsid w:val="00741204"/>
    <w:rsid w:val="00741C0C"/>
    <w:rsid w:val="00742797"/>
    <w:rsid w:val="00751454"/>
    <w:rsid w:val="0075235D"/>
    <w:rsid w:val="00752DC7"/>
    <w:rsid w:val="007538E5"/>
    <w:rsid w:val="00754080"/>
    <w:rsid w:val="00755849"/>
    <w:rsid w:val="00756AC2"/>
    <w:rsid w:val="007642B0"/>
    <w:rsid w:val="00764338"/>
    <w:rsid w:val="0077007F"/>
    <w:rsid w:val="0077353F"/>
    <w:rsid w:val="00776171"/>
    <w:rsid w:val="00777DCA"/>
    <w:rsid w:val="00784AD1"/>
    <w:rsid w:val="007876A6"/>
    <w:rsid w:val="0079024C"/>
    <w:rsid w:val="007B13C0"/>
    <w:rsid w:val="007B4C17"/>
    <w:rsid w:val="007B7A7A"/>
    <w:rsid w:val="007B7F4B"/>
    <w:rsid w:val="007C0932"/>
    <w:rsid w:val="007E0780"/>
    <w:rsid w:val="007E0AE0"/>
    <w:rsid w:val="007E44F6"/>
    <w:rsid w:val="007E648C"/>
    <w:rsid w:val="007E6836"/>
    <w:rsid w:val="007E7147"/>
    <w:rsid w:val="007F5414"/>
    <w:rsid w:val="00800C12"/>
    <w:rsid w:val="008019A2"/>
    <w:rsid w:val="00801A71"/>
    <w:rsid w:val="00803124"/>
    <w:rsid w:val="008041F6"/>
    <w:rsid w:val="0080443E"/>
    <w:rsid w:val="00804F14"/>
    <w:rsid w:val="008056F0"/>
    <w:rsid w:val="008073C3"/>
    <w:rsid w:val="00812300"/>
    <w:rsid w:val="008159B0"/>
    <w:rsid w:val="008172E0"/>
    <w:rsid w:val="0082665A"/>
    <w:rsid w:val="00833E98"/>
    <w:rsid w:val="00850FF5"/>
    <w:rsid w:val="0085179E"/>
    <w:rsid w:val="00851A39"/>
    <w:rsid w:val="0085543F"/>
    <w:rsid w:val="0085655A"/>
    <w:rsid w:val="00862481"/>
    <w:rsid w:val="008753E1"/>
    <w:rsid w:val="00882B49"/>
    <w:rsid w:val="00893AD6"/>
    <w:rsid w:val="00896D56"/>
    <w:rsid w:val="008A0B7D"/>
    <w:rsid w:val="008B0371"/>
    <w:rsid w:val="008C2048"/>
    <w:rsid w:val="008C7F57"/>
    <w:rsid w:val="008D3281"/>
    <w:rsid w:val="008D51A6"/>
    <w:rsid w:val="008D58E9"/>
    <w:rsid w:val="008E28FA"/>
    <w:rsid w:val="008E3ED4"/>
    <w:rsid w:val="008F3228"/>
    <w:rsid w:val="008F42E4"/>
    <w:rsid w:val="0090054B"/>
    <w:rsid w:val="00906D1B"/>
    <w:rsid w:val="00912F64"/>
    <w:rsid w:val="0091634D"/>
    <w:rsid w:val="0091660B"/>
    <w:rsid w:val="00925224"/>
    <w:rsid w:val="0092597A"/>
    <w:rsid w:val="00925BA5"/>
    <w:rsid w:val="00926191"/>
    <w:rsid w:val="009267B7"/>
    <w:rsid w:val="00937001"/>
    <w:rsid w:val="00944986"/>
    <w:rsid w:val="009503CF"/>
    <w:rsid w:val="009536EC"/>
    <w:rsid w:val="00953EA0"/>
    <w:rsid w:val="009647AB"/>
    <w:rsid w:val="00966336"/>
    <w:rsid w:val="009703D7"/>
    <w:rsid w:val="00972C9C"/>
    <w:rsid w:val="00980B16"/>
    <w:rsid w:val="009814E6"/>
    <w:rsid w:val="00984F07"/>
    <w:rsid w:val="0099B46E"/>
    <w:rsid w:val="009B00BB"/>
    <w:rsid w:val="009B1FCB"/>
    <w:rsid w:val="009B2323"/>
    <w:rsid w:val="009B2703"/>
    <w:rsid w:val="009C0041"/>
    <w:rsid w:val="009C5D02"/>
    <w:rsid w:val="009C63FA"/>
    <w:rsid w:val="009C698F"/>
    <w:rsid w:val="009D15D1"/>
    <w:rsid w:val="009D29B7"/>
    <w:rsid w:val="009D5030"/>
    <w:rsid w:val="009E1CC9"/>
    <w:rsid w:val="009E37AB"/>
    <w:rsid w:val="009E5C7F"/>
    <w:rsid w:val="009F59D2"/>
    <w:rsid w:val="009F6C6F"/>
    <w:rsid w:val="00A031CA"/>
    <w:rsid w:val="00A03E72"/>
    <w:rsid w:val="00A04ED6"/>
    <w:rsid w:val="00A10742"/>
    <w:rsid w:val="00A22FD2"/>
    <w:rsid w:val="00A234C2"/>
    <w:rsid w:val="00A2611E"/>
    <w:rsid w:val="00A4013A"/>
    <w:rsid w:val="00A41765"/>
    <w:rsid w:val="00A43A69"/>
    <w:rsid w:val="00A44ACC"/>
    <w:rsid w:val="00A4547D"/>
    <w:rsid w:val="00A50EDB"/>
    <w:rsid w:val="00A61099"/>
    <w:rsid w:val="00A61DE0"/>
    <w:rsid w:val="00A62E62"/>
    <w:rsid w:val="00A63400"/>
    <w:rsid w:val="00A67073"/>
    <w:rsid w:val="00A717E9"/>
    <w:rsid w:val="00A77D46"/>
    <w:rsid w:val="00A85A3F"/>
    <w:rsid w:val="00A92F93"/>
    <w:rsid w:val="00AA7528"/>
    <w:rsid w:val="00AB3CEC"/>
    <w:rsid w:val="00AB4107"/>
    <w:rsid w:val="00AB64D3"/>
    <w:rsid w:val="00AC05DD"/>
    <w:rsid w:val="00AD00E6"/>
    <w:rsid w:val="00AD420D"/>
    <w:rsid w:val="00AD4AE8"/>
    <w:rsid w:val="00AD5176"/>
    <w:rsid w:val="00AD6688"/>
    <w:rsid w:val="00AE12DA"/>
    <w:rsid w:val="00AF3EFC"/>
    <w:rsid w:val="00B06C14"/>
    <w:rsid w:val="00B07D22"/>
    <w:rsid w:val="00B276EA"/>
    <w:rsid w:val="00B36D91"/>
    <w:rsid w:val="00B37A3F"/>
    <w:rsid w:val="00B40C1D"/>
    <w:rsid w:val="00B43F34"/>
    <w:rsid w:val="00B44862"/>
    <w:rsid w:val="00B50A31"/>
    <w:rsid w:val="00B535A8"/>
    <w:rsid w:val="00B60517"/>
    <w:rsid w:val="00B60AF2"/>
    <w:rsid w:val="00B61D5E"/>
    <w:rsid w:val="00B64CB8"/>
    <w:rsid w:val="00B7191C"/>
    <w:rsid w:val="00B80F05"/>
    <w:rsid w:val="00B80F11"/>
    <w:rsid w:val="00B80F76"/>
    <w:rsid w:val="00B829F9"/>
    <w:rsid w:val="00B85D54"/>
    <w:rsid w:val="00B967F6"/>
    <w:rsid w:val="00B9A1E8"/>
    <w:rsid w:val="00BA7A76"/>
    <w:rsid w:val="00BB07EB"/>
    <w:rsid w:val="00BB4A54"/>
    <w:rsid w:val="00BB528D"/>
    <w:rsid w:val="00BE091B"/>
    <w:rsid w:val="00BF6E31"/>
    <w:rsid w:val="00C03B79"/>
    <w:rsid w:val="00C04422"/>
    <w:rsid w:val="00C04800"/>
    <w:rsid w:val="00C15A69"/>
    <w:rsid w:val="00C219EA"/>
    <w:rsid w:val="00C23961"/>
    <w:rsid w:val="00C275D7"/>
    <w:rsid w:val="00C35859"/>
    <w:rsid w:val="00C42F85"/>
    <w:rsid w:val="00C447BB"/>
    <w:rsid w:val="00C450BF"/>
    <w:rsid w:val="00C5581A"/>
    <w:rsid w:val="00C66BAD"/>
    <w:rsid w:val="00C72477"/>
    <w:rsid w:val="00C7392D"/>
    <w:rsid w:val="00C752A3"/>
    <w:rsid w:val="00C803F4"/>
    <w:rsid w:val="00C8464A"/>
    <w:rsid w:val="00C93304"/>
    <w:rsid w:val="00C93E8F"/>
    <w:rsid w:val="00C93EA2"/>
    <w:rsid w:val="00C94159"/>
    <w:rsid w:val="00C95A21"/>
    <w:rsid w:val="00CA1AC1"/>
    <w:rsid w:val="00CA2BEB"/>
    <w:rsid w:val="00CA2E1F"/>
    <w:rsid w:val="00CA4D6B"/>
    <w:rsid w:val="00CA59F5"/>
    <w:rsid w:val="00CB0BE6"/>
    <w:rsid w:val="00CB1BF6"/>
    <w:rsid w:val="00CB4BF1"/>
    <w:rsid w:val="00CB67E7"/>
    <w:rsid w:val="00CB7F4D"/>
    <w:rsid w:val="00CC2BD4"/>
    <w:rsid w:val="00CC2EDC"/>
    <w:rsid w:val="00CC308A"/>
    <w:rsid w:val="00CC66F5"/>
    <w:rsid w:val="00CD0F00"/>
    <w:rsid w:val="00CD4A93"/>
    <w:rsid w:val="00CD4B88"/>
    <w:rsid w:val="00CD56A1"/>
    <w:rsid w:val="00CD5E62"/>
    <w:rsid w:val="00CD642F"/>
    <w:rsid w:val="00CD6D6C"/>
    <w:rsid w:val="00CF71A1"/>
    <w:rsid w:val="00D003E4"/>
    <w:rsid w:val="00D15F59"/>
    <w:rsid w:val="00D24AA2"/>
    <w:rsid w:val="00D33B39"/>
    <w:rsid w:val="00D40758"/>
    <w:rsid w:val="00D42975"/>
    <w:rsid w:val="00D43F30"/>
    <w:rsid w:val="00D45D51"/>
    <w:rsid w:val="00D473FD"/>
    <w:rsid w:val="00D54520"/>
    <w:rsid w:val="00D56AC0"/>
    <w:rsid w:val="00D6172D"/>
    <w:rsid w:val="00D61753"/>
    <w:rsid w:val="00D633E7"/>
    <w:rsid w:val="00D640DC"/>
    <w:rsid w:val="00D66A14"/>
    <w:rsid w:val="00D7695F"/>
    <w:rsid w:val="00D76B34"/>
    <w:rsid w:val="00D770C3"/>
    <w:rsid w:val="00D84506"/>
    <w:rsid w:val="00D860D0"/>
    <w:rsid w:val="00D8783D"/>
    <w:rsid w:val="00D87A40"/>
    <w:rsid w:val="00D94271"/>
    <w:rsid w:val="00D97DD6"/>
    <w:rsid w:val="00DA5161"/>
    <w:rsid w:val="00DA696C"/>
    <w:rsid w:val="00DB640A"/>
    <w:rsid w:val="00DC02C7"/>
    <w:rsid w:val="00DC2A84"/>
    <w:rsid w:val="00DC4A7C"/>
    <w:rsid w:val="00DC5CBE"/>
    <w:rsid w:val="00DC5E66"/>
    <w:rsid w:val="00DD132F"/>
    <w:rsid w:val="00DE070C"/>
    <w:rsid w:val="00DE0E57"/>
    <w:rsid w:val="00DE1E11"/>
    <w:rsid w:val="00DE4569"/>
    <w:rsid w:val="00DE49FD"/>
    <w:rsid w:val="00DE60A0"/>
    <w:rsid w:val="00DE6F94"/>
    <w:rsid w:val="00DF2A0E"/>
    <w:rsid w:val="00DF662D"/>
    <w:rsid w:val="00E013E9"/>
    <w:rsid w:val="00E0373E"/>
    <w:rsid w:val="00E0795A"/>
    <w:rsid w:val="00E1256F"/>
    <w:rsid w:val="00E128A7"/>
    <w:rsid w:val="00E12AB8"/>
    <w:rsid w:val="00E133D5"/>
    <w:rsid w:val="00E16A2D"/>
    <w:rsid w:val="00E17509"/>
    <w:rsid w:val="00E31362"/>
    <w:rsid w:val="00E370EE"/>
    <w:rsid w:val="00E42484"/>
    <w:rsid w:val="00E43EAA"/>
    <w:rsid w:val="00E50EAB"/>
    <w:rsid w:val="00E5330E"/>
    <w:rsid w:val="00E53AA3"/>
    <w:rsid w:val="00E54148"/>
    <w:rsid w:val="00E5420C"/>
    <w:rsid w:val="00E54FB5"/>
    <w:rsid w:val="00E55843"/>
    <w:rsid w:val="00E61091"/>
    <w:rsid w:val="00E74FB3"/>
    <w:rsid w:val="00E77562"/>
    <w:rsid w:val="00E800B0"/>
    <w:rsid w:val="00E8114B"/>
    <w:rsid w:val="00E86008"/>
    <w:rsid w:val="00E87B19"/>
    <w:rsid w:val="00E913D0"/>
    <w:rsid w:val="00E9223C"/>
    <w:rsid w:val="00E94F4F"/>
    <w:rsid w:val="00EA0493"/>
    <w:rsid w:val="00EA0565"/>
    <w:rsid w:val="00EA3544"/>
    <w:rsid w:val="00EA4C23"/>
    <w:rsid w:val="00EB0CAF"/>
    <w:rsid w:val="00EB2AD9"/>
    <w:rsid w:val="00EB48C6"/>
    <w:rsid w:val="00EB498B"/>
    <w:rsid w:val="00EC110B"/>
    <w:rsid w:val="00EC2588"/>
    <w:rsid w:val="00EC40CE"/>
    <w:rsid w:val="00EC5E8B"/>
    <w:rsid w:val="00ED1007"/>
    <w:rsid w:val="00ED63D6"/>
    <w:rsid w:val="00EE1C00"/>
    <w:rsid w:val="00EE1E03"/>
    <w:rsid w:val="00EE6082"/>
    <w:rsid w:val="00EE7A01"/>
    <w:rsid w:val="00EF4EE0"/>
    <w:rsid w:val="00F02A6E"/>
    <w:rsid w:val="00F1742E"/>
    <w:rsid w:val="00F17D36"/>
    <w:rsid w:val="00F274FD"/>
    <w:rsid w:val="00F316CE"/>
    <w:rsid w:val="00F340C6"/>
    <w:rsid w:val="00F414E2"/>
    <w:rsid w:val="00F53F11"/>
    <w:rsid w:val="00F54291"/>
    <w:rsid w:val="00F63F83"/>
    <w:rsid w:val="00F64132"/>
    <w:rsid w:val="00F6766C"/>
    <w:rsid w:val="00F677F9"/>
    <w:rsid w:val="00F720E1"/>
    <w:rsid w:val="00F72BDF"/>
    <w:rsid w:val="00F73DBF"/>
    <w:rsid w:val="00F77958"/>
    <w:rsid w:val="00F81200"/>
    <w:rsid w:val="00F93558"/>
    <w:rsid w:val="00F971FD"/>
    <w:rsid w:val="00F9774F"/>
    <w:rsid w:val="00FA227A"/>
    <w:rsid w:val="00FA312C"/>
    <w:rsid w:val="00FA6836"/>
    <w:rsid w:val="00FA7F17"/>
    <w:rsid w:val="00FC4DC5"/>
    <w:rsid w:val="00FD015E"/>
    <w:rsid w:val="00FD7631"/>
    <w:rsid w:val="00FE034A"/>
    <w:rsid w:val="00FE1477"/>
    <w:rsid w:val="00FE2859"/>
    <w:rsid w:val="00FF095E"/>
    <w:rsid w:val="00FF1C06"/>
    <w:rsid w:val="00FF361C"/>
    <w:rsid w:val="010BE717"/>
    <w:rsid w:val="01278083"/>
    <w:rsid w:val="01A78B81"/>
    <w:rsid w:val="01DD9715"/>
    <w:rsid w:val="0237EC62"/>
    <w:rsid w:val="023E6170"/>
    <w:rsid w:val="0246B853"/>
    <w:rsid w:val="02C212F2"/>
    <w:rsid w:val="02EF07B9"/>
    <w:rsid w:val="030747CF"/>
    <w:rsid w:val="033D9BCC"/>
    <w:rsid w:val="046E3271"/>
    <w:rsid w:val="04899192"/>
    <w:rsid w:val="04FDDF04"/>
    <w:rsid w:val="056183AA"/>
    <w:rsid w:val="0578D5FB"/>
    <w:rsid w:val="062CA5A1"/>
    <w:rsid w:val="06D84EA6"/>
    <w:rsid w:val="06F057AD"/>
    <w:rsid w:val="07108CC4"/>
    <w:rsid w:val="077D3240"/>
    <w:rsid w:val="0786359D"/>
    <w:rsid w:val="07F625D2"/>
    <w:rsid w:val="08034489"/>
    <w:rsid w:val="081B64CF"/>
    <w:rsid w:val="0934EE5B"/>
    <w:rsid w:val="09750CDE"/>
    <w:rsid w:val="0A056D6C"/>
    <w:rsid w:val="0A5D8172"/>
    <w:rsid w:val="0AD93A2D"/>
    <w:rsid w:val="0B19FD97"/>
    <w:rsid w:val="0B5874D8"/>
    <w:rsid w:val="0C28FDF2"/>
    <w:rsid w:val="0C3799C7"/>
    <w:rsid w:val="0C3AF241"/>
    <w:rsid w:val="0C51C542"/>
    <w:rsid w:val="0C7D76ED"/>
    <w:rsid w:val="0C8ED00E"/>
    <w:rsid w:val="0D45EC8D"/>
    <w:rsid w:val="0D55136F"/>
    <w:rsid w:val="0D8949AA"/>
    <w:rsid w:val="0DBB4239"/>
    <w:rsid w:val="0E25758F"/>
    <w:rsid w:val="0EB0D0BE"/>
    <w:rsid w:val="0F04F499"/>
    <w:rsid w:val="0F290899"/>
    <w:rsid w:val="0F87616A"/>
    <w:rsid w:val="0F9E8FD0"/>
    <w:rsid w:val="1012C0FF"/>
    <w:rsid w:val="103DABAE"/>
    <w:rsid w:val="10583783"/>
    <w:rsid w:val="107A5DE0"/>
    <w:rsid w:val="108C5E96"/>
    <w:rsid w:val="10FC3D9B"/>
    <w:rsid w:val="110A2C2F"/>
    <w:rsid w:val="111C6DF7"/>
    <w:rsid w:val="114BF1FF"/>
    <w:rsid w:val="1152FC13"/>
    <w:rsid w:val="1172FEB3"/>
    <w:rsid w:val="11C43BFE"/>
    <w:rsid w:val="12340F61"/>
    <w:rsid w:val="12405E25"/>
    <w:rsid w:val="12953B8A"/>
    <w:rsid w:val="12A11967"/>
    <w:rsid w:val="1343C477"/>
    <w:rsid w:val="138C2B12"/>
    <w:rsid w:val="13B12E04"/>
    <w:rsid w:val="145AE33B"/>
    <w:rsid w:val="146B0552"/>
    <w:rsid w:val="14766ACC"/>
    <w:rsid w:val="14C077C1"/>
    <w:rsid w:val="14F66F4F"/>
    <w:rsid w:val="14F76163"/>
    <w:rsid w:val="153BADC4"/>
    <w:rsid w:val="16D07E6F"/>
    <w:rsid w:val="16DDB5D9"/>
    <w:rsid w:val="17B57A48"/>
    <w:rsid w:val="17C47600"/>
    <w:rsid w:val="193D68C3"/>
    <w:rsid w:val="1A35C29A"/>
    <w:rsid w:val="1A486EA6"/>
    <w:rsid w:val="1A95BA89"/>
    <w:rsid w:val="1ACDCEB4"/>
    <w:rsid w:val="1AEA075C"/>
    <w:rsid w:val="1B341276"/>
    <w:rsid w:val="1B3B4A61"/>
    <w:rsid w:val="1B41D387"/>
    <w:rsid w:val="1BA91922"/>
    <w:rsid w:val="1BB23AA8"/>
    <w:rsid w:val="1BBBC1A6"/>
    <w:rsid w:val="1BC2B8E2"/>
    <w:rsid w:val="1BE1E573"/>
    <w:rsid w:val="1C710721"/>
    <w:rsid w:val="1C8925E0"/>
    <w:rsid w:val="1CAE3765"/>
    <w:rsid w:val="1D55A38C"/>
    <w:rsid w:val="1DF0ADFA"/>
    <w:rsid w:val="1E067152"/>
    <w:rsid w:val="1E621417"/>
    <w:rsid w:val="1E815F25"/>
    <w:rsid w:val="1E883D10"/>
    <w:rsid w:val="1F45B1FD"/>
    <w:rsid w:val="1F6794BF"/>
    <w:rsid w:val="1FB93D58"/>
    <w:rsid w:val="204FFFFB"/>
    <w:rsid w:val="20E692D5"/>
    <w:rsid w:val="211DC143"/>
    <w:rsid w:val="213DF2D0"/>
    <w:rsid w:val="2140DB08"/>
    <w:rsid w:val="2151659F"/>
    <w:rsid w:val="225C1D07"/>
    <w:rsid w:val="227DC821"/>
    <w:rsid w:val="22A07152"/>
    <w:rsid w:val="2311AD78"/>
    <w:rsid w:val="2459AA7B"/>
    <w:rsid w:val="247D3F10"/>
    <w:rsid w:val="24E71F26"/>
    <w:rsid w:val="2504492E"/>
    <w:rsid w:val="25685FA4"/>
    <w:rsid w:val="2581F8BD"/>
    <w:rsid w:val="25CFF368"/>
    <w:rsid w:val="26CCE0A3"/>
    <w:rsid w:val="26F3514A"/>
    <w:rsid w:val="27919A1E"/>
    <w:rsid w:val="27C9DAFF"/>
    <w:rsid w:val="27E813F8"/>
    <w:rsid w:val="282A32AD"/>
    <w:rsid w:val="28BFA290"/>
    <w:rsid w:val="29715FBD"/>
    <w:rsid w:val="297EEC4F"/>
    <w:rsid w:val="2AB03FFC"/>
    <w:rsid w:val="2ADC35F6"/>
    <w:rsid w:val="2AF62940"/>
    <w:rsid w:val="2B3503D9"/>
    <w:rsid w:val="2B4504B6"/>
    <w:rsid w:val="2B7945AF"/>
    <w:rsid w:val="2B7D89B4"/>
    <w:rsid w:val="2C150D41"/>
    <w:rsid w:val="2C520211"/>
    <w:rsid w:val="2CCFFCBE"/>
    <w:rsid w:val="2CFFE6A6"/>
    <w:rsid w:val="2DB261C8"/>
    <w:rsid w:val="2E12FA6B"/>
    <w:rsid w:val="2E34DED9"/>
    <w:rsid w:val="2E798D2F"/>
    <w:rsid w:val="2E946CE4"/>
    <w:rsid w:val="2EC46E8A"/>
    <w:rsid w:val="2F379A88"/>
    <w:rsid w:val="2F68796B"/>
    <w:rsid w:val="2FB78299"/>
    <w:rsid w:val="3065086F"/>
    <w:rsid w:val="31C11A59"/>
    <w:rsid w:val="31CA2068"/>
    <w:rsid w:val="3251C02C"/>
    <w:rsid w:val="3272D61D"/>
    <w:rsid w:val="32CAAC93"/>
    <w:rsid w:val="339357C9"/>
    <w:rsid w:val="354F1A7D"/>
    <w:rsid w:val="35BC1EF4"/>
    <w:rsid w:val="35F290E9"/>
    <w:rsid w:val="362D9701"/>
    <w:rsid w:val="36AB20C4"/>
    <w:rsid w:val="37238D30"/>
    <w:rsid w:val="373BA7BA"/>
    <w:rsid w:val="3798C331"/>
    <w:rsid w:val="37A97483"/>
    <w:rsid w:val="37C7CA5E"/>
    <w:rsid w:val="37E803E6"/>
    <w:rsid w:val="388A83BD"/>
    <w:rsid w:val="38A81DAE"/>
    <w:rsid w:val="3952A3EC"/>
    <w:rsid w:val="3A18450F"/>
    <w:rsid w:val="3B1DB797"/>
    <w:rsid w:val="3B514A43"/>
    <w:rsid w:val="3C14AAF0"/>
    <w:rsid w:val="3C49D8DB"/>
    <w:rsid w:val="3C9AF68D"/>
    <w:rsid w:val="3CEEBB3C"/>
    <w:rsid w:val="3E0294F3"/>
    <w:rsid w:val="3E89CFA4"/>
    <w:rsid w:val="3EC2104D"/>
    <w:rsid w:val="3EC4F584"/>
    <w:rsid w:val="3F0CED8E"/>
    <w:rsid w:val="3FC8EED7"/>
    <w:rsid w:val="3FF50457"/>
    <w:rsid w:val="408564D6"/>
    <w:rsid w:val="4144B469"/>
    <w:rsid w:val="418189D3"/>
    <w:rsid w:val="41F82DB8"/>
    <w:rsid w:val="4207749B"/>
    <w:rsid w:val="421B6931"/>
    <w:rsid w:val="42AD8057"/>
    <w:rsid w:val="431B4310"/>
    <w:rsid w:val="431C94BA"/>
    <w:rsid w:val="4354F8E6"/>
    <w:rsid w:val="43BA7E32"/>
    <w:rsid w:val="4435BB18"/>
    <w:rsid w:val="44F5A409"/>
    <w:rsid w:val="45122F0E"/>
    <w:rsid w:val="453BD040"/>
    <w:rsid w:val="45550C0F"/>
    <w:rsid w:val="45769AA6"/>
    <w:rsid w:val="45A16246"/>
    <w:rsid w:val="465689B9"/>
    <w:rsid w:val="469D20EE"/>
    <w:rsid w:val="46F896E6"/>
    <w:rsid w:val="479380FB"/>
    <w:rsid w:val="47B0A7F2"/>
    <w:rsid w:val="47C9EC9B"/>
    <w:rsid w:val="47E61882"/>
    <w:rsid w:val="48E19B18"/>
    <w:rsid w:val="4971C295"/>
    <w:rsid w:val="498114B8"/>
    <w:rsid w:val="49B531C4"/>
    <w:rsid w:val="49D31C87"/>
    <w:rsid w:val="49DDAAAD"/>
    <w:rsid w:val="49EB3414"/>
    <w:rsid w:val="4A0F6CA5"/>
    <w:rsid w:val="4A4431FA"/>
    <w:rsid w:val="4B14B135"/>
    <w:rsid w:val="4B2D5425"/>
    <w:rsid w:val="4B4B5416"/>
    <w:rsid w:val="4BD4C217"/>
    <w:rsid w:val="4BE2DE10"/>
    <w:rsid w:val="4BEB40C4"/>
    <w:rsid w:val="4C049DDF"/>
    <w:rsid w:val="4C9FEE8C"/>
    <w:rsid w:val="4CEEA05A"/>
    <w:rsid w:val="4D5D29BA"/>
    <w:rsid w:val="4D5DC560"/>
    <w:rsid w:val="4D76085D"/>
    <w:rsid w:val="4DC22612"/>
    <w:rsid w:val="4E1745C8"/>
    <w:rsid w:val="4E39B6F4"/>
    <w:rsid w:val="4E3D4CD9"/>
    <w:rsid w:val="4E783EB5"/>
    <w:rsid w:val="4EA83074"/>
    <w:rsid w:val="4EFE42EF"/>
    <w:rsid w:val="4F1D2CC7"/>
    <w:rsid w:val="4F3BC998"/>
    <w:rsid w:val="4F5A99ED"/>
    <w:rsid w:val="4F6864B5"/>
    <w:rsid w:val="4F750393"/>
    <w:rsid w:val="4F773E99"/>
    <w:rsid w:val="4F915B7D"/>
    <w:rsid w:val="4F9CDA6F"/>
    <w:rsid w:val="4FB575E6"/>
    <w:rsid w:val="500C373D"/>
    <w:rsid w:val="50312EFA"/>
    <w:rsid w:val="50819C5F"/>
    <w:rsid w:val="50866619"/>
    <w:rsid w:val="50B2BB6C"/>
    <w:rsid w:val="512EF102"/>
    <w:rsid w:val="51F838D5"/>
    <w:rsid w:val="523AD0E7"/>
    <w:rsid w:val="5255EEAD"/>
    <w:rsid w:val="5264C8F2"/>
    <w:rsid w:val="52A38EBB"/>
    <w:rsid w:val="52E0CB3D"/>
    <w:rsid w:val="533284DD"/>
    <w:rsid w:val="533CA9B8"/>
    <w:rsid w:val="53BFE490"/>
    <w:rsid w:val="53C220C8"/>
    <w:rsid w:val="53C59CA8"/>
    <w:rsid w:val="53D38503"/>
    <w:rsid w:val="53E5F14E"/>
    <w:rsid w:val="54047DE1"/>
    <w:rsid w:val="540E1D61"/>
    <w:rsid w:val="543B29A1"/>
    <w:rsid w:val="5479E2FA"/>
    <w:rsid w:val="54A2DE2B"/>
    <w:rsid w:val="54BAA3E6"/>
    <w:rsid w:val="54DECE46"/>
    <w:rsid w:val="5518E74F"/>
    <w:rsid w:val="55D59014"/>
    <w:rsid w:val="56410CB3"/>
    <w:rsid w:val="5644ED0C"/>
    <w:rsid w:val="56748E9E"/>
    <w:rsid w:val="57432055"/>
    <w:rsid w:val="57A02C2D"/>
    <w:rsid w:val="57AAAFC9"/>
    <w:rsid w:val="57B38337"/>
    <w:rsid w:val="58B2556E"/>
    <w:rsid w:val="5949EECA"/>
    <w:rsid w:val="5955137C"/>
    <w:rsid w:val="59ECA8AF"/>
    <w:rsid w:val="59FE2E63"/>
    <w:rsid w:val="5A308AAF"/>
    <w:rsid w:val="5A30D928"/>
    <w:rsid w:val="5A84EB5F"/>
    <w:rsid w:val="5AFB57E7"/>
    <w:rsid w:val="5B05C6D1"/>
    <w:rsid w:val="5B06915C"/>
    <w:rsid w:val="5B0E0A16"/>
    <w:rsid w:val="5B55F1A8"/>
    <w:rsid w:val="5B59963A"/>
    <w:rsid w:val="5B88F7CF"/>
    <w:rsid w:val="5BE83A6F"/>
    <w:rsid w:val="5C2B503B"/>
    <w:rsid w:val="5C357D43"/>
    <w:rsid w:val="5C482B12"/>
    <w:rsid w:val="5C53125C"/>
    <w:rsid w:val="5CEA35FE"/>
    <w:rsid w:val="5D691E39"/>
    <w:rsid w:val="5E0B3696"/>
    <w:rsid w:val="5E4B9CE2"/>
    <w:rsid w:val="5E743AFA"/>
    <w:rsid w:val="5E8C6B0F"/>
    <w:rsid w:val="5F10559B"/>
    <w:rsid w:val="5F55AAEF"/>
    <w:rsid w:val="5FC8BE48"/>
    <w:rsid w:val="6033E8D7"/>
    <w:rsid w:val="6068EBF2"/>
    <w:rsid w:val="6082AD89"/>
    <w:rsid w:val="60911286"/>
    <w:rsid w:val="6099642C"/>
    <w:rsid w:val="6188910C"/>
    <w:rsid w:val="61EDD705"/>
    <w:rsid w:val="61F2EA26"/>
    <w:rsid w:val="626818CC"/>
    <w:rsid w:val="627A6481"/>
    <w:rsid w:val="63C368D6"/>
    <w:rsid w:val="6470DB1A"/>
    <w:rsid w:val="64C483DD"/>
    <w:rsid w:val="64E6BE06"/>
    <w:rsid w:val="653907C7"/>
    <w:rsid w:val="65440654"/>
    <w:rsid w:val="655EACAE"/>
    <w:rsid w:val="65B49232"/>
    <w:rsid w:val="66234FC0"/>
    <w:rsid w:val="664C5892"/>
    <w:rsid w:val="667CD120"/>
    <w:rsid w:val="66F39A3C"/>
    <w:rsid w:val="672F358A"/>
    <w:rsid w:val="673578D0"/>
    <w:rsid w:val="67394415"/>
    <w:rsid w:val="677F73AA"/>
    <w:rsid w:val="67D4672C"/>
    <w:rsid w:val="67FDEE55"/>
    <w:rsid w:val="6884E606"/>
    <w:rsid w:val="689B5BAD"/>
    <w:rsid w:val="68A7F73F"/>
    <w:rsid w:val="69257E05"/>
    <w:rsid w:val="694806BE"/>
    <w:rsid w:val="6975FC50"/>
    <w:rsid w:val="698ECD7A"/>
    <w:rsid w:val="6A285AA3"/>
    <w:rsid w:val="6A35F8E0"/>
    <w:rsid w:val="6A52911D"/>
    <w:rsid w:val="6AB2D704"/>
    <w:rsid w:val="6B504B41"/>
    <w:rsid w:val="6C04EB34"/>
    <w:rsid w:val="6C0F636F"/>
    <w:rsid w:val="6C345F59"/>
    <w:rsid w:val="6C38873F"/>
    <w:rsid w:val="6C4D2DBE"/>
    <w:rsid w:val="6C53FD96"/>
    <w:rsid w:val="6C5AB8C2"/>
    <w:rsid w:val="6C87F313"/>
    <w:rsid w:val="6CC1E0DB"/>
    <w:rsid w:val="6CDD55F0"/>
    <w:rsid w:val="6D0B6C98"/>
    <w:rsid w:val="6D286F33"/>
    <w:rsid w:val="6D574030"/>
    <w:rsid w:val="6D85BE2F"/>
    <w:rsid w:val="6D8AC0A3"/>
    <w:rsid w:val="6D93C290"/>
    <w:rsid w:val="6D9F2D7D"/>
    <w:rsid w:val="6EB08500"/>
    <w:rsid w:val="6F139CA4"/>
    <w:rsid w:val="6F4DF99A"/>
    <w:rsid w:val="6FDCC352"/>
    <w:rsid w:val="704BAAA1"/>
    <w:rsid w:val="7057EBA5"/>
    <w:rsid w:val="705A159C"/>
    <w:rsid w:val="7112771B"/>
    <w:rsid w:val="7160B1A5"/>
    <w:rsid w:val="717D0E93"/>
    <w:rsid w:val="717FF732"/>
    <w:rsid w:val="71B227F3"/>
    <w:rsid w:val="722F3789"/>
    <w:rsid w:val="7241BE82"/>
    <w:rsid w:val="72475679"/>
    <w:rsid w:val="73A314A8"/>
    <w:rsid w:val="743E83C5"/>
    <w:rsid w:val="74464CE9"/>
    <w:rsid w:val="74829704"/>
    <w:rsid w:val="74908CDA"/>
    <w:rsid w:val="7554A0F6"/>
    <w:rsid w:val="7587007E"/>
    <w:rsid w:val="766CFC49"/>
    <w:rsid w:val="76CC826F"/>
    <w:rsid w:val="76E6D085"/>
    <w:rsid w:val="76EEC3DF"/>
    <w:rsid w:val="76F2170F"/>
    <w:rsid w:val="773C0AF1"/>
    <w:rsid w:val="77432AC1"/>
    <w:rsid w:val="776D7C1C"/>
    <w:rsid w:val="77CBBFA4"/>
    <w:rsid w:val="78F78232"/>
    <w:rsid w:val="792D7EDA"/>
    <w:rsid w:val="79431F7E"/>
    <w:rsid w:val="7969908D"/>
    <w:rsid w:val="7AA64B9F"/>
    <w:rsid w:val="7ABE3E3D"/>
    <w:rsid w:val="7AEC637D"/>
    <w:rsid w:val="7B16EBB6"/>
    <w:rsid w:val="7B4E038D"/>
    <w:rsid w:val="7B594BA3"/>
    <w:rsid w:val="7B99C2FA"/>
    <w:rsid w:val="7BF41507"/>
    <w:rsid w:val="7BF64C74"/>
    <w:rsid w:val="7C3C1F64"/>
    <w:rsid w:val="7C647ABB"/>
    <w:rsid w:val="7C7FBAB8"/>
    <w:rsid w:val="7CA337DA"/>
    <w:rsid w:val="7CCE3707"/>
    <w:rsid w:val="7D44C2EE"/>
    <w:rsid w:val="7EB55448"/>
    <w:rsid w:val="7EB5D145"/>
    <w:rsid w:val="7ECEEB66"/>
    <w:rsid w:val="7F8F4A89"/>
    <w:rsid w:val="7FE38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8A9C7"/>
  <w14:defaultImageDpi w14:val="330"/>
  <w15:chartTrackingRefBased/>
  <w15:docId w15:val="{4E531A1C-E1F6-4803-AADF-38902928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2B3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224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224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65066A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Verdana" w:hAnsi="Verdana" w:cs="Verdana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066A"/>
    <w:rPr>
      <w:rFonts w:ascii="Verdana" w:hAnsi="Verdana" w:cs="Verdana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5224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25224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4EE0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25224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925224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25224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nhideWhenUsed/>
    <w:qFormat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6"/>
    <w:qFormat/>
    <w:rsid w:val="005C3C54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5C3C54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5C3C54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5C3C54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13A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5D53"/>
    <w:pPr>
      <w:widowControl w:val="0"/>
      <w:autoSpaceDE w:val="0"/>
      <w:autoSpaceDN w:val="0"/>
      <w:spacing w:before="0" w:after="0" w:line="240" w:lineRule="auto"/>
      <w:ind w:left="820"/>
    </w:pPr>
    <w:rPr>
      <w:rFonts w:eastAsia="Verdana" w:cs="Verdana"/>
      <w:szCs w:val="24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535D53"/>
    <w:rPr>
      <w:rFonts w:ascii="Verdana" w:eastAsia="Verdana" w:hAnsi="Verdana" w:cs="Verdana"/>
      <w:sz w:val="24"/>
      <w:szCs w:val="24"/>
      <w:lang w:eastAsia="en-AU" w:bidi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3124"/>
    <w:rPr>
      <w:rFonts w:ascii="Verdana" w:hAnsi="Verdana"/>
      <w:sz w:val="24"/>
    </w:rPr>
  </w:style>
  <w:style w:type="paragraph" w:styleId="Revision">
    <w:name w:val="Revision"/>
    <w:hidden/>
    <w:uiPriority w:val="99"/>
    <w:semiHidden/>
    <w:rsid w:val="0085179E"/>
    <w:pPr>
      <w:spacing w:after="0" w:line="240" w:lineRule="auto"/>
    </w:pPr>
    <w:rPr>
      <w:rFonts w:ascii="Verdana" w:hAnsi="Verdana"/>
      <w:sz w:val="24"/>
    </w:rPr>
  </w:style>
  <w:style w:type="paragraph" w:customStyle="1" w:styleId="paragraph">
    <w:name w:val="paragraph"/>
    <w:basedOn w:val="Normal"/>
    <w:rsid w:val="0035679C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E6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7191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wdv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dv.org.au/get-involved/current-vacanci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yse\Desktop\2020-2021%20Board%20Admin-%20DRAFTS%20(to%20be%20filed%20away%20when%20completed)\2.%20Board%20Briefing%20Paper-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0C3C55F3-1B0B-4FB1-A949-8868BC7525E5}">
    <t:Anchor>
      <t:Comment id="1783745950"/>
    </t:Anchor>
    <t:History>
      <t:Event id="{524F9772-E7EB-482E-BD74-E9D8B9BCCB34}" time="2025-06-03T05:38:20.811Z">
        <t:Attribution userId="S::julie.kun@wdv.org.au::441a3e50-f5bd-4815-8034-1dc752c41195" userProvider="AD" userName="Julie Kun"/>
        <t:Anchor>
          <t:Comment id="1783745950"/>
        </t:Anchor>
        <t:Create/>
      </t:Event>
      <t:Event id="{1F0AE8A2-D690-4D8E-AE11-2EB6EC5449A2}" time="2025-06-03T05:38:20.811Z">
        <t:Attribution userId="S::julie.kun@wdv.org.au::441a3e50-f5bd-4815-8034-1dc752c41195" userProvider="AD" userName="Julie Kun"/>
        <t:Anchor>
          <t:Comment id="1783745950"/>
        </t:Anchor>
        <t:Assign userId="S::brigid.evans@wdv.org.au::26391eaf-bf00-4741-ad8c-7b42173fa35f" userProvider="AD" userName="Brigid Evans"/>
      </t:Event>
      <t:Event id="{77851F57-9BEE-4959-BC53-FC6CBC39B5BB}" time="2025-06-03T05:38:20.811Z">
        <t:Attribution userId="S::julie.kun@wdv.org.au::441a3e50-f5bd-4815-8034-1dc752c41195" userProvider="AD" userName="Julie Kun"/>
        <t:Anchor>
          <t:Comment id="1783745950"/>
        </t:Anchor>
        <t:SetTitle title="@Brigid Evans Working on the job ad. Please provide feed back I have accepted all your changes. Will get back to you regarding title later toad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pplicant Information" ma:contentTypeID="0x0101002EB9B64B880E0348AE55382359D40FD00051FF72B67390E94D829CFA58F1A5E2EB" ma:contentTypeVersion="19" ma:contentTypeDescription="This content type is used to collect information from the public application form" ma:contentTypeScope="" ma:versionID="e3f53277049c75fef98f1cdcca62cb37">
  <xsd:schema xmlns:xsd="http://www.w3.org/2001/XMLSchema" xmlns:xs="http://www.w3.org/2001/XMLSchema" xmlns:p="http://schemas.microsoft.com/office/2006/metadata/properties" xmlns:ns2="1df371c7-210f-4427-b905-7bb5c1951aa2" xmlns:ns3="4c9350c7-d0e8-4255-b307-8e68dcd7e174" targetNamespace="http://schemas.microsoft.com/office/2006/metadata/properties" ma:root="true" ma:fieldsID="d658d01d5ca417ba13ecfb9d35f8c8ce" ns2:_="" ns3:_="">
    <xsd:import namespace="1df371c7-210f-4427-b905-7bb5c1951aa2"/>
    <xsd:import namespace="4c9350c7-d0e8-4255-b307-8e68dcd7e174"/>
    <xsd:element name="properties">
      <xsd:complexType>
        <xsd:sequence>
          <xsd:element name="documentManagement">
            <xsd:complexType>
              <xsd:all>
                <xsd:element ref="ns2:Position" minOccurs="0"/>
                <xsd:element ref="ns2:Applicant_x0020_Name" minOccurs="0"/>
                <xsd:element ref="ns2:Applicant_x0020_Email" minOccurs="0"/>
                <xsd:element ref="ns2:Applicant_x0020_Phone" minOccurs="0"/>
                <xsd:element ref="ns2:Applicant_x0020_Street_x0020_Address" minOccurs="0"/>
                <xsd:element ref="ns2:Applicant_x0020_Street_x0020_Address_x0020_2" minOccurs="0"/>
                <xsd:element ref="ns2:Applicant_x0020_State" minOccurs="0"/>
                <xsd:element ref="ns2:Applicant_x0020_Postcode" minOccurs="0"/>
                <xsd:element ref="ns2:Selection_x0020_Criteria" minOccurs="0"/>
                <xsd:element ref="ns3:DocumentLink" minOccurs="0"/>
                <xsd:element ref="ns3:CommunicationMethod" minOccurs="0"/>
                <xsd:element ref="ns3:AccessibilityRequirements" minOccurs="0"/>
                <xsd:element ref="ns3:OtherRelevantInformation" minOccurs="0"/>
                <xsd:element ref="ns3:lcf76f155ced4ddcb4097134ff3c332f" minOccurs="0"/>
                <xsd:element ref="ns2:TaxCatchAll" minOccurs="0"/>
                <xsd:element ref="ns2:Applicant_x0020_Subur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71c7-210f-4427-b905-7bb5c1951aa2" elementFormDefault="qualified">
    <xsd:import namespace="http://schemas.microsoft.com/office/2006/documentManagement/types"/>
    <xsd:import namespace="http://schemas.microsoft.com/office/infopath/2007/PartnerControls"/>
    <xsd:element name="Position" ma:index="2" nillable="true" ma:displayName="Position" ma:default="" ma:internalName="Position">
      <xsd:simpleType>
        <xsd:restriction base="dms:Text">
          <xsd:maxLength value="255"/>
        </xsd:restriction>
      </xsd:simpleType>
    </xsd:element>
    <xsd:element name="Applicant_x0020_Name" ma:index="3" nillable="true" ma:displayName="Applicant Name" ma:default="" ma:internalName="Applicant_x0020_Name">
      <xsd:simpleType>
        <xsd:restriction base="dms:Text">
          <xsd:maxLength value="255"/>
        </xsd:restriction>
      </xsd:simpleType>
    </xsd:element>
    <xsd:element name="Applicant_x0020_Email" ma:index="4" nillable="true" ma:displayName="Applicant Email" ma:default="" ma:internalName="Applicant_x0020_Email">
      <xsd:simpleType>
        <xsd:restriction base="dms:Text">
          <xsd:maxLength value="255"/>
        </xsd:restriction>
      </xsd:simpleType>
    </xsd:element>
    <xsd:element name="Applicant_x0020_Phone" ma:index="5" nillable="true" ma:displayName="Applicant Phone" ma:default="" ma:internalName="Applicant_x0020_Phone">
      <xsd:simpleType>
        <xsd:restriction base="dms:Text">
          <xsd:maxLength value="255"/>
        </xsd:restriction>
      </xsd:simpleType>
    </xsd:element>
    <xsd:element name="Applicant_x0020_Street_x0020_Address" ma:index="6" nillable="true" ma:displayName="Applicant Street Address" ma:default="" ma:internalName="Applicant_x0020_Street_x0020_Address">
      <xsd:simpleType>
        <xsd:restriction base="dms:Text">
          <xsd:maxLength value="255"/>
        </xsd:restriction>
      </xsd:simpleType>
    </xsd:element>
    <xsd:element name="Applicant_x0020_Street_x0020_Address_x0020_2" ma:index="7" nillable="true" ma:displayName="Applicant Street Address 2" ma:default="" ma:internalName="Applicant_x0020_Street_x0020_Address_x0020_2">
      <xsd:simpleType>
        <xsd:restriction base="dms:Text">
          <xsd:maxLength value="255"/>
        </xsd:restriction>
      </xsd:simpleType>
    </xsd:element>
    <xsd:element name="Applicant_x0020_State" ma:index="8" nillable="true" ma:displayName="Applicant State" ma:default="" ma:internalName="Applicant_x0020_State">
      <xsd:simpleType>
        <xsd:restriction base="dms:Text">
          <xsd:maxLength value="255"/>
        </xsd:restriction>
      </xsd:simpleType>
    </xsd:element>
    <xsd:element name="Applicant_x0020_Postcode" ma:index="9" nillable="true" ma:displayName="Applicant Postcode" ma:default="" ma:internalName="Applicant_x0020_Postcode">
      <xsd:simpleType>
        <xsd:restriction base="dms:Text">
          <xsd:maxLength value="255"/>
        </xsd:restriction>
      </xsd:simpleType>
    </xsd:element>
    <xsd:element name="Selection_x0020_Criteria" ma:index="10" nillable="true" ma:displayName="Selection Criteria" ma:default="" ma:internalName="Selection_x0020_Criteria0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624db2-85ea-4424-85fe-bde0e989cde4}" ma:internalName="TaxCatchAll" ma:showField="CatchAllData" ma:web="1df371c7-210f-4427-b905-7bb5c1951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nt_x0020_Suburb" ma:index="23" nillable="true" ma:displayName="Applicant Suburb" ma:internalName="Applicant_x0020_Suburb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350c7-d0e8-4255-b307-8e68dcd7e174" elementFormDefault="qualified">
    <xsd:import namespace="http://schemas.microsoft.com/office/2006/documentManagement/types"/>
    <xsd:import namespace="http://schemas.microsoft.com/office/infopath/2007/PartnerControls"/>
    <xsd:element name="DocumentLink" ma:index="17" nillable="true" ma:displayName="Document Link" ma:format="Dropdown" ma:internalName="DocumentLink">
      <xsd:simpleType>
        <xsd:restriction base="dms:Text">
          <xsd:maxLength value="255"/>
        </xsd:restriction>
      </xsd:simpleType>
    </xsd:element>
    <xsd:element name="CommunicationMethod" ma:index="18" nillable="true" ma:displayName="Communication Method" ma:format="Dropdown" ma:internalName="CommunicationMethod">
      <xsd:simpleType>
        <xsd:restriction base="dms:Text">
          <xsd:maxLength value="255"/>
        </xsd:restriction>
      </xsd:simpleType>
    </xsd:element>
    <xsd:element name="AccessibilityRequirements" ma:index="19" nillable="true" ma:displayName="Accessibility Requirements" ma:internalName="AccessibilityRequirements">
      <xsd:simpleType>
        <xsd:restriction base="dms:Note">
          <xsd:maxLength value="255"/>
        </xsd:restriction>
      </xsd:simpleType>
    </xsd:element>
    <xsd:element name="OtherRelevantInformation" ma:index="20" nillable="true" ma:displayName="Other Relevant Information" ma:internalName="OtherRelevantInformation">
      <xsd:simpleType>
        <xsd:restriction base="dms:Note">
          <xsd:maxLength value="255"/>
        </xsd:restriction>
      </xsd:simpleType>
    </xsd:element>
    <xsd:element name="lcf76f155ced4ddcb4097134ff3c332f" ma:index="21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350c7-d0e8-4255-b307-8e68dcd7e174" xsi:nil="true"/>
    <TaxCatchAll xmlns="1df371c7-210f-4427-b905-7bb5c1951aa2" xsi:nil="true"/>
    <Applicant_x0020_Suburb xmlns="1df371c7-210f-4427-b905-7bb5c1951aa2" xsi:nil="true"/>
    <DocumentLink xmlns="4c9350c7-d0e8-4255-b307-8e68dcd7e174" xsi:nil="true"/>
    <Applicant_x0020_Name xmlns="1df371c7-210f-4427-b905-7bb5c1951aa2" xsi:nil="true"/>
    <Applicant_x0020_Phone xmlns="1df371c7-210f-4427-b905-7bb5c1951aa2" xsi:nil="true"/>
    <Position xmlns="1df371c7-210f-4427-b905-7bb5c1951aa2" xsi:nil="true"/>
    <Selection_x0020_Criteria xmlns="1df371c7-210f-4427-b905-7bb5c1951aa2" xsi:nil="true"/>
    <AccessibilityRequirements xmlns="4c9350c7-d0e8-4255-b307-8e68dcd7e174" xsi:nil="true"/>
    <Applicant_x0020_Email xmlns="1df371c7-210f-4427-b905-7bb5c1951aa2" xsi:nil="true"/>
    <Applicant_x0020_Postcode xmlns="1df371c7-210f-4427-b905-7bb5c1951aa2" xsi:nil="true"/>
    <CommunicationMethod xmlns="4c9350c7-d0e8-4255-b307-8e68dcd7e174" xsi:nil="true"/>
    <Applicant_x0020_Street_x0020_Address xmlns="1df371c7-210f-4427-b905-7bb5c1951aa2" xsi:nil="true"/>
    <Applicant_x0020_State xmlns="1df371c7-210f-4427-b905-7bb5c1951aa2" xsi:nil="true"/>
    <OtherRelevantInformation xmlns="4c9350c7-d0e8-4255-b307-8e68dcd7e174" xsi:nil="true"/>
    <Applicant_x0020_Street_x0020_Address_x0020_2 xmlns="1df371c7-210f-4427-b905-7bb5c1951aa2" xsi:nil="true"/>
  </documentManagement>
</p:properties>
</file>

<file path=customXml/itemProps1.xml><?xml version="1.0" encoding="utf-8"?>
<ds:datastoreItem xmlns:ds="http://schemas.openxmlformats.org/officeDocument/2006/customXml" ds:itemID="{044A9AD0-2033-4EEB-ABDC-13F62D0B98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A739C-0F99-4B3E-8BDE-CC553DB9D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71c7-210f-4427-b905-7bb5c1951aa2"/>
    <ds:schemaRef ds:uri="4c9350c7-d0e8-4255-b307-8e68dcd7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D071C-416B-420C-B60B-367F50AF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A1C817-0C1A-4FFB-9CB0-23A73CDDD54E}">
  <ds:schemaRefs>
    <ds:schemaRef ds:uri="http://schemas.microsoft.com/office/2006/metadata/properties"/>
    <ds:schemaRef ds:uri="http://schemas.microsoft.com/office/infopath/2007/PartnerControls"/>
    <ds:schemaRef ds:uri="4c9350c7-d0e8-4255-b307-8e68dcd7e174"/>
    <ds:schemaRef ds:uri="1df371c7-210f-4427-b905-7bb5c1951a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 Board Briefing Paper- Template</Template>
  <TotalTime>39</TotalTime>
  <Pages>3</Pages>
  <Words>563</Words>
  <Characters>3622</Characters>
  <Application>Microsoft Office Word</Application>
  <DocSecurity>0</DocSecurity>
  <Lines>90</Lines>
  <Paragraphs>58</Paragraphs>
  <ScaleCrop>false</ScaleCrop>
  <Company/>
  <LinksUpToDate>false</LinksUpToDate>
  <CharactersWithSpaces>4127</CharactersWithSpaces>
  <SharedDoc>false</SharedDoc>
  <HLinks>
    <vt:vector size="12" baseType="variant">
      <vt:variant>
        <vt:i4>720993</vt:i4>
      </vt:variant>
      <vt:variant>
        <vt:i4>3</vt:i4>
      </vt:variant>
      <vt:variant>
        <vt:i4>0</vt:i4>
      </vt:variant>
      <vt:variant>
        <vt:i4>5</vt:i4>
      </vt:variant>
      <vt:variant>
        <vt:lpwstr>mailto:recruitment@wdv.org.au</vt:lpwstr>
      </vt:variant>
      <vt:variant>
        <vt:lpwstr/>
      </vt:variant>
      <vt:variant>
        <vt:i4>7077949</vt:i4>
      </vt:variant>
      <vt:variant>
        <vt:i4>0</vt:i4>
      </vt:variant>
      <vt:variant>
        <vt:i4>0</vt:i4>
      </vt:variant>
      <vt:variant>
        <vt:i4>5</vt:i4>
      </vt:variant>
      <vt:variant>
        <vt:lpwstr>https://www.wdv.org.au/get-involved/current-vacancies/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Elyse Cox</dc:creator>
  <cp:keywords/>
  <dc:description/>
  <cp:lastModifiedBy>Belinda Burns</cp:lastModifiedBy>
  <cp:revision>79</cp:revision>
  <cp:lastPrinted>2025-05-29T05:04:00Z</cp:lastPrinted>
  <dcterms:created xsi:type="dcterms:W3CDTF">2025-06-07T05:17:00Z</dcterms:created>
  <dcterms:modified xsi:type="dcterms:W3CDTF">2025-08-11T02:25:00Z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0x0101002EB9B64B880E0348AE55382359D40FD00051FF72B67390E94D829CFA58F1A5E2EB</vt:lpwstr>
  </property>
  <property fmtid="{D5CDD505-2E9C-101B-9397-08002B2CF9AE}" pid="3" name="Order">
    <vt:r8>22000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GrammarlyDocumentId">
    <vt:lpwstr>dcb62405-1778-4c5e-8431-7ef975b110e3</vt:lpwstr>
  </property>
  <property fmtid="{D5CDD505-2E9C-101B-9397-08002B2CF9AE}" pid="10" name="MediaServiceImageTags">
    <vt:lpwstr/>
  </property>
</Properties>
</file>