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A6823" w14:textId="77777777" w:rsidR="001356D2" w:rsidRPr="003C4A08" w:rsidRDefault="001356D2" w:rsidP="003C4A08">
      <w:pPr>
        <w:pStyle w:val="Heading2"/>
      </w:pPr>
    </w:p>
    <w:p w14:paraId="55C9BCE3" w14:textId="77777777" w:rsidR="00E27D42" w:rsidRPr="00E27D42" w:rsidRDefault="00E27D42" w:rsidP="001B56E0">
      <w:pPr>
        <w:pStyle w:val="Heading2"/>
        <w:spacing w:after="240" w:line="240" w:lineRule="auto"/>
        <w:rPr>
          <w:sz w:val="48"/>
          <w:szCs w:val="48"/>
        </w:rPr>
      </w:pPr>
      <w:r w:rsidRPr="00E27D42">
        <w:rPr>
          <w:sz w:val="48"/>
          <w:szCs w:val="48"/>
          <w:lang w:val="en-US"/>
        </w:rPr>
        <w:t>202</w:t>
      </w:r>
      <w:r w:rsidR="00A31867">
        <w:rPr>
          <w:sz w:val="48"/>
          <w:szCs w:val="48"/>
          <w:lang w:val="en-US"/>
        </w:rPr>
        <w:t>5</w:t>
      </w:r>
      <w:r w:rsidRPr="00E27D42">
        <w:rPr>
          <w:sz w:val="48"/>
          <w:szCs w:val="48"/>
          <w:lang w:val="en-US"/>
        </w:rPr>
        <w:t>-202</w:t>
      </w:r>
      <w:r w:rsidR="00A31867">
        <w:rPr>
          <w:sz w:val="48"/>
          <w:szCs w:val="48"/>
          <w:lang w:val="en-US"/>
        </w:rPr>
        <w:t>6</w:t>
      </w:r>
      <w:r w:rsidRPr="00E27D42">
        <w:rPr>
          <w:sz w:val="48"/>
          <w:szCs w:val="48"/>
        </w:rPr>
        <w:t> </w:t>
      </w:r>
    </w:p>
    <w:p w14:paraId="376036D1" w14:textId="77777777" w:rsidR="00E27D42" w:rsidRDefault="00E27D42" w:rsidP="001B56E0">
      <w:pPr>
        <w:pStyle w:val="Heading1"/>
        <w:spacing w:before="0" w:after="0" w:line="240" w:lineRule="auto"/>
        <w:rPr>
          <w:color w:val="6C2E94"/>
          <w:sz w:val="48"/>
          <w:szCs w:val="48"/>
        </w:rPr>
      </w:pPr>
      <w:r w:rsidRPr="00E27D42">
        <w:rPr>
          <w:color w:val="6C2E94"/>
          <w:sz w:val="48"/>
          <w:szCs w:val="48"/>
          <w:lang w:val="en-US"/>
        </w:rPr>
        <w:t>WDV Bo</w:t>
      </w:r>
      <w:r w:rsidRPr="00A27302">
        <w:rPr>
          <w:color w:val="6C2E94"/>
          <w:sz w:val="48"/>
          <w:szCs w:val="48"/>
          <w:lang w:val="en-US"/>
        </w:rPr>
        <w:t>ar</w:t>
      </w:r>
      <w:r w:rsidRPr="00E27D42">
        <w:rPr>
          <w:color w:val="6C2E94"/>
          <w:sz w:val="48"/>
          <w:szCs w:val="48"/>
          <w:lang w:val="en-US"/>
        </w:rPr>
        <w:t>d</w:t>
      </w:r>
      <w:r w:rsidRPr="00E27D42">
        <w:rPr>
          <w:color w:val="6C2E94"/>
          <w:sz w:val="48"/>
          <w:szCs w:val="48"/>
        </w:rPr>
        <w:t> </w:t>
      </w:r>
    </w:p>
    <w:p w14:paraId="0123CE6A" w14:textId="77777777" w:rsidR="00E27D42" w:rsidRPr="00E27D42" w:rsidRDefault="001B56E0" w:rsidP="00E27D42">
      <w:r w:rsidRPr="00A27302">
        <w:rPr>
          <w:noProof/>
        </w:rPr>
        <w:drawing>
          <wp:anchor distT="0" distB="0" distL="114300" distR="114300" simplePos="0" relativeHeight="251664384" behindDoc="0" locked="0" layoutInCell="1" allowOverlap="1" wp14:anchorId="193A67A6" wp14:editId="70A6FA0F">
            <wp:simplePos x="0" y="0"/>
            <wp:positionH relativeFrom="column">
              <wp:posOffset>4849495</wp:posOffset>
            </wp:positionH>
            <wp:positionV relativeFrom="paragraph">
              <wp:posOffset>88900</wp:posOffset>
            </wp:positionV>
            <wp:extent cx="1318260" cy="2375535"/>
            <wp:effectExtent l="0" t="0" r="0" b="0"/>
            <wp:wrapSquare wrapText="bothSides"/>
            <wp:docPr id="1236318823" name="Picture 4" descr="A cartoon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18823" name="Picture 4" descr="A cartoon of a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302">
        <w:rPr>
          <w:noProof/>
        </w:rPr>
        <w:drawing>
          <wp:anchor distT="0" distB="0" distL="114300" distR="114300" simplePos="0" relativeHeight="251662336" behindDoc="0" locked="0" layoutInCell="1" allowOverlap="1" wp14:anchorId="50D3F87A" wp14:editId="6EF030DE">
            <wp:simplePos x="0" y="0"/>
            <wp:positionH relativeFrom="margin">
              <wp:posOffset>3859921</wp:posOffset>
            </wp:positionH>
            <wp:positionV relativeFrom="paragraph">
              <wp:posOffset>86165</wp:posOffset>
            </wp:positionV>
            <wp:extent cx="1318749" cy="2376000"/>
            <wp:effectExtent l="0" t="0" r="0" b="0"/>
            <wp:wrapSquare wrapText="bothSides"/>
            <wp:docPr id="1658675132" name="Picture 2" descr="A cartoon of a person with crutc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75132" name="Picture 2" descr="A cartoon of a person with crutch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49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26DDB" w14:textId="77777777" w:rsidR="00E27D42" w:rsidRPr="00E27D42" w:rsidRDefault="00E27D42" w:rsidP="00E27D42">
      <w:pPr>
        <w:rPr>
          <w:color w:val="7030A0"/>
          <w:sz w:val="36"/>
          <w:szCs w:val="36"/>
        </w:rPr>
      </w:pPr>
      <w:r w:rsidRPr="00E27D42">
        <w:rPr>
          <w:color w:val="7030A0"/>
          <w:sz w:val="36"/>
          <w:szCs w:val="36"/>
        </w:rPr>
        <w:t xml:space="preserve">Nomination </w:t>
      </w:r>
      <w:r w:rsidR="00A27302">
        <w:rPr>
          <w:color w:val="7030A0"/>
          <w:sz w:val="36"/>
          <w:szCs w:val="36"/>
        </w:rPr>
        <w:t>Form</w:t>
      </w:r>
    </w:p>
    <w:p w14:paraId="392D50FD" w14:textId="77777777" w:rsidR="00A27302" w:rsidRDefault="00A27302" w:rsidP="00A27302">
      <w:r>
        <w:t xml:space="preserve">Please read the </w:t>
      </w:r>
      <w:r w:rsidRPr="00A27302">
        <w:rPr>
          <w:b/>
          <w:bCs/>
        </w:rPr>
        <w:t>‘Nomination Guidelines’</w:t>
      </w:r>
      <w:r>
        <w:t xml:space="preserve"> before completing this form. </w:t>
      </w:r>
    </w:p>
    <w:p w14:paraId="1A88C477" w14:textId="77777777" w:rsidR="00A27302" w:rsidRDefault="00A27302" w:rsidP="00A27302">
      <w:pPr>
        <w:rPr>
          <w:lang w:val="en-US"/>
        </w:rPr>
      </w:pPr>
      <w:r w:rsidRPr="00A27302">
        <w:rPr>
          <w:lang w:val="en-US"/>
        </w:rPr>
        <w:t>If you are nominating someone else, please speak</w:t>
      </w:r>
      <w:r>
        <w:rPr>
          <w:lang w:val="en-US"/>
        </w:rPr>
        <w:t xml:space="preserve"> </w:t>
      </w:r>
      <w:r w:rsidRPr="00A27302">
        <w:rPr>
          <w:lang w:val="en-US"/>
        </w:rPr>
        <w:t>to them first to make sure they are happy to be nominated. </w:t>
      </w:r>
    </w:p>
    <w:p w14:paraId="0BE5D8CF" w14:textId="77777777" w:rsidR="001B56E0" w:rsidRPr="001B56E0" w:rsidRDefault="001B56E0" w:rsidP="00A27302">
      <w:pPr>
        <w:rPr>
          <w:rFonts w:ascii="DM Sans SemiBold" w:hAnsi="DM Sans SemiBold"/>
          <w:b/>
          <w:bCs/>
          <w:color w:val="6C2E94"/>
          <w:sz w:val="32"/>
          <w:szCs w:val="32"/>
          <w:lang w:val="en-US"/>
        </w:rPr>
      </w:pPr>
      <w:r w:rsidRPr="001B56E0">
        <w:rPr>
          <w:rFonts w:ascii="DM Sans SemiBold" w:hAnsi="DM Sans SemiBold"/>
          <w:color w:val="6C2E94"/>
          <w:sz w:val="32"/>
          <w:szCs w:val="32"/>
          <w:lang w:val="en-US"/>
        </w:rPr>
        <w:t>1.1 Your details (the “Nominator”): </w:t>
      </w:r>
    </w:p>
    <w:tbl>
      <w:tblPr>
        <w:tblW w:w="96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4"/>
        <w:gridCol w:w="5998"/>
      </w:tblGrid>
      <w:tr w:rsidR="00A27302" w:rsidRPr="00A27302" w14:paraId="670FCF2C" w14:textId="77777777" w:rsidTr="00A27302">
        <w:trPr>
          <w:trHeight w:val="300"/>
        </w:trPr>
        <w:tc>
          <w:tcPr>
            <w:tcW w:w="3624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shd w:val="clear" w:color="auto" w:fill="6C2E94"/>
            <w:hideMark/>
          </w:tcPr>
          <w:p w14:paraId="0BBB2CEF" w14:textId="77777777" w:rsidR="00A27302" w:rsidRPr="00A27302" w:rsidRDefault="00A27302" w:rsidP="00A27302">
            <w:pPr>
              <w:rPr>
                <w:b/>
                <w:bCs/>
                <w:color w:val="FFFFFF" w:themeColor="background1"/>
                <w:szCs w:val="24"/>
              </w:rPr>
            </w:pPr>
            <w:r>
              <w:rPr>
                <w:b/>
                <w:bCs/>
                <w:color w:val="FFFFFF" w:themeColor="background1"/>
                <w:szCs w:val="24"/>
              </w:rPr>
              <w:t xml:space="preserve"> </w:t>
            </w:r>
            <w:r w:rsidRPr="00A27302">
              <w:rPr>
                <w:b/>
                <w:bCs/>
                <w:color w:val="FFFFFF" w:themeColor="background1"/>
                <w:szCs w:val="24"/>
              </w:rPr>
              <w:t>Information required </w:t>
            </w:r>
          </w:p>
        </w:tc>
        <w:tc>
          <w:tcPr>
            <w:tcW w:w="5998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shd w:val="clear" w:color="auto" w:fill="6C2E94"/>
            <w:hideMark/>
          </w:tcPr>
          <w:p w14:paraId="26B774FD" w14:textId="77777777" w:rsidR="00A27302" w:rsidRPr="00A27302" w:rsidRDefault="00A27302" w:rsidP="00A27302">
            <w:pPr>
              <w:rPr>
                <w:b/>
                <w:bCs/>
                <w:color w:val="FFFFFF" w:themeColor="background1"/>
                <w:szCs w:val="24"/>
              </w:rPr>
            </w:pPr>
            <w:r>
              <w:rPr>
                <w:b/>
                <w:bCs/>
                <w:color w:val="FFFFFF" w:themeColor="background1"/>
                <w:szCs w:val="24"/>
              </w:rPr>
              <w:t xml:space="preserve"> </w:t>
            </w:r>
            <w:r w:rsidRPr="00A27302">
              <w:rPr>
                <w:b/>
                <w:bCs/>
                <w:color w:val="FFFFFF" w:themeColor="background1"/>
                <w:szCs w:val="24"/>
              </w:rPr>
              <w:t>Your response </w:t>
            </w:r>
          </w:p>
        </w:tc>
      </w:tr>
      <w:tr w:rsidR="00A27302" w:rsidRPr="00A27302" w14:paraId="76C0C870" w14:textId="77777777" w:rsidTr="00A27302">
        <w:trPr>
          <w:trHeight w:val="283"/>
        </w:trPr>
        <w:tc>
          <w:tcPr>
            <w:tcW w:w="3624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648BACD7" w14:textId="77777777" w:rsidR="00A27302" w:rsidRPr="00A27302" w:rsidRDefault="00A27302" w:rsidP="00A27302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</w:t>
            </w:r>
            <w:r w:rsidRPr="00A27302">
              <w:rPr>
                <w:b/>
                <w:bCs/>
                <w:szCs w:val="24"/>
              </w:rPr>
              <w:t>Preferred pronoun: </w:t>
            </w:r>
          </w:p>
        </w:tc>
        <w:tc>
          <w:tcPr>
            <w:tcW w:w="5998" w:type="dxa"/>
            <w:tcBorders>
              <w:top w:val="single" w:sz="6" w:space="0" w:color="652266"/>
              <w:left w:val="single" w:sz="6" w:space="0" w:color="652266"/>
              <w:bottom w:val="single" w:sz="6" w:space="0" w:color="auto"/>
              <w:right w:val="single" w:sz="6" w:space="0" w:color="652266"/>
            </w:tcBorders>
            <w:hideMark/>
          </w:tcPr>
          <w:p w14:paraId="5D72967C" w14:textId="77777777" w:rsidR="00A27302" w:rsidRPr="00A27302" w:rsidRDefault="00A27302" w:rsidP="00A27302">
            <w:pPr>
              <w:rPr>
                <w:szCs w:val="24"/>
              </w:rPr>
            </w:pPr>
            <w:r w:rsidRPr="00A27302">
              <w:rPr>
                <w:rFonts w:ascii="Times New Roman" w:hAnsi="Times New Roman" w:cs="Times New Roman"/>
                <w:szCs w:val="24"/>
              </w:rPr>
              <w:t>​​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27302">
              <w:rPr>
                <w:rFonts w:ascii="Segoe UI Symbol" w:hAnsi="Segoe UI Symbol" w:cs="Segoe UI Symbol"/>
                <w:szCs w:val="24"/>
              </w:rPr>
              <w:t>☐</w:t>
            </w:r>
            <w:r w:rsidRPr="00A27302">
              <w:rPr>
                <w:rFonts w:ascii="Times New Roman" w:hAnsi="Times New Roman" w:cs="Times New Roman"/>
                <w:szCs w:val="24"/>
              </w:rPr>
              <w:t>​</w:t>
            </w:r>
            <w:r w:rsidRPr="00A27302">
              <w:rPr>
                <w:szCs w:val="24"/>
              </w:rPr>
              <w:t xml:space="preserve"> She / her </w:t>
            </w:r>
            <w:r w:rsidR="001B56E0">
              <w:rPr>
                <w:szCs w:val="24"/>
              </w:rPr>
              <w:t xml:space="preserve">                           </w:t>
            </w:r>
            <w:r w:rsidR="001B56E0" w:rsidRPr="00A27302">
              <w:rPr>
                <w:rFonts w:ascii="Segoe UI Symbol" w:hAnsi="Segoe UI Symbol" w:cs="Segoe UI Symbol"/>
                <w:szCs w:val="24"/>
              </w:rPr>
              <w:t>☐</w:t>
            </w:r>
            <w:r w:rsidR="001B56E0" w:rsidRPr="00A27302">
              <w:rPr>
                <w:rFonts w:ascii="Times New Roman" w:hAnsi="Times New Roman" w:cs="Times New Roman"/>
                <w:szCs w:val="24"/>
              </w:rPr>
              <w:t>​</w:t>
            </w:r>
            <w:r w:rsidR="001B56E0" w:rsidRPr="00A27302">
              <w:rPr>
                <w:szCs w:val="24"/>
              </w:rPr>
              <w:t xml:space="preserve"> They / them  </w:t>
            </w:r>
          </w:p>
          <w:p w14:paraId="1003FFD9" w14:textId="77777777" w:rsidR="00A27302" w:rsidRPr="00A27302" w:rsidRDefault="00A27302" w:rsidP="00A27302">
            <w:pPr>
              <w:rPr>
                <w:szCs w:val="24"/>
              </w:rPr>
            </w:pPr>
            <w:r w:rsidRPr="00A27302">
              <w:rPr>
                <w:rFonts w:ascii="Times New Roman" w:hAnsi="Times New Roman" w:cs="Times New Roman"/>
                <w:szCs w:val="24"/>
              </w:rPr>
              <w:t>​​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27302">
              <w:rPr>
                <w:rFonts w:ascii="Segoe UI Symbol" w:hAnsi="Segoe UI Symbol" w:cs="Segoe UI Symbol"/>
                <w:szCs w:val="24"/>
              </w:rPr>
              <w:t>☐</w:t>
            </w:r>
            <w:r w:rsidRPr="00A27302">
              <w:rPr>
                <w:rFonts w:ascii="Times New Roman" w:hAnsi="Times New Roman" w:cs="Times New Roman"/>
                <w:szCs w:val="24"/>
              </w:rPr>
              <w:t>​</w:t>
            </w:r>
            <w:r w:rsidRPr="00A27302">
              <w:rPr>
                <w:szCs w:val="24"/>
              </w:rPr>
              <w:t xml:space="preserve"> Other </w:t>
            </w:r>
            <w:r w:rsidRPr="00A27302">
              <w:rPr>
                <w:i/>
                <w:iCs/>
                <w:szCs w:val="24"/>
              </w:rPr>
              <w:t xml:space="preserve">(please print preferred pronoun in space </w:t>
            </w:r>
            <w:r w:rsidR="001B56E0">
              <w:rPr>
                <w:i/>
                <w:iCs/>
                <w:szCs w:val="24"/>
              </w:rPr>
              <w:t xml:space="preserve">   </w:t>
            </w:r>
            <w:r w:rsidRPr="00A27302">
              <w:rPr>
                <w:i/>
                <w:iCs/>
                <w:szCs w:val="24"/>
              </w:rPr>
              <w:t>below)</w:t>
            </w:r>
            <w:r w:rsidRPr="00A27302">
              <w:rPr>
                <w:szCs w:val="24"/>
              </w:rPr>
              <w:t>  </w:t>
            </w:r>
          </w:p>
          <w:p w14:paraId="047AD16C" w14:textId="77777777" w:rsidR="00A27302" w:rsidRPr="00A27302" w:rsidRDefault="00A27302" w:rsidP="00A27302">
            <w:pPr>
              <w:rPr>
                <w:szCs w:val="24"/>
              </w:rPr>
            </w:pPr>
            <w:r w:rsidRPr="00A27302">
              <w:rPr>
                <w:szCs w:val="24"/>
              </w:rPr>
              <w:t> </w:t>
            </w:r>
          </w:p>
        </w:tc>
      </w:tr>
      <w:tr w:rsidR="00A27302" w:rsidRPr="00A27302" w14:paraId="4551F65B" w14:textId="77777777" w:rsidTr="00A27302">
        <w:trPr>
          <w:trHeight w:val="283"/>
        </w:trPr>
        <w:tc>
          <w:tcPr>
            <w:tcW w:w="3624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5CD67755" w14:textId="77777777" w:rsidR="00A27302" w:rsidRPr="00A27302" w:rsidRDefault="00A27302" w:rsidP="00A27302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</w:t>
            </w:r>
            <w:r w:rsidRPr="00A27302">
              <w:rPr>
                <w:b/>
                <w:bCs/>
                <w:szCs w:val="24"/>
              </w:rPr>
              <w:t>First name: </w:t>
            </w:r>
          </w:p>
        </w:tc>
        <w:tc>
          <w:tcPr>
            <w:tcW w:w="5998" w:type="dxa"/>
            <w:tcBorders>
              <w:top w:val="single" w:sz="6" w:space="0" w:color="auto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2AACE174" w14:textId="77777777" w:rsidR="00A27302" w:rsidRPr="00A27302" w:rsidRDefault="00A27302" w:rsidP="00A27302">
            <w:pPr>
              <w:rPr>
                <w:szCs w:val="24"/>
              </w:rPr>
            </w:pPr>
            <w:r w:rsidRPr="00A27302">
              <w:rPr>
                <w:szCs w:val="24"/>
              </w:rPr>
              <w:t> </w:t>
            </w:r>
          </w:p>
        </w:tc>
      </w:tr>
      <w:tr w:rsidR="00A27302" w:rsidRPr="00A27302" w14:paraId="42BD3968" w14:textId="77777777" w:rsidTr="00A27302">
        <w:trPr>
          <w:trHeight w:val="283"/>
        </w:trPr>
        <w:tc>
          <w:tcPr>
            <w:tcW w:w="3624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7464EB61" w14:textId="77777777" w:rsidR="00A27302" w:rsidRPr="00A27302" w:rsidRDefault="00A27302" w:rsidP="00A27302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</w:t>
            </w:r>
            <w:r w:rsidRPr="00A27302">
              <w:rPr>
                <w:b/>
                <w:bCs/>
                <w:szCs w:val="24"/>
              </w:rPr>
              <w:t>Family name: </w:t>
            </w:r>
          </w:p>
        </w:tc>
        <w:tc>
          <w:tcPr>
            <w:tcW w:w="5998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5EA6DEC6" w14:textId="77777777" w:rsidR="00A27302" w:rsidRPr="00A27302" w:rsidRDefault="00A27302" w:rsidP="00A27302">
            <w:pPr>
              <w:rPr>
                <w:szCs w:val="24"/>
              </w:rPr>
            </w:pPr>
            <w:r w:rsidRPr="00A27302">
              <w:rPr>
                <w:szCs w:val="24"/>
              </w:rPr>
              <w:t> </w:t>
            </w:r>
          </w:p>
        </w:tc>
      </w:tr>
      <w:tr w:rsidR="00A27302" w:rsidRPr="00A27302" w14:paraId="15B1036E" w14:textId="77777777" w:rsidTr="00A27302">
        <w:trPr>
          <w:trHeight w:val="283"/>
        </w:trPr>
        <w:tc>
          <w:tcPr>
            <w:tcW w:w="3624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70501EB3" w14:textId="77777777" w:rsidR="00A27302" w:rsidRPr="00A27302" w:rsidRDefault="00A27302" w:rsidP="00A27302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</w:t>
            </w:r>
            <w:r w:rsidRPr="00A27302">
              <w:rPr>
                <w:b/>
                <w:bCs/>
                <w:szCs w:val="24"/>
              </w:rPr>
              <w:t>Best contact number: </w:t>
            </w:r>
          </w:p>
        </w:tc>
        <w:tc>
          <w:tcPr>
            <w:tcW w:w="5998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4CB6A3A6" w14:textId="77777777" w:rsidR="00A27302" w:rsidRPr="00A27302" w:rsidRDefault="00A27302" w:rsidP="00A27302">
            <w:pPr>
              <w:rPr>
                <w:szCs w:val="24"/>
              </w:rPr>
            </w:pPr>
            <w:r w:rsidRPr="00A27302">
              <w:rPr>
                <w:szCs w:val="24"/>
              </w:rPr>
              <w:t> </w:t>
            </w:r>
          </w:p>
        </w:tc>
      </w:tr>
      <w:tr w:rsidR="00A27302" w:rsidRPr="00A27302" w14:paraId="21424ACD" w14:textId="77777777" w:rsidTr="00A27302">
        <w:trPr>
          <w:trHeight w:val="283"/>
        </w:trPr>
        <w:tc>
          <w:tcPr>
            <w:tcW w:w="3624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42DD4A8F" w14:textId="77777777" w:rsidR="00A27302" w:rsidRPr="00A27302" w:rsidRDefault="00A27302" w:rsidP="00A27302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</w:t>
            </w:r>
            <w:r w:rsidRPr="00A27302">
              <w:rPr>
                <w:b/>
                <w:bCs/>
                <w:szCs w:val="24"/>
              </w:rPr>
              <w:t>Email: </w:t>
            </w:r>
          </w:p>
        </w:tc>
        <w:tc>
          <w:tcPr>
            <w:tcW w:w="5998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3E82213F" w14:textId="77777777" w:rsidR="00A27302" w:rsidRPr="00A27302" w:rsidRDefault="00A27302" w:rsidP="00A27302">
            <w:pPr>
              <w:rPr>
                <w:szCs w:val="24"/>
              </w:rPr>
            </w:pPr>
            <w:r w:rsidRPr="00A27302">
              <w:rPr>
                <w:szCs w:val="24"/>
              </w:rPr>
              <w:t> </w:t>
            </w:r>
          </w:p>
        </w:tc>
      </w:tr>
      <w:tr w:rsidR="00A27302" w:rsidRPr="00A27302" w14:paraId="35052783" w14:textId="77777777" w:rsidTr="00A27302">
        <w:trPr>
          <w:trHeight w:val="227"/>
        </w:trPr>
        <w:tc>
          <w:tcPr>
            <w:tcW w:w="3624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073C56F2" w14:textId="77777777" w:rsidR="00A27302" w:rsidRPr="00A27302" w:rsidRDefault="00A27302" w:rsidP="00A27302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</w:t>
            </w:r>
            <w:r w:rsidRPr="00A27302">
              <w:rPr>
                <w:b/>
                <w:bCs/>
                <w:szCs w:val="24"/>
              </w:rPr>
              <w:t>Are you a Full WDV Member? </w:t>
            </w:r>
          </w:p>
        </w:tc>
        <w:tc>
          <w:tcPr>
            <w:tcW w:w="5998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30E0256E" w14:textId="77777777" w:rsidR="00A27302" w:rsidRPr="00A27302" w:rsidRDefault="00A27302" w:rsidP="00A27302">
            <w:pPr>
              <w:rPr>
                <w:szCs w:val="24"/>
              </w:rPr>
            </w:pPr>
            <w:r w:rsidRPr="00A27302">
              <w:rPr>
                <w:rFonts w:ascii="Times New Roman" w:hAnsi="Times New Roman" w:cs="Times New Roman"/>
                <w:szCs w:val="24"/>
              </w:rPr>
              <w:t>​​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27302">
              <w:rPr>
                <w:rFonts w:ascii="Segoe UI Symbol" w:hAnsi="Segoe UI Symbol" w:cs="Segoe UI Symbol"/>
                <w:szCs w:val="24"/>
              </w:rPr>
              <w:t>☐</w:t>
            </w:r>
            <w:r w:rsidRPr="00A27302">
              <w:rPr>
                <w:rFonts w:ascii="Times New Roman" w:hAnsi="Times New Roman" w:cs="Times New Roman"/>
                <w:szCs w:val="24"/>
              </w:rPr>
              <w:t>​</w:t>
            </w:r>
            <w:r w:rsidRPr="00A27302">
              <w:rPr>
                <w:szCs w:val="24"/>
              </w:rPr>
              <w:t xml:space="preserve"> Yes </w:t>
            </w:r>
          </w:p>
          <w:p w14:paraId="2208CA8C" w14:textId="77777777" w:rsidR="00A27302" w:rsidRPr="00A27302" w:rsidRDefault="00A27302" w:rsidP="00A27302">
            <w:pPr>
              <w:rPr>
                <w:szCs w:val="24"/>
              </w:rPr>
            </w:pPr>
            <w:r w:rsidRPr="00A27302">
              <w:rPr>
                <w:rFonts w:ascii="Times New Roman" w:hAnsi="Times New Roman" w:cs="Times New Roman"/>
                <w:szCs w:val="24"/>
              </w:rPr>
              <w:t>​​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27302">
              <w:rPr>
                <w:rFonts w:ascii="Segoe UI Symbol" w:hAnsi="Segoe UI Symbol" w:cs="Segoe UI Symbol"/>
                <w:szCs w:val="24"/>
              </w:rPr>
              <w:t>☐</w:t>
            </w:r>
            <w:r w:rsidRPr="00A27302">
              <w:rPr>
                <w:rFonts w:ascii="Times New Roman" w:hAnsi="Times New Roman" w:cs="Times New Roman"/>
                <w:szCs w:val="24"/>
              </w:rPr>
              <w:t>​</w:t>
            </w:r>
            <w:r w:rsidRPr="00A27302">
              <w:rPr>
                <w:szCs w:val="24"/>
              </w:rPr>
              <w:t xml:space="preserve"> No  </w:t>
            </w:r>
          </w:p>
          <w:p w14:paraId="464F31AE" w14:textId="77777777" w:rsidR="00A27302" w:rsidRPr="00A27302" w:rsidRDefault="00A27302" w:rsidP="00A27302">
            <w:pPr>
              <w:rPr>
                <w:szCs w:val="24"/>
              </w:rPr>
            </w:pPr>
            <w:r w:rsidRPr="00A27302">
              <w:rPr>
                <w:rFonts w:ascii="Times New Roman" w:hAnsi="Times New Roman" w:cs="Times New Roman"/>
                <w:szCs w:val="24"/>
              </w:rPr>
              <w:t>​​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27302">
              <w:rPr>
                <w:rFonts w:ascii="Segoe UI Symbol" w:hAnsi="Segoe UI Symbol" w:cs="Segoe UI Symbol"/>
                <w:szCs w:val="24"/>
              </w:rPr>
              <w:t>☐</w:t>
            </w:r>
            <w:r w:rsidRPr="00A27302">
              <w:rPr>
                <w:rFonts w:ascii="Times New Roman" w:hAnsi="Times New Roman" w:cs="Times New Roman"/>
                <w:szCs w:val="24"/>
              </w:rPr>
              <w:t>​</w:t>
            </w:r>
            <w:r w:rsidRPr="00A27302">
              <w:rPr>
                <w:szCs w:val="24"/>
              </w:rPr>
              <w:t xml:space="preserve"> Unsure </w:t>
            </w:r>
          </w:p>
          <w:p w14:paraId="6731AB5D" w14:textId="77777777" w:rsidR="001B56E0" w:rsidRDefault="001B56E0" w:rsidP="001B56E0">
            <w:pPr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="00A27302" w:rsidRPr="00A27302">
              <w:rPr>
                <w:szCs w:val="24"/>
              </w:rPr>
              <w:t xml:space="preserve">If you are unsure, please email </w:t>
            </w:r>
            <w:r>
              <w:rPr>
                <w:szCs w:val="24"/>
              </w:rPr>
              <w:t xml:space="preserve">    </w:t>
            </w:r>
          </w:p>
          <w:p w14:paraId="7787EFBD" w14:textId="77777777" w:rsidR="00A27302" w:rsidRPr="00A27302" w:rsidRDefault="001B56E0" w:rsidP="001B56E0">
            <w:pPr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hyperlink r:id="rId13" w:history="1">
              <w:r w:rsidRPr="00A27302">
                <w:rPr>
                  <w:rStyle w:val="Hyperlink"/>
                  <w:szCs w:val="24"/>
                </w:rPr>
                <w:t>agm@wdv.org.au</w:t>
              </w:r>
            </w:hyperlink>
            <w:r w:rsidR="00A27302" w:rsidRPr="00A27302">
              <w:rPr>
                <w:szCs w:val="24"/>
              </w:rPr>
              <w:t xml:space="preserve"> to confirm.  </w:t>
            </w:r>
          </w:p>
        </w:tc>
      </w:tr>
    </w:tbl>
    <w:p w14:paraId="21C99E30" w14:textId="77777777" w:rsidR="00E27D42" w:rsidRDefault="00E27D42" w:rsidP="00A27302">
      <w:pPr>
        <w:rPr>
          <w:szCs w:val="24"/>
        </w:rPr>
      </w:pPr>
    </w:p>
    <w:p w14:paraId="4EC669DC" w14:textId="77777777" w:rsidR="001B56E0" w:rsidRDefault="001B56E0" w:rsidP="00A27302">
      <w:pPr>
        <w:rPr>
          <w:rFonts w:ascii="DM Sans SemiBold" w:hAnsi="DM Sans SemiBold"/>
          <w:color w:val="6C2E94"/>
          <w:sz w:val="32"/>
          <w:szCs w:val="32"/>
          <w:lang w:val="en-US"/>
        </w:rPr>
      </w:pPr>
      <w:r w:rsidRPr="001B56E0">
        <w:rPr>
          <w:rFonts w:ascii="DM Sans SemiBold" w:hAnsi="DM Sans SemiBold"/>
          <w:color w:val="6C2E94"/>
          <w:sz w:val="32"/>
          <w:szCs w:val="32"/>
          <w:lang w:val="en-US"/>
        </w:rPr>
        <w:lastRenderedPageBreak/>
        <w:t>1.2 Their details (the “Nominee”): </w:t>
      </w:r>
    </w:p>
    <w:p w14:paraId="2CD7EF45" w14:textId="77777777" w:rsidR="001B56E0" w:rsidRDefault="001B56E0" w:rsidP="00A27302">
      <w:pPr>
        <w:rPr>
          <w:lang w:val="en-US"/>
        </w:rPr>
      </w:pPr>
      <w:r w:rsidRPr="001B56E0">
        <w:rPr>
          <w:lang w:val="en-US"/>
        </w:rPr>
        <w:t>(if nominating yourself, please write “as above” in the Self-Nomination box) </w:t>
      </w:r>
    </w:p>
    <w:tbl>
      <w:tblPr>
        <w:tblW w:w="96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5"/>
        <w:gridCol w:w="5997"/>
      </w:tblGrid>
      <w:tr w:rsidR="001B56E0" w:rsidRPr="001B56E0" w14:paraId="2C171135" w14:textId="77777777" w:rsidTr="001B56E0">
        <w:trPr>
          <w:trHeight w:val="300"/>
        </w:trPr>
        <w:tc>
          <w:tcPr>
            <w:tcW w:w="3625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shd w:val="clear" w:color="auto" w:fill="6C2E94"/>
            <w:hideMark/>
          </w:tcPr>
          <w:p w14:paraId="7302F571" w14:textId="77777777" w:rsidR="001B56E0" w:rsidRPr="001B56E0" w:rsidRDefault="001B56E0" w:rsidP="001B56E0">
            <w:pPr>
              <w:rPr>
                <w:b/>
                <w:bCs/>
                <w:color w:val="FFFFFF" w:themeColor="background1"/>
                <w:szCs w:val="24"/>
              </w:rPr>
            </w:pPr>
            <w:r>
              <w:rPr>
                <w:b/>
                <w:bCs/>
                <w:color w:val="FFFFFF" w:themeColor="background1"/>
                <w:szCs w:val="24"/>
              </w:rPr>
              <w:t xml:space="preserve"> </w:t>
            </w:r>
            <w:r w:rsidRPr="001B56E0">
              <w:rPr>
                <w:b/>
                <w:bCs/>
                <w:color w:val="FFFFFF" w:themeColor="background1"/>
                <w:szCs w:val="24"/>
              </w:rPr>
              <w:t>Information required </w:t>
            </w:r>
          </w:p>
        </w:tc>
        <w:tc>
          <w:tcPr>
            <w:tcW w:w="5997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shd w:val="clear" w:color="auto" w:fill="6C2E94"/>
            <w:hideMark/>
          </w:tcPr>
          <w:p w14:paraId="538EE5EA" w14:textId="77777777" w:rsidR="001B56E0" w:rsidRPr="001B56E0" w:rsidRDefault="001B56E0" w:rsidP="001B56E0">
            <w:pPr>
              <w:rPr>
                <w:b/>
                <w:bCs/>
                <w:color w:val="FFFFFF" w:themeColor="background1"/>
                <w:szCs w:val="24"/>
              </w:rPr>
            </w:pPr>
            <w:r w:rsidRPr="001B56E0">
              <w:rPr>
                <w:b/>
                <w:bCs/>
                <w:color w:val="FFFFFF" w:themeColor="background1"/>
                <w:szCs w:val="24"/>
              </w:rPr>
              <w:t>Your response </w:t>
            </w:r>
          </w:p>
        </w:tc>
      </w:tr>
      <w:tr w:rsidR="001B56E0" w:rsidRPr="001B56E0" w14:paraId="0BE8D20D" w14:textId="77777777" w:rsidTr="001B56E0">
        <w:trPr>
          <w:trHeight w:val="300"/>
        </w:trPr>
        <w:tc>
          <w:tcPr>
            <w:tcW w:w="3625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0BFBF7DF" w14:textId="77777777" w:rsidR="001B56E0" w:rsidRPr="001B56E0" w:rsidRDefault="001B56E0" w:rsidP="001B5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1B56E0">
              <w:rPr>
                <w:b/>
                <w:bCs/>
              </w:rPr>
              <w:t>Self-Nomination </w:t>
            </w:r>
          </w:p>
        </w:tc>
        <w:tc>
          <w:tcPr>
            <w:tcW w:w="5997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5C60E2C7" w14:textId="77777777" w:rsidR="001B56E0" w:rsidRPr="001B56E0" w:rsidRDefault="001B56E0" w:rsidP="001B56E0">
            <w:r w:rsidRPr="001B56E0">
              <w:t> </w:t>
            </w:r>
          </w:p>
        </w:tc>
      </w:tr>
      <w:tr w:rsidR="001B56E0" w:rsidRPr="001B56E0" w14:paraId="70175A1F" w14:textId="77777777" w:rsidTr="001B56E0">
        <w:trPr>
          <w:trHeight w:val="300"/>
        </w:trPr>
        <w:tc>
          <w:tcPr>
            <w:tcW w:w="3625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7DCEE375" w14:textId="77777777" w:rsidR="001B56E0" w:rsidRPr="001B56E0" w:rsidRDefault="001B56E0" w:rsidP="001B5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1B56E0">
              <w:rPr>
                <w:b/>
                <w:bCs/>
              </w:rPr>
              <w:t>Preferred pronoun: </w:t>
            </w:r>
          </w:p>
        </w:tc>
        <w:tc>
          <w:tcPr>
            <w:tcW w:w="5997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04F8FC30" w14:textId="77777777" w:rsidR="001B56E0" w:rsidRPr="001B56E0" w:rsidRDefault="001B56E0" w:rsidP="001B56E0">
            <w:r w:rsidRPr="001B56E0">
              <w:rPr>
                <w:rFonts w:ascii="Times New Roman" w:hAnsi="Times New Roman" w:cs="Times New Roman"/>
              </w:rPr>
              <w:t>​​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56E0">
              <w:rPr>
                <w:rFonts w:ascii="Segoe UI Symbol" w:hAnsi="Segoe UI Symbol" w:cs="Segoe UI Symbol"/>
              </w:rPr>
              <w:t>☐</w:t>
            </w:r>
            <w:r w:rsidRPr="001B56E0">
              <w:rPr>
                <w:rFonts w:ascii="Times New Roman" w:hAnsi="Times New Roman" w:cs="Times New Roman"/>
              </w:rPr>
              <w:t>​</w:t>
            </w:r>
            <w:r w:rsidRPr="001B56E0">
              <w:t xml:space="preserve"> She / her </w:t>
            </w:r>
          </w:p>
          <w:p w14:paraId="5EEF7A81" w14:textId="77777777" w:rsidR="001B56E0" w:rsidRPr="001B56E0" w:rsidRDefault="001B56E0" w:rsidP="001B56E0">
            <w:r w:rsidRPr="001B56E0">
              <w:rPr>
                <w:rFonts w:ascii="Times New Roman" w:hAnsi="Times New Roman" w:cs="Times New Roman"/>
              </w:rPr>
              <w:t>​​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56E0">
              <w:rPr>
                <w:rFonts w:ascii="Segoe UI Symbol" w:hAnsi="Segoe UI Symbol" w:cs="Segoe UI Symbol"/>
              </w:rPr>
              <w:t>☐</w:t>
            </w:r>
            <w:r w:rsidRPr="001B56E0">
              <w:rPr>
                <w:rFonts w:ascii="Times New Roman" w:hAnsi="Times New Roman" w:cs="Times New Roman"/>
              </w:rPr>
              <w:t>​</w:t>
            </w:r>
            <w:r w:rsidRPr="001B56E0">
              <w:t xml:space="preserve"> They / them  </w:t>
            </w:r>
          </w:p>
          <w:p w14:paraId="243B8221" w14:textId="77777777" w:rsidR="001B56E0" w:rsidRPr="001B56E0" w:rsidRDefault="001B56E0" w:rsidP="001B56E0">
            <w:r w:rsidRPr="001B56E0">
              <w:rPr>
                <w:rFonts w:ascii="Times New Roman" w:hAnsi="Times New Roman" w:cs="Times New Roman"/>
              </w:rPr>
              <w:t>​​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56E0">
              <w:rPr>
                <w:rFonts w:ascii="Segoe UI Symbol" w:hAnsi="Segoe UI Symbol" w:cs="Segoe UI Symbol"/>
              </w:rPr>
              <w:t>☐</w:t>
            </w:r>
            <w:r w:rsidRPr="001B56E0">
              <w:rPr>
                <w:rFonts w:ascii="Times New Roman" w:hAnsi="Times New Roman" w:cs="Times New Roman"/>
              </w:rPr>
              <w:t>​</w:t>
            </w:r>
            <w:r w:rsidRPr="001B56E0">
              <w:t xml:space="preserve"> Other </w:t>
            </w:r>
            <w:r w:rsidRPr="001B56E0">
              <w:rPr>
                <w:i/>
                <w:iCs/>
              </w:rPr>
              <w:t xml:space="preserve">(please print preferred pronoun in space </w:t>
            </w:r>
            <w:r>
              <w:rPr>
                <w:i/>
                <w:iCs/>
              </w:rPr>
              <w:t xml:space="preserve"> </w:t>
            </w:r>
            <w:r w:rsidRPr="001B56E0">
              <w:rPr>
                <w:i/>
                <w:iCs/>
              </w:rPr>
              <w:t>below)</w:t>
            </w:r>
            <w:r w:rsidRPr="001B56E0">
              <w:t> </w:t>
            </w:r>
          </w:p>
          <w:p w14:paraId="19FBE89C" w14:textId="77777777" w:rsidR="001B56E0" w:rsidRPr="001B56E0" w:rsidRDefault="001B56E0" w:rsidP="001B56E0">
            <w:r w:rsidRPr="001B56E0">
              <w:t> </w:t>
            </w:r>
          </w:p>
        </w:tc>
      </w:tr>
      <w:tr w:rsidR="001B56E0" w:rsidRPr="001B56E0" w14:paraId="28E822BD" w14:textId="77777777" w:rsidTr="001B56E0">
        <w:trPr>
          <w:trHeight w:val="300"/>
        </w:trPr>
        <w:tc>
          <w:tcPr>
            <w:tcW w:w="3625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4AE952F8" w14:textId="77777777" w:rsidR="001B56E0" w:rsidRPr="001B56E0" w:rsidRDefault="001B56E0" w:rsidP="001B5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1B56E0">
              <w:rPr>
                <w:b/>
                <w:bCs/>
              </w:rPr>
              <w:t>First name: </w:t>
            </w:r>
          </w:p>
        </w:tc>
        <w:tc>
          <w:tcPr>
            <w:tcW w:w="5997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7420C9BC" w14:textId="77777777" w:rsidR="001B56E0" w:rsidRPr="001B56E0" w:rsidRDefault="001B56E0" w:rsidP="001B56E0">
            <w:r w:rsidRPr="001B56E0">
              <w:t> </w:t>
            </w:r>
          </w:p>
        </w:tc>
      </w:tr>
      <w:tr w:rsidR="001B56E0" w:rsidRPr="001B56E0" w14:paraId="4C287B28" w14:textId="77777777" w:rsidTr="001B56E0">
        <w:trPr>
          <w:trHeight w:val="300"/>
        </w:trPr>
        <w:tc>
          <w:tcPr>
            <w:tcW w:w="3625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6C8986A6" w14:textId="77777777" w:rsidR="001B56E0" w:rsidRPr="001B56E0" w:rsidRDefault="001B56E0" w:rsidP="001B5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1B56E0">
              <w:rPr>
                <w:b/>
                <w:bCs/>
              </w:rPr>
              <w:t>Family name: </w:t>
            </w:r>
          </w:p>
        </w:tc>
        <w:tc>
          <w:tcPr>
            <w:tcW w:w="5997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72FF6DE9" w14:textId="77777777" w:rsidR="001B56E0" w:rsidRPr="001B56E0" w:rsidRDefault="001B56E0" w:rsidP="001B56E0">
            <w:r w:rsidRPr="001B56E0">
              <w:t> </w:t>
            </w:r>
          </w:p>
        </w:tc>
      </w:tr>
      <w:tr w:rsidR="001B56E0" w:rsidRPr="001B56E0" w14:paraId="41866935" w14:textId="77777777" w:rsidTr="001B56E0">
        <w:trPr>
          <w:trHeight w:val="300"/>
        </w:trPr>
        <w:tc>
          <w:tcPr>
            <w:tcW w:w="3625" w:type="dxa"/>
            <w:tcBorders>
              <w:top w:val="single" w:sz="6" w:space="0" w:color="652266"/>
              <w:left w:val="single" w:sz="6" w:space="0" w:color="652266"/>
              <w:bottom w:val="nil"/>
              <w:right w:val="single" w:sz="6" w:space="0" w:color="652266"/>
            </w:tcBorders>
            <w:hideMark/>
          </w:tcPr>
          <w:p w14:paraId="48097C95" w14:textId="77777777" w:rsidR="001B56E0" w:rsidRPr="001B56E0" w:rsidRDefault="001B56E0" w:rsidP="001B5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1B56E0">
              <w:rPr>
                <w:b/>
                <w:bCs/>
              </w:rPr>
              <w:t>Best contact number: </w:t>
            </w:r>
          </w:p>
        </w:tc>
        <w:tc>
          <w:tcPr>
            <w:tcW w:w="5997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2EFD2BCF" w14:textId="77777777" w:rsidR="001B56E0" w:rsidRPr="001B56E0" w:rsidRDefault="001B56E0" w:rsidP="001B56E0">
            <w:r w:rsidRPr="001B56E0">
              <w:t> </w:t>
            </w:r>
          </w:p>
        </w:tc>
      </w:tr>
      <w:tr w:rsidR="001B56E0" w:rsidRPr="001B56E0" w14:paraId="75A4696C" w14:textId="77777777" w:rsidTr="001B56E0">
        <w:trPr>
          <w:trHeight w:val="300"/>
        </w:trPr>
        <w:tc>
          <w:tcPr>
            <w:tcW w:w="3625" w:type="dxa"/>
            <w:tcBorders>
              <w:top w:val="single" w:sz="6" w:space="0" w:color="652266"/>
              <w:left w:val="single" w:sz="6" w:space="0" w:color="652266"/>
              <w:bottom w:val="nil"/>
              <w:right w:val="single" w:sz="6" w:space="0" w:color="652266"/>
            </w:tcBorders>
            <w:hideMark/>
          </w:tcPr>
          <w:p w14:paraId="5C7EFB41" w14:textId="77777777" w:rsidR="001B56E0" w:rsidRPr="001B56E0" w:rsidRDefault="001B56E0" w:rsidP="001B5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1B56E0">
              <w:rPr>
                <w:b/>
                <w:bCs/>
              </w:rPr>
              <w:t>Email:  </w:t>
            </w:r>
          </w:p>
        </w:tc>
        <w:tc>
          <w:tcPr>
            <w:tcW w:w="5997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0E79E720" w14:textId="77777777" w:rsidR="001B56E0" w:rsidRPr="001B56E0" w:rsidRDefault="001B56E0" w:rsidP="001B56E0">
            <w:r w:rsidRPr="001B56E0">
              <w:t> </w:t>
            </w:r>
          </w:p>
        </w:tc>
      </w:tr>
      <w:tr w:rsidR="001B56E0" w:rsidRPr="001B56E0" w14:paraId="19041624" w14:textId="77777777" w:rsidTr="001B56E0">
        <w:trPr>
          <w:trHeight w:val="300"/>
        </w:trPr>
        <w:tc>
          <w:tcPr>
            <w:tcW w:w="3625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3F6D5A48" w14:textId="77777777" w:rsidR="001B56E0" w:rsidRPr="001B56E0" w:rsidRDefault="001B56E0" w:rsidP="001B5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1B56E0">
              <w:rPr>
                <w:b/>
                <w:bCs/>
              </w:rPr>
              <w:t>Are they a Full WDV Member? </w:t>
            </w:r>
          </w:p>
        </w:tc>
        <w:tc>
          <w:tcPr>
            <w:tcW w:w="5997" w:type="dxa"/>
            <w:tcBorders>
              <w:top w:val="single" w:sz="6" w:space="0" w:color="652266"/>
              <w:left w:val="single" w:sz="6" w:space="0" w:color="652266"/>
              <w:bottom w:val="single" w:sz="6" w:space="0" w:color="652266"/>
              <w:right w:val="single" w:sz="6" w:space="0" w:color="652266"/>
            </w:tcBorders>
            <w:hideMark/>
          </w:tcPr>
          <w:p w14:paraId="612D5458" w14:textId="77777777" w:rsidR="001B56E0" w:rsidRPr="001B56E0" w:rsidRDefault="001B56E0" w:rsidP="001B56E0">
            <w:r w:rsidRPr="001B56E0">
              <w:rPr>
                <w:rFonts w:ascii="Times New Roman" w:hAnsi="Times New Roman" w:cs="Times New Roman"/>
              </w:rPr>
              <w:t>​​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56E0">
              <w:rPr>
                <w:rFonts w:ascii="Segoe UI Symbol" w:hAnsi="Segoe UI Symbol" w:cs="Segoe UI Symbol"/>
              </w:rPr>
              <w:t>☐</w:t>
            </w:r>
            <w:r w:rsidRPr="001B56E0">
              <w:rPr>
                <w:rFonts w:ascii="Times New Roman" w:hAnsi="Times New Roman" w:cs="Times New Roman"/>
              </w:rPr>
              <w:t>​</w:t>
            </w:r>
            <w:r w:rsidRPr="001B56E0">
              <w:t xml:space="preserve"> Yes </w:t>
            </w:r>
          </w:p>
          <w:p w14:paraId="2309AC28" w14:textId="77777777" w:rsidR="001B56E0" w:rsidRPr="001B56E0" w:rsidRDefault="001B56E0" w:rsidP="001B56E0">
            <w:r w:rsidRPr="001B56E0">
              <w:rPr>
                <w:rFonts w:ascii="Times New Roman" w:hAnsi="Times New Roman" w:cs="Times New Roman"/>
              </w:rPr>
              <w:t>​​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56E0">
              <w:rPr>
                <w:rFonts w:ascii="Segoe UI Symbol" w:hAnsi="Segoe UI Symbol" w:cs="Segoe UI Symbol"/>
              </w:rPr>
              <w:t>☐</w:t>
            </w:r>
            <w:r w:rsidRPr="001B56E0">
              <w:rPr>
                <w:rFonts w:ascii="Times New Roman" w:hAnsi="Times New Roman" w:cs="Times New Roman"/>
              </w:rPr>
              <w:t>​</w:t>
            </w:r>
            <w:r w:rsidRPr="001B56E0">
              <w:t xml:space="preserve"> No  </w:t>
            </w:r>
          </w:p>
          <w:p w14:paraId="451E3B7E" w14:textId="77777777" w:rsidR="001B56E0" w:rsidRPr="001B56E0" w:rsidRDefault="001B56E0" w:rsidP="001B56E0">
            <w:r w:rsidRPr="001B56E0">
              <w:rPr>
                <w:rFonts w:ascii="Times New Roman" w:hAnsi="Times New Roman" w:cs="Times New Roman"/>
              </w:rPr>
              <w:t>​​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56E0">
              <w:rPr>
                <w:rFonts w:ascii="Segoe UI Symbol" w:hAnsi="Segoe UI Symbol" w:cs="Segoe UI Symbol"/>
              </w:rPr>
              <w:t>☐</w:t>
            </w:r>
            <w:r w:rsidRPr="001B56E0">
              <w:rPr>
                <w:rFonts w:ascii="Times New Roman" w:hAnsi="Times New Roman" w:cs="Times New Roman"/>
              </w:rPr>
              <w:t>​</w:t>
            </w:r>
            <w:r w:rsidRPr="001B56E0">
              <w:t xml:space="preserve"> Unsure </w:t>
            </w:r>
          </w:p>
          <w:p w14:paraId="33DD3D1F" w14:textId="77777777" w:rsidR="001B56E0" w:rsidRDefault="001B56E0" w:rsidP="001B56E0">
            <w:pPr>
              <w:spacing w:before="0" w:after="0"/>
            </w:pPr>
            <w:r>
              <w:t xml:space="preserve"> </w:t>
            </w:r>
            <w:r w:rsidRPr="001B56E0">
              <w:t xml:space="preserve">If you are unsure, please email </w:t>
            </w:r>
          </w:p>
          <w:p w14:paraId="497E9AC3" w14:textId="77777777" w:rsidR="001B56E0" w:rsidRPr="001B56E0" w:rsidRDefault="001B56E0" w:rsidP="001B56E0">
            <w:pPr>
              <w:spacing w:before="0" w:after="0"/>
            </w:pPr>
            <w:r>
              <w:t xml:space="preserve"> </w:t>
            </w:r>
            <w:hyperlink r:id="rId14" w:tgtFrame="_blank" w:history="1">
              <w:r w:rsidRPr="001B56E0">
                <w:rPr>
                  <w:rStyle w:val="Hyperlink"/>
                </w:rPr>
                <w:t>agm@wdv.org.au</w:t>
              </w:r>
            </w:hyperlink>
            <w:r w:rsidRPr="001B56E0">
              <w:t xml:space="preserve"> to confirm. </w:t>
            </w:r>
          </w:p>
        </w:tc>
      </w:tr>
    </w:tbl>
    <w:p w14:paraId="4CD21AC0" w14:textId="77777777" w:rsidR="001B56E0" w:rsidRDefault="001B56E0" w:rsidP="00A27302">
      <w:pPr>
        <w:rPr>
          <w:rFonts w:ascii="DM Sans SemiBold" w:hAnsi="DM Sans SemiBold"/>
          <w:color w:val="6C2E94"/>
          <w:sz w:val="32"/>
          <w:szCs w:val="32"/>
          <w:lang w:val="en-US"/>
        </w:rPr>
      </w:pPr>
    </w:p>
    <w:p w14:paraId="33591004" w14:textId="77777777" w:rsidR="001B56E0" w:rsidRDefault="001B56E0" w:rsidP="00A27302">
      <w:pPr>
        <w:rPr>
          <w:rFonts w:ascii="DM Sans SemiBold" w:hAnsi="DM Sans SemiBold"/>
          <w:color w:val="6C2E94"/>
          <w:sz w:val="32"/>
          <w:szCs w:val="32"/>
          <w:lang w:val="en-US"/>
        </w:rPr>
      </w:pPr>
      <w:r w:rsidRPr="001B56E0">
        <w:rPr>
          <w:rFonts w:ascii="DM Sans SemiBold" w:hAnsi="DM Sans SemiBold"/>
          <w:color w:val="6C2E94"/>
          <w:sz w:val="32"/>
          <w:szCs w:val="32"/>
          <w:lang w:val="en-US"/>
        </w:rPr>
        <w:t>2. Nomination Summary  </w:t>
      </w:r>
    </w:p>
    <w:p w14:paraId="7AC8423D" w14:textId="77777777" w:rsidR="001B56E0" w:rsidRPr="001B56E0" w:rsidRDefault="001B56E0" w:rsidP="001B56E0">
      <w:pPr>
        <w:rPr>
          <w:lang w:val="en-US"/>
        </w:rPr>
      </w:pPr>
      <w:r w:rsidRPr="001B56E0">
        <w:rPr>
          <w:lang w:val="en-US"/>
        </w:rPr>
        <w:t>To help Members decide who to vote for, we’d like you to tell us about yourself/the Nominee, and your/the Nominee’s experience and skills: </w:t>
      </w:r>
    </w:p>
    <w:p w14:paraId="6FA227BA" w14:textId="77777777" w:rsidR="001B56E0" w:rsidRPr="001B56E0" w:rsidRDefault="001B56E0" w:rsidP="001B56E0">
      <w:pPr>
        <w:numPr>
          <w:ilvl w:val="0"/>
          <w:numId w:val="11"/>
        </w:numPr>
        <w:rPr>
          <w:lang w:val="en-US"/>
        </w:rPr>
      </w:pPr>
      <w:r w:rsidRPr="001B56E0">
        <w:rPr>
          <w:lang w:val="en-US"/>
        </w:rPr>
        <w:t>There are five (5) questions below.  </w:t>
      </w:r>
    </w:p>
    <w:p w14:paraId="3ADAF74B" w14:textId="77777777" w:rsidR="001B56E0" w:rsidRPr="001B56E0" w:rsidRDefault="001B56E0" w:rsidP="001B56E0">
      <w:pPr>
        <w:numPr>
          <w:ilvl w:val="0"/>
          <w:numId w:val="12"/>
        </w:numPr>
        <w:rPr>
          <w:lang w:val="en-US"/>
        </w:rPr>
      </w:pPr>
      <w:r w:rsidRPr="001B56E0">
        <w:rPr>
          <w:lang w:val="en-US"/>
        </w:rPr>
        <w:t>Please supply your responses in the respective section after each question. </w:t>
      </w:r>
      <w:r w:rsidRPr="001B56E0">
        <w:rPr>
          <w:lang w:val="en-US"/>
        </w:rPr>
        <w:br/>
      </w:r>
      <w:r w:rsidRPr="001B56E0">
        <w:rPr>
          <w:b/>
          <w:bCs/>
          <w:lang w:val="en-US"/>
        </w:rPr>
        <w:t>Note:</w:t>
      </w:r>
      <w:r w:rsidRPr="001B56E0">
        <w:rPr>
          <w:lang w:val="en-US"/>
        </w:rPr>
        <w:t xml:space="preserve"> please make sure the Nominee approves this. </w:t>
      </w:r>
    </w:p>
    <w:p w14:paraId="7D4DC14C" w14:textId="77777777" w:rsidR="001B56E0" w:rsidRPr="001B56E0" w:rsidRDefault="001B56E0" w:rsidP="001B56E0">
      <w:pPr>
        <w:numPr>
          <w:ilvl w:val="0"/>
          <w:numId w:val="13"/>
        </w:numPr>
        <w:rPr>
          <w:lang w:val="en-US"/>
        </w:rPr>
      </w:pPr>
      <w:r w:rsidRPr="001B56E0">
        <w:rPr>
          <w:lang w:val="en-US"/>
        </w:rPr>
        <w:t>Please be brief and use a maximum of 150 words per question.      </w:t>
      </w:r>
      <w:r w:rsidRPr="001B56E0">
        <w:rPr>
          <w:lang w:val="en-US"/>
        </w:rPr>
        <w:br/>
      </w:r>
      <w:r w:rsidRPr="001B56E0">
        <w:rPr>
          <w:b/>
          <w:bCs/>
          <w:lang w:val="en-US"/>
        </w:rPr>
        <w:t>Note:</w:t>
      </w:r>
      <w:r w:rsidRPr="001B56E0">
        <w:rPr>
          <w:lang w:val="en-US"/>
        </w:rPr>
        <w:t xml:space="preserve"> to ensure fairness, answers that exceed the work limit will need to be edited by removing the last sentences until 150 words.        </w:t>
      </w:r>
    </w:p>
    <w:p w14:paraId="2AFD84A2" w14:textId="77777777" w:rsidR="001B56E0" w:rsidRPr="001B56E0" w:rsidRDefault="001B56E0" w:rsidP="001B56E0">
      <w:pPr>
        <w:numPr>
          <w:ilvl w:val="0"/>
          <w:numId w:val="14"/>
        </w:numPr>
        <w:rPr>
          <w:lang w:val="en-US"/>
        </w:rPr>
      </w:pPr>
      <w:r w:rsidRPr="001B56E0">
        <w:rPr>
          <w:lang w:val="en-US"/>
        </w:rPr>
        <w:lastRenderedPageBreak/>
        <w:t>All five (5) responses will be compiled into one document and presented as the Nominee’s nomination statement. </w:t>
      </w:r>
    </w:p>
    <w:p w14:paraId="5AD616A3" w14:textId="77777777" w:rsidR="001B56E0" w:rsidRPr="001B56E0" w:rsidRDefault="001B56E0" w:rsidP="001B56E0">
      <w:pPr>
        <w:rPr>
          <w:lang w:val="en-US"/>
        </w:rPr>
      </w:pPr>
      <w:r w:rsidRPr="001B56E0">
        <w:rPr>
          <w:lang w:val="en-US"/>
        </w:rPr>
        <w:t> </w:t>
      </w:r>
    </w:p>
    <w:p w14:paraId="622F589C" w14:textId="77777777" w:rsidR="001B56E0" w:rsidRPr="001B56E0" w:rsidRDefault="001B56E0" w:rsidP="001B56E0">
      <w:pPr>
        <w:rPr>
          <w:b/>
          <w:bCs/>
          <w:lang w:val="en-US"/>
        </w:rPr>
      </w:pPr>
      <w:r w:rsidRPr="001B56E0">
        <w:rPr>
          <w:lang w:val="en-US"/>
        </w:rPr>
        <w:t xml:space="preserve">The first two questions are </w:t>
      </w:r>
      <w:r w:rsidRPr="001B56E0">
        <w:rPr>
          <w:b/>
          <w:bCs/>
          <w:lang w:val="en-US"/>
        </w:rPr>
        <w:t>about you/the Nominee. </w:t>
      </w:r>
    </w:p>
    <w:p w14:paraId="4D673A01" w14:textId="77777777" w:rsidR="001B56E0" w:rsidRDefault="0037155A" w:rsidP="00A27302">
      <w:pPr>
        <w:rPr>
          <w:rFonts w:ascii="DM Sans SemiBold" w:hAnsi="DM Sans SemiBold"/>
          <w:color w:val="6C2E94"/>
          <w:sz w:val="32"/>
          <w:szCs w:val="32"/>
          <w:lang w:val="en-US"/>
        </w:rPr>
      </w:pPr>
      <w:r w:rsidRPr="0037155A">
        <w:rPr>
          <w:rFonts w:ascii="DM Sans SemiBold" w:hAnsi="DM Sans SemiBold"/>
          <w:color w:val="6C2E94"/>
          <w:sz w:val="32"/>
          <w:szCs w:val="32"/>
          <w:lang w:val="en-US"/>
        </w:rPr>
        <w:t>2.1 Tell us about yourself. Who are you, what are you passionate about? </w:t>
      </w:r>
    </w:p>
    <w:p w14:paraId="0C291055" w14:textId="77777777" w:rsidR="0037155A" w:rsidRDefault="0037155A" w:rsidP="00A27302">
      <w:pPr>
        <w:rPr>
          <w:lang w:val="en-US"/>
        </w:rPr>
      </w:pPr>
      <w:r w:rsidRPr="0037155A">
        <w:rPr>
          <w:lang w:val="en-US"/>
        </w:rPr>
        <w:t>Please provide a 150-word (maximum) response. 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155A" w14:paraId="7C9F6D15" w14:textId="77777777" w:rsidTr="0037155A">
        <w:tc>
          <w:tcPr>
            <w:tcW w:w="9628" w:type="dxa"/>
          </w:tcPr>
          <w:p w14:paraId="1E6449CC" w14:textId="77777777" w:rsidR="0037155A" w:rsidRDefault="0037155A" w:rsidP="00A27302">
            <w:pPr>
              <w:rPr>
                <w:lang w:val="en-US"/>
              </w:rPr>
            </w:pPr>
            <w:bookmarkStart w:id="0" w:name="_Hlk210725395"/>
          </w:p>
          <w:p w14:paraId="086FE470" w14:textId="77777777" w:rsidR="0037155A" w:rsidRDefault="0037155A" w:rsidP="00A27302">
            <w:pPr>
              <w:rPr>
                <w:lang w:val="en-US"/>
              </w:rPr>
            </w:pPr>
          </w:p>
          <w:p w14:paraId="479B618C" w14:textId="77777777" w:rsidR="0037155A" w:rsidRDefault="0037155A" w:rsidP="00A27302">
            <w:pPr>
              <w:rPr>
                <w:lang w:val="en-US"/>
              </w:rPr>
            </w:pPr>
          </w:p>
          <w:p w14:paraId="2EFA0EED" w14:textId="77777777" w:rsidR="0037155A" w:rsidRDefault="0037155A" w:rsidP="00A27302">
            <w:pPr>
              <w:rPr>
                <w:lang w:val="en-US"/>
              </w:rPr>
            </w:pPr>
          </w:p>
          <w:p w14:paraId="4A1B767C" w14:textId="77777777" w:rsidR="0037155A" w:rsidRDefault="0037155A" w:rsidP="00A27302">
            <w:pPr>
              <w:rPr>
                <w:lang w:val="en-US"/>
              </w:rPr>
            </w:pPr>
          </w:p>
          <w:p w14:paraId="1A9D4B77" w14:textId="77777777" w:rsidR="0037155A" w:rsidRDefault="0037155A" w:rsidP="00A27302">
            <w:pPr>
              <w:rPr>
                <w:lang w:val="en-US"/>
              </w:rPr>
            </w:pPr>
          </w:p>
          <w:p w14:paraId="1F64D499" w14:textId="77777777" w:rsidR="0037155A" w:rsidRDefault="0037155A" w:rsidP="00A27302">
            <w:pPr>
              <w:rPr>
                <w:lang w:val="en-US"/>
              </w:rPr>
            </w:pPr>
          </w:p>
          <w:p w14:paraId="7A3CA62E" w14:textId="77777777" w:rsidR="0037155A" w:rsidRDefault="0037155A" w:rsidP="00A27302">
            <w:pPr>
              <w:rPr>
                <w:lang w:val="en-US"/>
              </w:rPr>
            </w:pPr>
          </w:p>
          <w:p w14:paraId="03C0202F" w14:textId="77777777" w:rsidR="0037155A" w:rsidRDefault="0037155A" w:rsidP="00A27302">
            <w:pPr>
              <w:rPr>
                <w:lang w:val="en-US"/>
              </w:rPr>
            </w:pPr>
          </w:p>
        </w:tc>
      </w:tr>
    </w:tbl>
    <w:bookmarkEnd w:id="0"/>
    <w:p w14:paraId="0B28BFCF" w14:textId="77777777" w:rsidR="0037155A" w:rsidRDefault="0037155A" w:rsidP="0037155A">
      <w:pPr>
        <w:spacing w:before="240"/>
        <w:rPr>
          <w:rFonts w:ascii="DM Sans SemiBold" w:hAnsi="DM Sans SemiBold"/>
          <w:color w:val="6C2E94"/>
          <w:sz w:val="32"/>
          <w:szCs w:val="32"/>
          <w:lang w:val="en-US"/>
        </w:rPr>
      </w:pPr>
      <w:r w:rsidRPr="0037155A">
        <w:rPr>
          <w:rFonts w:ascii="DM Sans SemiBold" w:hAnsi="DM Sans SemiBold"/>
          <w:color w:val="6C2E94"/>
          <w:sz w:val="32"/>
          <w:szCs w:val="32"/>
          <w:lang w:val="en-US"/>
        </w:rPr>
        <w:t>2.2 Why are you interested in being a Director on the WDV Board? </w:t>
      </w:r>
    </w:p>
    <w:p w14:paraId="3553215F" w14:textId="77777777" w:rsidR="0037155A" w:rsidRPr="0037155A" w:rsidRDefault="0037155A" w:rsidP="0037155A">
      <w:pPr>
        <w:rPr>
          <w:lang w:val="en-US"/>
        </w:rPr>
      </w:pPr>
      <w:r w:rsidRPr="0037155A">
        <w:rPr>
          <w:lang w:val="en-US"/>
        </w:rPr>
        <w:t>Please provide a 150-word (maximum) response.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155A" w14:paraId="5F419876" w14:textId="77777777" w:rsidTr="000C31C0">
        <w:tc>
          <w:tcPr>
            <w:tcW w:w="9628" w:type="dxa"/>
          </w:tcPr>
          <w:p w14:paraId="513403B1" w14:textId="77777777" w:rsidR="0037155A" w:rsidRDefault="0037155A" w:rsidP="000C31C0">
            <w:pPr>
              <w:rPr>
                <w:lang w:val="en-US"/>
              </w:rPr>
            </w:pPr>
            <w:bookmarkStart w:id="1" w:name="_Hlk210725546"/>
          </w:p>
          <w:p w14:paraId="537E7065" w14:textId="77777777" w:rsidR="0037155A" w:rsidRDefault="0037155A" w:rsidP="000C31C0">
            <w:pPr>
              <w:rPr>
                <w:lang w:val="en-US"/>
              </w:rPr>
            </w:pPr>
          </w:p>
          <w:p w14:paraId="34AABD64" w14:textId="77777777" w:rsidR="0037155A" w:rsidRDefault="0037155A" w:rsidP="000C31C0">
            <w:pPr>
              <w:rPr>
                <w:lang w:val="en-US"/>
              </w:rPr>
            </w:pPr>
          </w:p>
          <w:p w14:paraId="153071FC" w14:textId="77777777" w:rsidR="0037155A" w:rsidRDefault="0037155A" w:rsidP="000C31C0">
            <w:pPr>
              <w:rPr>
                <w:lang w:val="en-US"/>
              </w:rPr>
            </w:pPr>
          </w:p>
          <w:p w14:paraId="7E917D0D" w14:textId="77777777" w:rsidR="0037155A" w:rsidRDefault="0037155A" w:rsidP="000C31C0">
            <w:pPr>
              <w:rPr>
                <w:lang w:val="en-US"/>
              </w:rPr>
            </w:pPr>
          </w:p>
          <w:p w14:paraId="2E7757E1" w14:textId="77777777" w:rsidR="0037155A" w:rsidRDefault="0037155A" w:rsidP="000C31C0">
            <w:pPr>
              <w:rPr>
                <w:lang w:val="en-US"/>
              </w:rPr>
            </w:pPr>
          </w:p>
          <w:p w14:paraId="33732BD4" w14:textId="77777777" w:rsidR="0037155A" w:rsidRDefault="0037155A" w:rsidP="000C31C0">
            <w:pPr>
              <w:rPr>
                <w:lang w:val="en-US"/>
              </w:rPr>
            </w:pPr>
          </w:p>
          <w:p w14:paraId="64653CBB" w14:textId="77777777" w:rsidR="0037155A" w:rsidRDefault="0037155A" w:rsidP="000C31C0">
            <w:pPr>
              <w:rPr>
                <w:lang w:val="en-US"/>
              </w:rPr>
            </w:pPr>
          </w:p>
          <w:p w14:paraId="1AD7AE2C" w14:textId="77777777" w:rsidR="0037155A" w:rsidRDefault="0037155A" w:rsidP="000C31C0">
            <w:pPr>
              <w:rPr>
                <w:lang w:val="en-US"/>
              </w:rPr>
            </w:pPr>
          </w:p>
        </w:tc>
      </w:tr>
    </w:tbl>
    <w:bookmarkEnd w:id="1"/>
    <w:p w14:paraId="7282D5D5" w14:textId="77777777" w:rsidR="0037155A" w:rsidRPr="0037155A" w:rsidRDefault="0037155A" w:rsidP="0037155A">
      <w:r w:rsidRPr="0037155A">
        <w:t> </w:t>
      </w:r>
    </w:p>
    <w:p w14:paraId="20524CF5" w14:textId="77777777" w:rsidR="0037155A" w:rsidRPr="0037155A" w:rsidRDefault="0037155A" w:rsidP="0037155A">
      <w:pPr>
        <w:rPr>
          <w:lang w:val="en-US"/>
        </w:rPr>
      </w:pPr>
      <w:r w:rsidRPr="0037155A">
        <w:rPr>
          <w:lang w:val="en-US"/>
        </w:rPr>
        <w:t xml:space="preserve">The next two questions are about your/the Nominee’s </w:t>
      </w:r>
      <w:r w:rsidRPr="0037155A">
        <w:rPr>
          <w:b/>
          <w:bCs/>
          <w:lang w:val="en-US"/>
        </w:rPr>
        <w:t>skills</w:t>
      </w:r>
      <w:r w:rsidRPr="0037155A">
        <w:rPr>
          <w:lang w:val="en-US"/>
        </w:rPr>
        <w:t>. </w:t>
      </w:r>
    </w:p>
    <w:p w14:paraId="105F2128" w14:textId="77777777" w:rsidR="0037155A" w:rsidRDefault="0037155A" w:rsidP="0037155A">
      <w:pPr>
        <w:rPr>
          <w:rFonts w:ascii="DM Sans SemiBold" w:hAnsi="DM Sans SemiBold"/>
          <w:color w:val="6C2E94"/>
          <w:sz w:val="32"/>
          <w:szCs w:val="32"/>
          <w:lang w:val="en-US"/>
        </w:rPr>
      </w:pPr>
      <w:r w:rsidRPr="0037155A">
        <w:rPr>
          <w:rFonts w:ascii="DM Sans SemiBold" w:hAnsi="DM Sans SemiBold"/>
          <w:color w:val="6C2E94"/>
          <w:sz w:val="32"/>
          <w:szCs w:val="32"/>
          <w:lang w:val="en-US"/>
        </w:rPr>
        <w:lastRenderedPageBreak/>
        <w:t>2.3 In which areas do you have expertise and/or experience you can offer the WDV Board?</w:t>
      </w:r>
    </w:p>
    <w:p w14:paraId="2C87C051" w14:textId="77777777" w:rsidR="00D1371F" w:rsidRPr="00D1371F" w:rsidRDefault="00D1371F" w:rsidP="00D1371F">
      <w:pPr>
        <w:rPr>
          <w:lang w:val="en-US"/>
        </w:rPr>
      </w:pPr>
      <w:r w:rsidRPr="00D1371F">
        <w:rPr>
          <w:rFonts w:ascii="Segoe UI Symbol" w:hAnsi="Segoe UI Symbol" w:cs="Segoe UI Symbol"/>
          <w:lang w:val="en-US"/>
        </w:rPr>
        <w:t>☐</w:t>
      </w:r>
      <w:r w:rsidRPr="00D1371F">
        <w:rPr>
          <w:rFonts w:ascii="Times New Roman" w:hAnsi="Times New Roman" w:cs="Times New Roman"/>
          <w:lang w:val="en-US"/>
        </w:rPr>
        <w:t xml:space="preserve"> </w:t>
      </w:r>
      <w:r w:rsidRPr="00D1371F">
        <w:rPr>
          <w:lang w:val="en-US"/>
        </w:rPr>
        <w:t>Lived experience of disability – Personal insight into disability, especially for women and gender diverse people</w:t>
      </w:r>
    </w:p>
    <w:p w14:paraId="6EE9B386" w14:textId="77777777" w:rsidR="00D1371F" w:rsidRPr="00D1371F" w:rsidRDefault="00D1371F" w:rsidP="00D1371F">
      <w:pPr>
        <w:rPr>
          <w:lang w:val="en-US"/>
        </w:rPr>
      </w:pPr>
      <w:r w:rsidRPr="00D1371F">
        <w:rPr>
          <w:rFonts w:ascii="Segoe UI Symbol" w:hAnsi="Segoe UI Symbol" w:cs="Segoe UI Symbol"/>
          <w:lang w:val="en-US"/>
        </w:rPr>
        <w:t>☐</w:t>
      </w:r>
      <w:r w:rsidRPr="00D1371F">
        <w:rPr>
          <w:lang w:val="en-US"/>
        </w:rPr>
        <w:t xml:space="preserve"> Governance and leadership – Board roles, strategy, risk, and financial skills</w:t>
      </w:r>
    </w:p>
    <w:p w14:paraId="1698FC31" w14:textId="77777777" w:rsidR="00D1371F" w:rsidRPr="00D1371F" w:rsidRDefault="00D1371F" w:rsidP="00D1371F">
      <w:pPr>
        <w:rPr>
          <w:lang w:val="en-US"/>
        </w:rPr>
      </w:pPr>
      <w:r w:rsidRPr="00D1371F">
        <w:rPr>
          <w:rFonts w:ascii="Segoe UI Symbol" w:hAnsi="Segoe UI Symbol" w:cs="Segoe UI Symbol"/>
          <w:lang w:val="en-US"/>
        </w:rPr>
        <w:t>☐</w:t>
      </w:r>
      <w:r w:rsidRPr="00D1371F">
        <w:rPr>
          <w:lang w:val="en-US"/>
        </w:rPr>
        <w:t xml:space="preserve"> Advocacy skills – Individual and systemic advocacy, focused on disability rights</w:t>
      </w:r>
    </w:p>
    <w:p w14:paraId="060F957B" w14:textId="77777777" w:rsidR="00D1371F" w:rsidRPr="00D1371F" w:rsidRDefault="00D1371F" w:rsidP="00D1371F">
      <w:pPr>
        <w:rPr>
          <w:lang w:val="en-US"/>
        </w:rPr>
      </w:pPr>
      <w:r w:rsidRPr="00D1371F">
        <w:rPr>
          <w:rFonts w:ascii="Segoe UI Symbol" w:hAnsi="Segoe UI Symbol" w:cs="Segoe UI Symbol"/>
          <w:lang w:val="en-US"/>
        </w:rPr>
        <w:t>☐</w:t>
      </w:r>
      <w:r w:rsidRPr="00D1371F">
        <w:rPr>
          <w:lang w:val="en-US"/>
        </w:rPr>
        <w:t xml:space="preserve"> Legal and policy knowledge – Understanding of disability law, NDIS, CRPD, and policy work</w:t>
      </w:r>
    </w:p>
    <w:p w14:paraId="1EE65392" w14:textId="77777777" w:rsidR="00D1371F" w:rsidRPr="00D1371F" w:rsidRDefault="00D1371F" w:rsidP="00D1371F">
      <w:pPr>
        <w:rPr>
          <w:lang w:val="en-US"/>
        </w:rPr>
      </w:pPr>
      <w:r w:rsidRPr="00D1371F">
        <w:rPr>
          <w:rFonts w:ascii="Segoe UI Symbol" w:hAnsi="Segoe UI Symbol" w:cs="Segoe UI Symbol"/>
          <w:lang w:val="en-US"/>
        </w:rPr>
        <w:t>☐</w:t>
      </w:r>
      <w:r w:rsidRPr="00D1371F">
        <w:rPr>
          <w:lang w:val="en-US"/>
        </w:rPr>
        <w:t xml:space="preserve"> Community sector experience – Work in not-for-profits, disability services, or advocacy</w:t>
      </w:r>
    </w:p>
    <w:p w14:paraId="0520D13F" w14:textId="77777777" w:rsidR="00D1371F" w:rsidRPr="00D1371F" w:rsidRDefault="00D1371F" w:rsidP="00D1371F">
      <w:pPr>
        <w:rPr>
          <w:lang w:val="en-US"/>
        </w:rPr>
      </w:pPr>
      <w:r w:rsidRPr="00D1371F">
        <w:rPr>
          <w:rFonts w:ascii="Segoe UI Symbol" w:hAnsi="Segoe UI Symbol" w:cs="Segoe UI Symbol"/>
          <w:lang w:val="en-US"/>
        </w:rPr>
        <w:t>☐</w:t>
      </w:r>
      <w:r w:rsidRPr="00D1371F">
        <w:rPr>
          <w:lang w:val="en-US"/>
        </w:rPr>
        <w:t xml:space="preserve"> Grant writing and fundraising – Securing funding and supporting sustainability</w:t>
      </w:r>
    </w:p>
    <w:p w14:paraId="5708231F" w14:textId="77777777" w:rsidR="00D1371F" w:rsidRPr="00D1371F" w:rsidRDefault="00D1371F" w:rsidP="00D1371F">
      <w:pPr>
        <w:rPr>
          <w:lang w:val="en-US"/>
        </w:rPr>
      </w:pPr>
      <w:r w:rsidRPr="00D1371F">
        <w:rPr>
          <w:rFonts w:ascii="Segoe UI Symbol" w:hAnsi="Segoe UI Symbol" w:cs="Segoe UI Symbol"/>
          <w:lang w:val="en-US"/>
        </w:rPr>
        <w:t>☐</w:t>
      </w:r>
      <w:r w:rsidRPr="00D1371F">
        <w:rPr>
          <w:lang w:val="en-US"/>
        </w:rPr>
        <w:t xml:space="preserve"> Research and evaluation – Impact measurement and evidence-based approaches</w:t>
      </w:r>
    </w:p>
    <w:p w14:paraId="6E382FCE" w14:textId="77777777" w:rsidR="00D1371F" w:rsidRPr="00D1371F" w:rsidRDefault="00D1371F" w:rsidP="00D1371F">
      <w:pPr>
        <w:rPr>
          <w:lang w:val="en-US"/>
        </w:rPr>
      </w:pPr>
      <w:r w:rsidRPr="00D1371F">
        <w:rPr>
          <w:rFonts w:ascii="Segoe UI Symbol" w:hAnsi="Segoe UI Symbol" w:cs="Segoe UI Symbol"/>
          <w:lang w:val="en-US"/>
        </w:rPr>
        <w:t>☐</w:t>
      </w:r>
      <w:r w:rsidRPr="00D1371F">
        <w:rPr>
          <w:lang w:val="en-US"/>
        </w:rPr>
        <w:t xml:space="preserve"> Mentoring and capacity building – Supporting leadership development for women and gender diverse people with disabilities</w:t>
      </w:r>
    </w:p>
    <w:p w14:paraId="7C8EDFFA" w14:textId="77777777" w:rsidR="00D1371F" w:rsidRPr="00D1371F" w:rsidRDefault="00D1371F" w:rsidP="00D1371F">
      <w:pPr>
        <w:rPr>
          <w:lang w:val="en-US"/>
        </w:rPr>
      </w:pPr>
      <w:r w:rsidRPr="00D1371F">
        <w:rPr>
          <w:rFonts w:ascii="Segoe UI Symbol" w:hAnsi="Segoe UI Symbol" w:cs="Segoe UI Symbol"/>
          <w:lang w:val="en-US"/>
        </w:rPr>
        <w:t>☐</w:t>
      </w:r>
      <w:r w:rsidRPr="00D1371F">
        <w:rPr>
          <w:lang w:val="en-US"/>
        </w:rPr>
        <w:t xml:space="preserve"> Stakeholder engagement – Building connections with government, organisations, and communities  </w:t>
      </w:r>
    </w:p>
    <w:p w14:paraId="10337A7A" w14:textId="77777777" w:rsidR="00D1371F" w:rsidRPr="00D1371F" w:rsidRDefault="00D1371F" w:rsidP="00D1371F">
      <w:pPr>
        <w:rPr>
          <w:lang w:val="en-US"/>
        </w:rPr>
      </w:pPr>
      <w:r w:rsidRPr="00D1371F">
        <w:rPr>
          <w:rFonts w:ascii="Segoe UI Symbol" w:hAnsi="Segoe UI Symbol" w:cs="Segoe UI Symbol"/>
          <w:lang w:val="en-US"/>
        </w:rPr>
        <w:t>☐</w:t>
      </w:r>
      <w:r w:rsidRPr="00D1371F">
        <w:rPr>
          <w:lang w:val="en-US"/>
        </w:rPr>
        <w:t xml:space="preserve"> Regional/diverse community links – Networking with women and gender diverse people with disabilities across Victoria </w:t>
      </w:r>
    </w:p>
    <w:p w14:paraId="21EE4927" w14:textId="77777777" w:rsidR="00D1371F" w:rsidRPr="00D1371F" w:rsidRDefault="00D1371F" w:rsidP="00D1371F">
      <w:pPr>
        <w:rPr>
          <w:lang w:val="en-US"/>
        </w:rPr>
      </w:pPr>
      <w:r w:rsidRPr="00D1371F">
        <w:rPr>
          <w:rFonts w:ascii="Segoe UI Symbol" w:hAnsi="Segoe UI Symbol" w:cs="Segoe UI Symbol"/>
          <w:lang w:val="en-US"/>
        </w:rPr>
        <w:t>☐</w:t>
      </w:r>
      <w:r w:rsidRPr="00D1371F">
        <w:rPr>
          <w:lang w:val="en-US"/>
        </w:rPr>
        <w:t xml:space="preserve"> Professional qualifications – Relevant degrees and experience in law, policy, psychology, social work</w:t>
      </w:r>
    </w:p>
    <w:p w14:paraId="4D7924CD" w14:textId="77777777" w:rsidR="0037155A" w:rsidRPr="0037155A" w:rsidRDefault="00D1371F" w:rsidP="00D1371F">
      <w:pPr>
        <w:rPr>
          <w:lang w:val="en-US"/>
        </w:rPr>
      </w:pPr>
      <w:r w:rsidRPr="00D1371F">
        <w:rPr>
          <w:rFonts w:ascii="Segoe UI Symbol" w:hAnsi="Segoe UI Symbol" w:cs="Segoe UI Symbol"/>
          <w:lang w:val="en-US"/>
        </w:rPr>
        <w:t>☐</w:t>
      </w:r>
      <w:r w:rsidRPr="00D1371F">
        <w:rPr>
          <w:lang w:val="en-US"/>
        </w:rPr>
        <w:t xml:space="preserve"> Other</w:t>
      </w:r>
      <w:r w:rsidRPr="00D1371F">
        <w:rPr>
          <w:rFonts w:ascii="Times New Roman" w:hAnsi="Times New Roman" w:cs="Times New Roman"/>
          <w:lang w:val="en-US"/>
        </w:rPr>
        <w:t xml:space="preserve">  </w:t>
      </w:r>
    </w:p>
    <w:p w14:paraId="3B8598D3" w14:textId="77777777" w:rsidR="0037155A" w:rsidRPr="0037155A" w:rsidRDefault="0037155A" w:rsidP="0037155A">
      <w:pPr>
        <w:rPr>
          <w:lang w:val="en-US"/>
        </w:rPr>
      </w:pPr>
      <w:r w:rsidRPr="0037155A">
        <w:rPr>
          <w:lang w:val="en-US"/>
        </w:rPr>
        <w:t>Please provide a 150-word (maximum) response. 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155A" w14:paraId="05369956" w14:textId="77777777" w:rsidTr="000C31C0">
        <w:tc>
          <w:tcPr>
            <w:tcW w:w="9628" w:type="dxa"/>
          </w:tcPr>
          <w:p w14:paraId="0F44B404" w14:textId="77777777" w:rsidR="0037155A" w:rsidRDefault="0037155A" w:rsidP="000C31C0">
            <w:pPr>
              <w:rPr>
                <w:lang w:val="en-US"/>
              </w:rPr>
            </w:pPr>
            <w:bookmarkStart w:id="2" w:name="_Hlk210725691"/>
          </w:p>
          <w:p w14:paraId="59BABD5E" w14:textId="77777777" w:rsidR="0037155A" w:rsidRDefault="0037155A" w:rsidP="000C31C0">
            <w:pPr>
              <w:rPr>
                <w:lang w:val="en-US"/>
              </w:rPr>
            </w:pPr>
          </w:p>
          <w:p w14:paraId="6BFF96AA" w14:textId="77777777" w:rsidR="0037155A" w:rsidRDefault="0037155A" w:rsidP="000C31C0">
            <w:pPr>
              <w:rPr>
                <w:lang w:val="en-US"/>
              </w:rPr>
            </w:pPr>
          </w:p>
          <w:p w14:paraId="4743D797" w14:textId="77777777" w:rsidR="00D1371F" w:rsidRDefault="00D1371F" w:rsidP="000C31C0">
            <w:pPr>
              <w:rPr>
                <w:lang w:val="en-US"/>
              </w:rPr>
            </w:pPr>
          </w:p>
          <w:p w14:paraId="10B2A1FC" w14:textId="77777777" w:rsidR="0037155A" w:rsidRDefault="0037155A" w:rsidP="000C31C0">
            <w:pPr>
              <w:rPr>
                <w:lang w:val="en-US"/>
              </w:rPr>
            </w:pPr>
          </w:p>
          <w:p w14:paraId="2FFD0A21" w14:textId="77777777" w:rsidR="0037155A" w:rsidRDefault="0037155A" w:rsidP="000C31C0">
            <w:pPr>
              <w:rPr>
                <w:lang w:val="en-US"/>
              </w:rPr>
            </w:pPr>
          </w:p>
          <w:p w14:paraId="197A55B4" w14:textId="77777777" w:rsidR="0037155A" w:rsidRDefault="0037155A" w:rsidP="000C31C0">
            <w:pPr>
              <w:rPr>
                <w:lang w:val="en-US"/>
              </w:rPr>
            </w:pPr>
          </w:p>
        </w:tc>
      </w:tr>
    </w:tbl>
    <w:bookmarkEnd w:id="2"/>
    <w:p w14:paraId="1AA51B89" w14:textId="77777777" w:rsidR="0037155A" w:rsidRDefault="0037155A" w:rsidP="0037155A">
      <w:pPr>
        <w:spacing w:before="240"/>
        <w:rPr>
          <w:rFonts w:ascii="DM Sans SemiBold" w:hAnsi="DM Sans SemiBold"/>
          <w:b/>
          <w:bCs/>
          <w:color w:val="6C2E94"/>
          <w:sz w:val="32"/>
          <w:szCs w:val="32"/>
        </w:rPr>
      </w:pPr>
      <w:r w:rsidRPr="0037155A">
        <w:rPr>
          <w:rFonts w:ascii="DM Sans SemiBold" w:hAnsi="DM Sans SemiBold"/>
          <w:b/>
          <w:bCs/>
          <w:color w:val="6C2E94"/>
          <w:sz w:val="32"/>
          <w:szCs w:val="32"/>
          <w:lang w:val="en-GB"/>
        </w:rPr>
        <w:t>2.4 What professional skills, experience and/or expertise can you offer the WDV Board?</w:t>
      </w:r>
      <w:r w:rsidRPr="0037155A">
        <w:rPr>
          <w:rFonts w:ascii="DM Sans SemiBold" w:hAnsi="DM Sans SemiBold"/>
          <w:b/>
          <w:bCs/>
          <w:color w:val="6C2E94"/>
          <w:sz w:val="32"/>
          <w:szCs w:val="32"/>
        </w:rPr>
        <w:t> </w:t>
      </w:r>
    </w:p>
    <w:p w14:paraId="4B1E1F73" w14:textId="77777777" w:rsidR="0037155A" w:rsidRPr="0037155A" w:rsidRDefault="0037155A" w:rsidP="0037155A">
      <w:pPr>
        <w:spacing w:before="40" w:after="40"/>
        <w:rPr>
          <w:lang w:val="en-US"/>
        </w:rPr>
      </w:pPr>
      <w:r w:rsidRPr="0037155A">
        <w:rPr>
          <w:rFonts w:ascii="Times New Roman" w:hAnsi="Times New Roman" w:cs="Times New Roman"/>
          <w:lang w:val="en-US"/>
        </w:rPr>
        <w:lastRenderedPageBreak/>
        <w:t>​​</w:t>
      </w:r>
      <w:r w:rsidRPr="0037155A">
        <w:rPr>
          <w:rFonts w:ascii="Segoe UI Symbol" w:hAnsi="Segoe UI Symbol" w:cs="Segoe UI Symbol"/>
          <w:lang w:val="en-US"/>
        </w:rPr>
        <w:t>☐</w:t>
      </w:r>
      <w:r w:rsidRPr="0037155A">
        <w:rPr>
          <w:rFonts w:ascii="Times New Roman" w:hAnsi="Times New Roman" w:cs="Times New Roman"/>
          <w:lang w:val="en-US"/>
        </w:rPr>
        <w:t>​</w:t>
      </w:r>
      <w:r w:rsidRPr="0037155A">
        <w:rPr>
          <w:lang w:val="en-US"/>
        </w:rPr>
        <w:t xml:space="preserve"> Previous board experience </w:t>
      </w:r>
    </w:p>
    <w:p w14:paraId="5DA95FF5" w14:textId="77777777" w:rsidR="0037155A" w:rsidRPr="0037155A" w:rsidRDefault="0037155A" w:rsidP="0037155A">
      <w:pPr>
        <w:spacing w:before="40" w:after="40"/>
        <w:rPr>
          <w:lang w:val="en-US"/>
        </w:rPr>
      </w:pPr>
      <w:r w:rsidRPr="0037155A">
        <w:rPr>
          <w:rFonts w:ascii="Times New Roman" w:hAnsi="Times New Roman" w:cs="Times New Roman"/>
          <w:lang w:val="en-US"/>
        </w:rPr>
        <w:t>​​</w:t>
      </w:r>
      <w:r w:rsidRPr="0037155A">
        <w:rPr>
          <w:rFonts w:ascii="Segoe UI Symbol" w:hAnsi="Segoe UI Symbol" w:cs="Segoe UI Symbol"/>
          <w:lang w:val="en-US"/>
        </w:rPr>
        <w:t>☐</w:t>
      </w:r>
      <w:r w:rsidRPr="0037155A">
        <w:rPr>
          <w:rFonts w:ascii="Times New Roman" w:hAnsi="Times New Roman" w:cs="Times New Roman"/>
          <w:lang w:val="en-US"/>
        </w:rPr>
        <w:t>​</w:t>
      </w:r>
      <w:r w:rsidRPr="0037155A">
        <w:rPr>
          <w:lang w:val="en-US"/>
        </w:rPr>
        <w:t xml:space="preserve"> Governance </w:t>
      </w:r>
    </w:p>
    <w:p w14:paraId="45D32A65" w14:textId="77777777" w:rsidR="0037155A" w:rsidRPr="0037155A" w:rsidRDefault="0037155A" w:rsidP="0037155A">
      <w:pPr>
        <w:spacing w:before="40" w:after="40"/>
        <w:rPr>
          <w:lang w:val="en-US"/>
        </w:rPr>
      </w:pPr>
      <w:r w:rsidRPr="0037155A">
        <w:rPr>
          <w:rFonts w:ascii="Times New Roman" w:hAnsi="Times New Roman" w:cs="Times New Roman"/>
          <w:lang w:val="en-US"/>
        </w:rPr>
        <w:t>​​</w:t>
      </w:r>
      <w:r w:rsidRPr="0037155A">
        <w:rPr>
          <w:rFonts w:ascii="Segoe UI Symbol" w:hAnsi="Segoe UI Symbol" w:cs="Segoe UI Symbol"/>
          <w:lang w:val="en-US"/>
        </w:rPr>
        <w:t>☐</w:t>
      </w:r>
      <w:r w:rsidRPr="0037155A">
        <w:rPr>
          <w:rFonts w:ascii="Times New Roman" w:hAnsi="Times New Roman" w:cs="Times New Roman"/>
          <w:lang w:val="en-US"/>
        </w:rPr>
        <w:t>​</w:t>
      </w:r>
      <w:r w:rsidRPr="0037155A">
        <w:rPr>
          <w:lang w:val="en-US"/>
        </w:rPr>
        <w:t xml:space="preserve"> Finance </w:t>
      </w:r>
    </w:p>
    <w:p w14:paraId="510E5036" w14:textId="77777777" w:rsidR="0037155A" w:rsidRPr="0037155A" w:rsidRDefault="0037155A" w:rsidP="0037155A">
      <w:pPr>
        <w:spacing w:before="40" w:after="40"/>
        <w:rPr>
          <w:lang w:val="en-US"/>
        </w:rPr>
      </w:pPr>
      <w:r w:rsidRPr="0037155A">
        <w:rPr>
          <w:rFonts w:ascii="Times New Roman" w:hAnsi="Times New Roman" w:cs="Times New Roman"/>
          <w:lang w:val="en-US"/>
        </w:rPr>
        <w:t>​​</w:t>
      </w:r>
      <w:r w:rsidRPr="0037155A">
        <w:rPr>
          <w:rFonts w:ascii="Segoe UI Symbol" w:hAnsi="Segoe UI Symbol" w:cs="Segoe UI Symbol"/>
          <w:lang w:val="en-US"/>
        </w:rPr>
        <w:t>☐</w:t>
      </w:r>
      <w:r w:rsidRPr="0037155A">
        <w:rPr>
          <w:rFonts w:ascii="Times New Roman" w:hAnsi="Times New Roman" w:cs="Times New Roman"/>
          <w:lang w:val="en-US"/>
        </w:rPr>
        <w:t>​</w:t>
      </w:r>
      <w:r w:rsidRPr="0037155A">
        <w:rPr>
          <w:lang w:val="en-US"/>
        </w:rPr>
        <w:t xml:space="preserve"> IT or cyber security </w:t>
      </w:r>
    </w:p>
    <w:p w14:paraId="2D281A8F" w14:textId="77777777" w:rsidR="0037155A" w:rsidRPr="0037155A" w:rsidRDefault="0037155A" w:rsidP="0037155A">
      <w:pPr>
        <w:spacing w:before="40" w:after="40"/>
        <w:rPr>
          <w:lang w:val="en-US"/>
        </w:rPr>
      </w:pPr>
      <w:r w:rsidRPr="0037155A">
        <w:rPr>
          <w:rFonts w:ascii="Times New Roman" w:hAnsi="Times New Roman" w:cs="Times New Roman"/>
          <w:lang w:val="en-US"/>
        </w:rPr>
        <w:t>​​</w:t>
      </w:r>
      <w:r w:rsidRPr="0037155A">
        <w:rPr>
          <w:rFonts w:ascii="Segoe UI Symbol" w:hAnsi="Segoe UI Symbol" w:cs="Segoe UI Symbol"/>
          <w:lang w:val="en-US"/>
        </w:rPr>
        <w:t>☐</w:t>
      </w:r>
      <w:r w:rsidRPr="0037155A">
        <w:rPr>
          <w:rFonts w:ascii="Times New Roman" w:hAnsi="Times New Roman" w:cs="Times New Roman"/>
          <w:lang w:val="en-US"/>
        </w:rPr>
        <w:t>​</w:t>
      </w:r>
      <w:r w:rsidRPr="0037155A">
        <w:rPr>
          <w:lang w:val="en-US"/>
        </w:rPr>
        <w:t xml:space="preserve"> Risk management </w:t>
      </w:r>
    </w:p>
    <w:p w14:paraId="768FABD9" w14:textId="77777777" w:rsidR="0037155A" w:rsidRPr="0037155A" w:rsidRDefault="0037155A" w:rsidP="0037155A">
      <w:pPr>
        <w:spacing w:before="40" w:after="40"/>
        <w:rPr>
          <w:lang w:val="en-US"/>
        </w:rPr>
      </w:pPr>
      <w:r w:rsidRPr="0037155A">
        <w:rPr>
          <w:rFonts w:ascii="Times New Roman" w:hAnsi="Times New Roman" w:cs="Times New Roman"/>
          <w:lang w:val="en-US"/>
        </w:rPr>
        <w:t>​​</w:t>
      </w:r>
      <w:r w:rsidRPr="0037155A">
        <w:rPr>
          <w:rFonts w:ascii="Segoe UI Symbol" w:hAnsi="Segoe UI Symbol" w:cs="Segoe UI Symbol"/>
          <w:lang w:val="en-US"/>
        </w:rPr>
        <w:t>☐</w:t>
      </w:r>
      <w:r w:rsidRPr="0037155A">
        <w:rPr>
          <w:rFonts w:ascii="Times New Roman" w:hAnsi="Times New Roman" w:cs="Times New Roman"/>
          <w:lang w:val="en-US"/>
        </w:rPr>
        <w:t>​</w:t>
      </w:r>
      <w:r w:rsidRPr="0037155A">
        <w:rPr>
          <w:lang w:val="en-US"/>
        </w:rPr>
        <w:t xml:space="preserve"> Government relations  </w:t>
      </w:r>
    </w:p>
    <w:p w14:paraId="00C0A41D" w14:textId="77777777" w:rsidR="0037155A" w:rsidRPr="0037155A" w:rsidRDefault="0037155A" w:rsidP="0037155A">
      <w:pPr>
        <w:spacing w:before="40" w:after="40"/>
        <w:rPr>
          <w:lang w:val="en-US"/>
        </w:rPr>
      </w:pPr>
      <w:r w:rsidRPr="0037155A">
        <w:rPr>
          <w:rFonts w:ascii="Times New Roman" w:hAnsi="Times New Roman" w:cs="Times New Roman"/>
          <w:lang w:val="en-US"/>
        </w:rPr>
        <w:t>​​</w:t>
      </w:r>
      <w:r w:rsidRPr="0037155A">
        <w:rPr>
          <w:rFonts w:ascii="Segoe UI Symbol" w:hAnsi="Segoe UI Symbol" w:cs="Segoe UI Symbol"/>
          <w:lang w:val="en-US"/>
        </w:rPr>
        <w:t>☐</w:t>
      </w:r>
      <w:r w:rsidRPr="0037155A">
        <w:rPr>
          <w:rFonts w:ascii="Times New Roman" w:hAnsi="Times New Roman" w:cs="Times New Roman"/>
          <w:lang w:val="en-US"/>
        </w:rPr>
        <w:t>​</w:t>
      </w:r>
      <w:r w:rsidRPr="0037155A">
        <w:rPr>
          <w:lang w:val="en-US"/>
        </w:rPr>
        <w:t xml:space="preserve"> Media, marketing, or public relations </w:t>
      </w:r>
    </w:p>
    <w:p w14:paraId="79649ECF" w14:textId="77777777" w:rsidR="0037155A" w:rsidRPr="0037155A" w:rsidRDefault="0037155A" w:rsidP="0037155A">
      <w:pPr>
        <w:spacing w:before="40" w:after="40"/>
        <w:rPr>
          <w:lang w:val="en-US"/>
        </w:rPr>
      </w:pPr>
      <w:r w:rsidRPr="0037155A">
        <w:rPr>
          <w:rFonts w:ascii="Times New Roman" w:hAnsi="Times New Roman" w:cs="Times New Roman"/>
          <w:lang w:val="en-US"/>
        </w:rPr>
        <w:t>​​</w:t>
      </w:r>
      <w:r w:rsidRPr="0037155A">
        <w:rPr>
          <w:rFonts w:ascii="Segoe UI Symbol" w:hAnsi="Segoe UI Symbol" w:cs="Segoe UI Symbol"/>
          <w:lang w:val="en-US"/>
        </w:rPr>
        <w:t>☐</w:t>
      </w:r>
      <w:r w:rsidRPr="0037155A">
        <w:rPr>
          <w:rFonts w:ascii="Times New Roman" w:hAnsi="Times New Roman" w:cs="Times New Roman"/>
          <w:lang w:val="en-US"/>
        </w:rPr>
        <w:t>​</w:t>
      </w:r>
      <w:r w:rsidRPr="0037155A">
        <w:rPr>
          <w:lang w:val="en-US"/>
        </w:rPr>
        <w:t xml:space="preserve"> Fundraising and philanthropy </w:t>
      </w:r>
    </w:p>
    <w:p w14:paraId="242D66D6" w14:textId="77777777" w:rsidR="0037155A" w:rsidRPr="0037155A" w:rsidRDefault="0037155A" w:rsidP="0037155A">
      <w:pPr>
        <w:spacing w:before="40" w:after="40"/>
        <w:rPr>
          <w:lang w:val="en-US"/>
        </w:rPr>
      </w:pPr>
      <w:r w:rsidRPr="0037155A">
        <w:rPr>
          <w:rFonts w:ascii="Times New Roman" w:hAnsi="Times New Roman" w:cs="Times New Roman"/>
          <w:lang w:val="en-US"/>
        </w:rPr>
        <w:t>​​</w:t>
      </w:r>
      <w:r w:rsidRPr="0037155A">
        <w:rPr>
          <w:rFonts w:ascii="Segoe UI Symbol" w:hAnsi="Segoe UI Symbol" w:cs="Segoe UI Symbol"/>
          <w:lang w:val="en-US"/>
        </w:rPr>
        <w:t>☐</w:t>
      </w:r>
      <w:r w:rsidRPr="0037155A">
        <w:rPr>
          <w:rFonts w:ascii="Times New Roman" w:hAnsi="Times New Roman" w:cs="Times New Roman"/>
          <w:lang w:val="en-US"/>
        </w:rPr>
        <w:t>​</w:t>
      </w:r>
      <w:r w:rsidRPr="0037155A">
        <w:rPr>
          <w:lang w:val="en-US"/>
        </w:rPr>
        <w:t xml:space="preserve"> Research, writing or policy development  </w:t>
      </w:r>
    </w:p>
    <w:p w14:paraId="7CCED384" w14:textId="77777777" w:rsidR="0037155A" w:rsidRPr="0037155A" w:rsidRDefault="0037155A" w:rsidP="0037155A">
      <w:pPr>
        <w:spacing w:before="40" w:after="40"/>
        <w:rPr>
          <w:lang w:val="en-US"/>
        </w:rPr>
      </w:pPr>
      <w:r w:rsidRPr="0037155A">
        <w:rPr>
          <w:rFonts w:ascii="Times New Roman" w:hAnsi="Times New Roman" w:cs="Times New Roman"/>
          <w:lang w:val="en-US"/>
        </w:rPr>
        <w:t>​​</w:t>
      </w:r>
      <w:r w:rsidRPr="0037155A">
        <w:rPr>
          <w:rFonts w:ascii="Segoe UI Symbol" w:hAnsi="Segoe UI Symbol" w:cs="Segoe UI Symbol"/>
          <w:lang w:val="en-US"/>
        </w:rPr>
        <w:t>☐</w:t>
      </w:r>
      <w:r w:rsidRPr="0037155A">
        <w:rPr>
          <w:rFonts w:ascii="Times New Roman" w:hAnsi="Times New Roman" w:cs="Times New Roman"/>
          <w:lang w:val="en-US"/>
        </w:rPr>
        <w:t>​</w:t>
      </w:r>
      <w:r w:rsidRPr="0037155A">
        <w:rPr>
          <w:lang w:val="en-US"/>
        </w:rPr>
        <w:t xml:space="preserve"> Other </w:t>
      </w:r>
    </w:p>
    <w:p w14:paraId="25955C80" w14:textId="77777777" w:rsidR="0037155A" w:rsidRPr="0037155A" w:rsidRDefault="0037155A" w:rsidP="0037155A">
      <w:pPr>
        <w:spacing w:before="240"/>
        <w:rPr>
          <w:lang w:val="en-US"/>
        </w:rPr>
      </w:pPr>
      <w:r w:rsidRPr="0037155A">
        <w:rPr>
          <w:lang w:val="en-US"/>
        </w:rPr>
        <w:t>Please provide a 150-word (maximum) response. 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155A" w14:paraId="163F47CB" w14:textId="77777777" w:rsidTr="000C31C0">
        <w:tc>
          <w:tcPr>
            <w:tcW w:w="9628" w:type="dxa"/>
          </w:tcPr>
          <w:p w14:paraId="6E0A6367" w14:textId="77777777" w:rsidR="0037155A" w:rsidRDefault="0037155A" w:rsidP="000C31C0">
            <w:pPr>
              <w:rPr>
                <w:lang w:val="en-US"/>
              </w:rPr>
            </w:pPr>
            <w:bookmarkStart w:id="3" w:name="_Hlk210725865"/>
          </w:p>
          <w:p w14:paraId="1F945C82" w14:textId="77777777" w:rsidR="0037155A" w:rsidRDefault="0037155A" w:rsidP="000C31C0">
            <w:pPr>
              <w:rPr>
                <w:lang w:val="en-US"/>
              </w:rPr>
            </w:pPr>
          </w:p>
          <w:p w14:paraId="19ADA4E5" w14:textId="77777777" w:rsidR="0037155A" w:rsidRDefault="0037155A" w:rsidP="000C31C0">
            <w:pPr>
              <w:rPr>
                <w:lang w:val="en-US"/>
              </w:rPr>
            </w:pPr>
          </w:p>
          <w:p w14:paraId="359BAB7A" w14:textId="77777777" w:rsidR="0037155A" w:rsidRDefault="0037155A" w:rsidP="000C31C0">
            <w:pPr>
              <w:rPr>
                <w:lang w:val="en-US"/>
              </w:rPr>
            </w:pPr>
          </w:p>
          <w:p w14:paraId="300E2955" w14:textId="77777777" w:rsidR="0037155A" w:rsidRDefault="0037155A" w:rsidP="000C31C0">
            <w:pPr>
              <w:rPr>
                <w:lang w:val="en-US"/>
              </w:rPr>
            </w:pPr>
          </w:p>
          <w:p w14:paraId="2A547CB2" w14:textId="77777777" w:rsidR="0037155A" w:rsidRDefault="0037155A" w:rsidP="000C31C0">
            <w:pPr>
              <w:rPr>
                <w:lang w:val="en-US"/>
              </w:rPr>
            </w:pPr>
          </w:p>
          <w:p w14:paraId="064071D7" w14:textId="77777777" w:rsidR="0037155A" w:rsidRDefault="0037155A" w:rsidP="000C31C0">
            <w:pPr>
              <w:rPr>
                <w:lang w:val="en-US"/>
              </w:rPr>
            </w:pPr>
          </w:p>
          <w:p w14:paraId="715BE8EB" w14:textId="77777777" w:rsidR="0037155A" w:rsidRDefault="0037155A" w:rsidP="000C31C0">
            <w:pPr>
              <w:rPr>
                <w:lang w:val="en-US"/>
              </w:rPr>
            </w:pPr>
          </w:p>
          <w:p w14:paraId="6E0378D4" w14:textId="77777777" w:rsidR="0037155A" w:rsidRDefault="0037155A" w:rsidP="000C31C0">
            <w:pPr>
              <w:rPr>
                <w:lang w:val="en-US"/>
              </w:rPr>
            </w:pPr>
          </w:p>
        </w:tc>
      </w:tr>
    </w:tbl>
    <w:bookmarkEnd w:id="3"/>
    <w:p w14:paraId="14B1E415" w14:textId="77777777" w:rsidR="0037155A" w:rsidRPr="0037155A" w:rsidRDefault="0037155A" w:rsidP="0037155A">
      <w:pPr>
        <w:spacing w:before="360"/>
        <w:rPr>
          <w:lang w:val="en-US"/>
        </w:rPr>
      </w:pPr>
      <w:r w:rsidRPr="0037155A">
        <w:t>The next question is about gender and</w:t>
      </w:r>
      <w:r w:rsidRPr="0037155A">
        <w:rPr>
          <w:b/>
          <w:bCs/>
        </w:rPr>
        <w:t xml:space="preserve"> disability.</w:t>
      </w:r>
    </w:p>
    <w:p w14:paraId="0787A8FD" w14:textId="77777777" w:rsidR="0037155A" w:rsidRPr="0037155A" w:rsidRDefault="0037155A" w:rsidP="0037155A">
      <w:pPr>
        <w:rPr>
          <w:rFonts w:ascii="DM Sans SemiBold" w:hAnsi="DM Sans SemiBold"/>
          <w:b/>
          <w:bCs/>
          <w:color w:val="6C2E94"/>
          <w:sz w:val="32"/>
          <w:szCs w:val="32"/>
          <w:lang w:val="en-GB"/>
        </w:rPr>
      </w:pPr>
      <w:r w:rsidRPr="0037155A">
        <w:rPr>
          <w:rFonts w:ascii="DM Sans SemiBold" w:hAnsi="DM Sans SemiBold"/>
          <w:b/>
          <w:bCs/>
          <w:color w:val="6C2E94"/>
          <w:sz w:val="32"/>
          <w:szCs w:val="32"/>
          <w:lang w:val="en-GB"/>
        </w:rPr>
        <w:t xml:space="preserve">2.5 What do you think are the most significant challenges and opportunities for women and </w:t>
      </w:r>
      <w:r>
        <w:rPr>
          <w:rFonts w:ascii="DM Sans SemiBold" w:hAnsi="DM Sans SemiBold"/>
          <w:b/>
          <w:bCs/>
          <w:color w:val="6C2E94"/>
          <w:sz w:val="32"/>
          <w:szCs w:val="32"/>
          <w:lang w:val="en-GB"/>
        </w:rPr>
        <w:t>gender diverse</w:t>
      </w:r>
      <w:r w:rsidRPr="0037155A">
        <w:rPr>
          <w:rFonts w:ascii="DM Sans SemiBold" w:hAnsi="DM Sans SemiBold"/>
          <w:b/>
          <w:bCs/>
          <w:color w:val="6C2E94"/>
          <w:sz w:val="32"/>
          <w:szCs w:val="32"/>
          <w:lang w:val="en-GB"/>
        </w:rPr>
        <w:t xml:space="preserve"> people with disabilities in Victoria?  </w:t>
      </w:r>
    </w:p>
    <w:p w14:paraId="7A6A9D97" w14:textId="77777777" w:rsidR="00D1371F" w:rsidRDefault="00D1371F" w:rsidP="0037155A"/>
    <w:p w14:paraId="672CA616" w14:textId="77777777" w:rsidR="00D1371F" w:rsidRDefault="00D1371F" w:rsidP="0037155A"/>
    <w:p w14:paraId="36EC79FA" w14:textId="77777777" w:rsidR="00D1371F" w:rsidRDefault="00D1371F" w:rsidP="0037155A"/>
    <w:p w14:paraId="29103973" w14:textId="77777777" w:rsidR="00D1371F" w:rsidRDefault="00D1371F" w:rsidP="0037155A"/>
    <w:p w14:paraId="6E78AB25" w14:textId="77777777" w:rsidR="0037155A" w:rsidRPr="0037155A" w:rsidRDefault="0037155A" w:rsidP="0037155A">
      <w:r w:rsidRPr="0037155A">
        <w:t>Please provide a 150-word (maximum) response.  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155A" w14:paraId="44145910" w14:textId="77777777" w:rsidTr="000C31C0">
        <w:tc>
          <w:tcPr>
            <w:tcW w:w="9628" w:type="dxa"/>
          </w:tcPr>
          <w:p w14:paraId="264A9764" w14:textId="77777777" w:rsidR="0037155A" w:rsidRDefault="0037155A" w:rsidP="000C31C0">
            <w:pPr>
              <w:rPr>
                <w:lang w:val="en-US"/>
              </w:rPr>
            </w:pPr>
          </w:p>
          <w:p w14:paraId="169E8EDA" w14:textId="77777777" w:rsidR="0037155A" w:rsidRDefault="0037155A" w:rsidP="000C31C0">
            <w:pPr>
              <w:rPr>
                <w:lang w:val="en-US"/>
              </w:rPr>
            </w:pPr>
          </w:p>
          <w:p w14:paraId="5BDB0B86" w14:textId="77777777" w:rsidR="0037155A" w:rsidRDefault="0037155A" w:rsidP="000C31C0">
            <w:pPr>
              <w:rPr>
                <w:lang w:val="en-US"/>
              </w:rPr>
            </w:pPr>
          </w:p>
          <w:p w14:paraId="7D55F4B5" w14:textId="77777777" w:rsidR="0037155A" w:rsidRDefault="0037155A" w:rsidP="000C31C0">
            <w:pPr>
              <w:rPr>
                <w:lang w:val="en-US"/>
              </w:rPr>
            </w:pPr>
          </w:p>
          <w:p w14:paraId="6599CC92" w14:textId="77777777" w:rsidR="0037155A" w:rsidRDefault="0037155A" w:rsidP="000C31C0">
            <w:pPr>
              <w:rPr>
                <w:lang w:val="en-US"/>
              </w:rPr>
            </w:pPr>
          </w:p>
          <w:p w14:paraId="5849F0CD" w14:textId="77777777" w:rsidR="0037155A" w:rsidRDefault="0037155A" w:rsidP="000C31C0">
            <w:pPr>
              <w:rPr>
                <w:lang w:val="en-US"/>
              </w:rPr>
            </w:pPr>
          </w:p>
          <w:p w14:paraId="27A7DAAA" w14:textId="77777777" w:rsidR="0037155A" w:rsidRDefault="0037155A" w:rsidP="000C31C0">
            <w:pPr>
              <w:rPr>
                <w:lang w:val="en-US"/>
              </w:rPr>
            </w:pPr>
          </w:p>
          <w:p w14:paraId="6D7C7EB3" w14:textId="77777777" w:rsidR="0037155A" w:rsidRDefault="0037155A" w:rsidP="000C31C0">
            <w:pPr>
              <w:rPr>
                <w:lang w:val="en-US"/>
              </w:rPr>
            </w:pPr>
          </w:p>
          <w:p w14:paraId="5C159C27" w14:textId="77777777" w:rsidR="0037155A" w:rsidRDefault="0037155A" w:rsidP="000C31C0">
            <w:pPr>
              <w:rPr>
                <w:lang w:val="en-US"/>
              </w:rPr>
            </w:pPr>
          </w:p>
        </w:tc>
      </w:tr>
    </w:tbl>
    <w:p w14:paraId="5BA98CEF" w14:textId="77777777" w:rsidR="0037155A" w:rsidRPr="0037155A" w:rsidRDefault="0037155A" w:rsidP="0037155A"/>
    <w:p w14:paraId="129089AA" w14:textId="77777777" w:rsidR="0037155A" w:rsidRDefault="00593542" w:rsidP="0037155A">
      <w:pPr>
        <w:rPr>
          <w:rFonts w:ascii="DM Sans SemiBold" w:hAnsi="DM Sans SemiBold"/>
          <w:b/>
          <w:bCs/>
          <w:color w:val="6C2E94"/>
          <w:sz w:val="32"/>
          <w:szCs w:val="32"/>
          <w:lang w:val="en-GB"/>
        </w:rPr>
      </w:pPr>
      <w:r w:rsidRPr="00593542">
        <w:rPr>
          <w:rFonts w:ascii="DM Sans SemiBold" w:hAnsi="DM Sans SemiBold"/>
          <w:b/>
          <w:bCs/>
          <w:color w:val="6C2E94"/>
          <w:sz w:val="32"/>
          <w:szCs w:val="32"/>
          <w:lang w:val="en-GB"/>
        </w:rPr>
        <w:t>3. Photograph (optional)  </w:t>
      </w:r>
    </w:p>
    <w:p w14:paraId="4DFDF442" w14:textId="77777777" w:rsidR="00593542" w:rsidRPr="00593542" w:rsidRDefault="00593542" w:rsidP="00593542">
      <w:r w:rsidRPr="00593542">
        <w:t>Nominees are encouraged to submit a photograph to be used accompanying their nomination statements.  </w:t>
      </w:r>
      <w:r w:rsidRPr="00593542">
        <w:br/>
      </w:r>
      <w:r w:rsidRPr="00593542">
        <w:rPr>
          <w:b/>
          <w:bCs/>
        </w:rPr>
        <w:t>Note:</w:t>
      </w:r>
      <w:r w:rsidRPr="00593542">
        <w:t xml:space="preserve"> Please make sure the Nominee approves this. </w:t>
      </w:r>
    </w:p>
    <w:p w14:paraId="229055FB" w14:textId="77777777" w:rsidR="00593542" w:rsidRPr="00593542" w:rsidRDefault="00593542" w:rsidP="00593542">
      <w:pPr>
        <w:numPr>
          <w:ilvl w:val="0"/>
          <w:numId w:val="15"/>
        </w:numPr>
      </w:pPr>
      <w:r w:rsidRPr="00593542">
        <w:t xml:space="preserve">Photographs are </w:t>
      </w:r>
      <w:r w:rsidRPr="00593542">
        <w:rPr>
          <w:b/>
          <w:bCs/>
        </w:rPr>
        <w:t>not required</w:t>
      </w:r>
      <w:r w:rsidRPr="00593542">
        <w:t xml:space="preserve"> to nominate and are optional for all nomination submissions.    </w:t>
      </w:r>
    </w:p>
    <w:p w14:paraId="163F3509" w14:textId="77777777" w:rsidR="00593542" w:rsidRPr="00593542" w:rsidRDefault="00593542" w:rsidP="00593542">
      <w:pPr>
        <w:numPr>
          <w:ilvl w:val="0"/>
          <w:numId w:val="16"/>
        </w:numPr>
      </w:pPr>
      <w:r w:rsidRPr="00593542">
        <w:t xml:space="preserve">Photographs should be included in your application as a </w:t>
      </w:r>
      <w:r w:rsidRPr="00593542">
        <w:rPr>
          <w:b/>
          <w:bCs/>
        </w:rPr>
        <w:t>separate attachment</w:t>
      </w:r>
      <w:r w:rsidRPr="00593542">
        <w:t>.  </w:t>
      </w:r>
    </w:p>
    <w:p w14:paraId="11E24C40" w14:textId="77777777" w:rsidR="00593542" w:rsidRPr="00593542" w:rsidRDefault="00593542" w:rsidP="00593542">
      <w:pPr>
        <w:numPr>
          <w:ilvl w:val="0"/>
          <w:numId w:val="17"/>
        </w:numPr>
      </w:pPr>
      <w:r w:rsidRPr="00593542">
        <w:t>WDV will use your compiled nomination statement and photograph to inform others (via email, post and WDV website) of your nomination and to show on screen at the AGM.  </w:t>
      </w:r>
    </w:p>
    <w:p w14:paraId="3193ECA5" w14:textId="77777777" w:rsidR="00593542" w:rsidRPr="00593542" w:rsidRDefault="00593542" w:rsidP="00593542">
      <w:pPr>
        <w:numPr>
          <w:ilvl w:val="0"/>
          <w:numId w:val="18"/>
        </w:numPr>
      </w:pPr>
      <w:r w:rsidRPr="00593542">
        <w:t>All nominee photos and statements will be removed from the organisation’s website following the AGM. </w:t>
      </w:r>
    </w:p>
    <w:p w14:paraId="12EA5507" w14:textId="77777777" w:rsidR="00593542" w:rsidRPr="00593542" w:rsidRDefault="00593542" w:rsidP="00593542">
      <w:pPr>
        <w:numPr>
          <w:ilvl w:val="0"/>
          <w:numId w:val="19"/>
        </w:numPr>
      </w:pPr>
      <w:r w:rsidRPr="00593542">
        <w:t xml:space="preserve">All photographs will be accompanied by a text description for those using screen readers to access. Please write a </w:t>
      </w:r>
      <w:r w:rsidRPr="00593542">
        <w:rPr>
          <w:b/>
          <w:bCs/>
        </w:rPr>
        <w:t>brief visual description</w:t>
      </w:r>
      <w:r w:rsidRPr="00593542">
        <w:t xml:space="preserve"> (no more than 20 words) to accompany your photo in the box below: </w:t>
      </w:r>
    </w:p>
    <w:p w14:paraId="42CCB447" w14:textId="77777777" w:rsidR="00593542" w:rsidRDefault="00593542" w:rsidP="00593542"/>
    <w:p w14:paraId="422CCD40" w14:textId="77777777" w:rsidR="00D1371F" w:rsidRDefault="00D1371F" w:rsidP="00593542"/>
    <w:p w14:paraId="4BCAF8B3" w14:textId="77777777" w:rsidR="00D1371F" w:rsidRDefault="00D1371F" w:rsidP="00593542"/>
    <w:p w14:paraId="44B3CCCF" w14:textId="77777777" w:rsidR="00D1371F" w:rsidRDefault="00D1371F" w:rsidP="00593542"/>
    <w:p w14:paraId="40C4FC9D" w14:textId="77777777" w:rsidR="00D1371F" w:rsidRDefault="00D1371F" w:rsidP="00593542"/>
    <w:p w14:paraId="601BDD96" w14:textId="77777777" w:rsidR="00593542" w:rsidRDefault="00593542" w:rsidP="00593542">
      <w:r w:rsidRPr="00593542">
        <w:t>Please provide a 20-word (maximum) photo description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93542" w14:paraId="07ED6F78" w14:textId="77777777" w:rsidTr="00593542">
        <w:tc>
          <w:tcPr>
            <w:tcW w:w="9628" w:type="dxa"/>
          </w:tcPr>
          <w:p w14:paraId="2810B96E" w14:textId="77777777" w:rsidR="00593542" w:rsidRDefault="00593542" w:rsidP="00593542"/>
          <w:p w14:paraId="24A6870E" w14:textId="77777777" w:rsidR="00593542" w:rsidRDefault="00593542" w:rsidP="00593542"/>
          <w:p w14:paraId="2397F29D" w14:textId="77777777" w:rsidR="00593542" w:rsidRDefault="00593542" w:rsidP="00593542"/>
          <w:p w14:paraId="1743324D" w14:textId="77777777" w:rsidR="00593542" w:rsidRDefault="00593542" w:rsidP="00593542"/>
        </w:tc>
      </w:tr>
    </w:tbl>
    <w:p w14:paraId="3ADA0A9D" w14:textId="77777777" w:rsidR="00593542" w:rsidRPr="00593542" w:rsidRDefault="00593542" w:rsidP="00593542"/>
    <w:p w14:paraId="59D5EF77" w14:textId="77777777" w:rsidR="00593542" w:rsidRDefault="00593542" w:rsidP="0037155A">
      <w:pPr>
        <w:rPr>
          <w:rFonts w:ascii="DM Sans SemiBold" w:hAnsi="DM Sans SemiBold"/>
          <w:b/>
          <w:bCs/>
          <w:color w:val="6C2E94"/>
          <w:sz w:val="32"/>
          <w:szCs w:val="32"/>
          <w:lang w:val="en-GB"/>
        </w:rPr>
      </w:pPr>
      <w:r w:rsidRPr="00593542">
        <w:rPr>
          <w:rFonts w:ascii="DM Sans SemiBold" w:hAnsi="DM Sans SemiBold"/>
          <w:b/>
          <w:bCs/>
          <w:color w:val="6C2E94"/>
          <w:sz w:val="32"/>
          <w:szCs w:val="32"/>
          <w:lang w:val="en-GB"/>
        </w:rPr>
        <w:t>4. Nomination summary recording (compulsory)</w:t>
      </w:r>
    </w:p>
    <w:p w14:paraId="7F509E8A" w14:textId="77777777" w:rsidR="00593542" w:rsidRPr="00593542" w:rsidRDefault="00593542" w:rsidP="00593542">
      <w:pPr>
        <w:numPr>
          <w:ilvl w:val="0"/>
          <w:numId w:val="20"/>
        </w:numPr>
      </w:pPr>
      <w:r w:rsidRPr="00593542">
        <w:t xml:space="preserve">Nominees will be required to submit a </w:t>
      </w:r>
      <w:r w:rsidRPr="00593542">
        <w:rPr>
          <w:b/>
          <w:bCs/>
        </w:rPr>
        <w:t>60-second</w:t>
      </w:r>
      <w:r w:rsidRPr="00593542">
        <w:t xml:space="preserve"> nomination summary recording to be presented to Members at the AGM. The video or audio recording may be made with a mobile device. If nominees require assistance with the recording, we will offer support to either record their statement via Zoom or do an audio recording on their behalf with a WDV staff member reading a transcript provided by the nominee. Recordings must be submitted by email by </w:t>
      </w:r>
      <w:r w:rsidR="0079493C" w:rsidRPr="0079493C">
        <w:rPr>
          <w:b/>
          <w:bCs/>
        </w:rPr>
        <w:t>2</w:t>
      </w:r>
      <w:r w:rsidRPr="0079493C">
        <w:rPr>
          <w:b/>
          <w:bCs/>
        </w:rPr>
        <w:t xml:space="preserve">pm on </w:t>
      </w:r>
      <w:r w:rsidR="0079493C" w:rsidRPr="0079493C">
        <w:rPr>
          <w:b/>
          <w:bCs/>
        </w:rPr>
        <w:t>14 November</w:t>
      </w:r>
      <w:r w:rsidRPr="0079493C">
        <w:rPr>
          <w:b/>
          <w:bCs/>
        </w:rPr>
        <w:t xml:space="preserve"> 202</w:t>
      </w:r>
      <w:r w:rsidR="00EE6132" w:rsidRPr="0079493C">
        <w:rPr>
          <w:b/>
          <w:bCs/>
        </w:rPr>
        <w:t>5</w:t>
      </w:r>
      <w:r w:rsidRPr="00593542">
        <w:t xml:space="preserve"> to </w:t>
      </w:r>
      <w:hyperlink r:id="rId15" w:history="1">
        <w:r w:rsidRPr="00593542">
          <w:rPr>
            <w:rStyle w:val="Hyperlink"/>
          </w:rPr>
          <w:t>agm@wdv.org.au</w:t>
        </w:r>
      </w:hyperlink>
      <w:r w:rsidRPr="00593542">
        <w:t>.</w:t>
      </w:r>
      <w:r w:rsidRPr="00593542">
        <w:rPr>
          <w:rFonts w:ascii="Times New Roman" w:hAnsi="Times New Roman" w:cs="Times New Roman"/>
        </w:rPr>
        <w:t> </w:t>
      </w:r>
      <w:r w:rsidRPr="00593542">
        <w:t>  </w:t>
      </w:r>
    </w:p>
    <w:p w14:paraId="52DF0D11" w14:textId="77777777" w:rsidR="00593542" w:rsidRPr="00593542" w:rsidRDefault="00593542" w:rsidP="00593542">
      <w:pPr>
        <w:numPr>
          <w:ilvl w:val="0"/>
          <w:numId w:val="21"/>
        </w:numPr>
      </w:pPr>
      <w:r w:rsidRPr="00593542">
        <w:t>If you would like to submit a transcript of your recording to assist with captioning, please do so. </w:t>
      </w:r>
    </w:p>
    <w:p w14:paraId="52052575" w14:textId="77777777" w:rsidR="00593542" w:rsidRPr="00593542" w:rsidRDefault="00593542" w:rsidP="00593542">
      <w:pPr>
        <w:numPr>
          <w:ilvl w:val="0"/>
          <w:numId w:val="22"/>
        </w:numPr>
      </w:pPr>
      <w:r w:rsidRPr="00593542">
        <w:t xml:space="preserve">Nominees can contact us for assistance and book a session with our Board Governance Officer, </w:t>
      </w:r>
      <w:r w:rsidRPr="00D1371F">
        <w:t>Lori Boys</w:t>
      </w:r>
      <w:r w:rsidR="00D1371F">
        <w:t xml:space="preserve"> by sending an email to </w:t>
      </w:r>
      <w:hyperlink r:id="rId16" w:history="1">
        <w:r w:rsidR="00D1371F" w:rsidRPr="00B33A83">
          <w:rPr>
            <w:rStyle w:val="Hyperlink"/>
          </w:rPr>
          <w:t>agm@wdv.org.au</w:t>
        </w:r>
      </w:hyperlink>
      <w:r w:rsidRPr="00593542">
        <w:t> </w:t>
      </w:r>
    </w:p>
    <w:p w14:paraId="2A7AE301" w14:textId="77777777" w:rsidR="00593542" w:rsidRPr="00593542" w:rsidRDefault="00593542" w:rsidP="00593542">
      <w:pPr>
        <w:numPr>
          <w:ilvl w:val="0"/>
          <w:numId w:val="23"/>
        </w:numPr>
      </w:pPr>
      <w:r w:rsidRPr="00593542">
        <w:t>These sessions will be online for 15 minutes and nominees must attend prepared with their nomination form and a script for their nomination summary recording. </w:t>
      </w:r>
    </w:p>
    <w:p w14:paraId="47636D9D" w14:textId="77777777" w:rsidR="00593542" w:rsidRPr="00593542" w:rsidRDefault="00593542" w:rsidP="00593542">
      <w:pPr>
        <w:numPr>
          <w:ilvl w:val="0"/>
          <w:numId w:val="24"/>
        </w:numPr>
      </w:pPr>
      <w:r w:rsidRPr="00593542">
        <w:t>If you have accessibility require</w:t>
      </w:r>
      <w:r w:rsidR="00D1371F">
        <w:t>ments</w:t>
      </w:r>
      <w:r w:rsidRPr="00593542">
        <w:t xml:space="preserve"> to participat</w:t>
      </w:r>
      <w:r w:rsidR="00D1371F">
        <w:t>e</w:t>
      </w:r>
      <w:r w:rsidRPr="00593542">
        <w:t xml:space="preserve"> in this session, please contact </w:t>
      </w:r>
      <w:r>
        <w:t>Lori</w:t>
      </w:r>
      <w:r w:rsidRPr="00593542">
        <w:t xml:space="preserve"> at </w:t>
      </w:r>
      <w:hyperlink r:id="rId17" w:history="1">
        <w:r w:rsidR="00EE6132" w:rsidRPr="00B33A83">
          <w:rPr>
            <w:rStyle w:val="Hyperlink"/>
          </w:rPr>
          <w:t>agm@wdv.org.au</w:t>
        </w:r>
      </w:hyperlink>
      <w:r w:rsidRPr="00593542">
        <w:t>.   </w:t>
      </w:r>
    </w:p>
    <w:p w14:paraId="4C70E81E" w14:textId="77777777" w:rsidR="00593542" w:rsidRPr="00593542" w:rsidRDefault="00593542" w:rsidP="00593542">
      <w:pPr>
        <w:numPr>
          <w:ilvl w:val="0"/>
          <w:numId w:val="25"/>
        </w:numPr>
      </w:pPr>
      <w:r w:rsidRPr="00593542">
        <w:rPr>
          <w:b/>
          <w:bCs/>
        </w:rPr>
        <w:t>PLEASE NOTE:</w:t>
      </w:r>
      <w:r w:rsidRPr="00593542">
        <w:t xml:space="preserve"> late submissions will not be accepted and will mean a nomination cannot proceed. </w:t>
      </w:r>
    </w:p>
    <w:p w14:paraId="228596B3" w14:textId="77777777" w:rsidR="00D1371F" w:rsidRDefault="00593542" w:rsidP="00593542">
      <w:pPr>
        <w:numPr>
          <w:ilvl w:val="0"/>
          <w:numId w:val="26"/>
        </w:numPr>
      </w:pPr>
      <w:r w:rsidRPr="00593542">
        <w:rPr>
          <w:b/>
          <w:bCs/>
        </w:rPr>
        <w:t>PLEASE NOTE:</w:t>
      </w:r>
      <w:r w:rsidRPr="00593542">
        <w:t xml:space="preserve"> to ensure fairness all recordings will be cut to a maximum of 60 seconds. </w:t>
      </w:r>
    </w:p>
    <w:p w14:paraId="79F315A9" w14:textId="77777777" w:rsidR="00D1371F" w:rsidRDefault="00D1371F">
      <w:pPr>
        <w:spacing w:before="0" w:after="160" w:line="259" w:lineRule="auto"/>
      </w:pPr>
      <w:r>
        <w:br w:type="page"/>
      </w:r>
    </w:p>
    <w:p w14:paraId="7D92DCEB" w14:textId="77777777" w:rsidR="00593542" w:rsidRDefault="00593542" w:rsidP="0037155A">
      <w:pPr>
        <w:rPr>
          <w:rFonts w:ascii="DM Sans SemiBold" w:hAnsi="DM Sans SemiBold"/>
          <w:b/>
          <w:bCs/>
          <w:color w:val="6C2E94"/>
          <w:sz w:val="32"/>
          <w:szCs w:val="32"/>
          <w:lang w:val="en-GB"/>
        </w:rPr>
      </w:pPr>
      <w:r w:rsidRPr="00593542">
        <w:rPr>
          <w:rFonts w:ascii="DM Sans SemiBold" w:hAnsi="DM Sans SemiBold"/>
          <w:b/>
          <w:bCs/>
          <w:color w:val="6C2E94"/>
          <w:sz w:val="32"/>
          <w:szCs w:val="32"/>
          <w:lang w:val="en-GB"/>
        </w:rPr>
        <w:lastRenderedPageBreak/>
        <w:t>5. Declaration </w:t>
      </w:r>
    </w:p>
    <w:p w14:paraId="06320C33" w14:textId="77777777" w:rsidR="00593542" w:rsidRPr="00593542" w:rsidRDefault="00593542" w:rsidP="00593542">
      <w:pPr>
        <w:numPr>
          <w:ilvl w:val="0"/>
          <w:numId w:val="27"/>
        </w:numPr>
      </w:pPr>
      <w:r w:rsidRPr="00593542">
        <w:t xml:space="preserve">I have read and understood the </w:t>
      </w:r>
      <w:r w:rsidRPr="00593542">
        <w:rPr>
          <w:b/>
          <w:bCs/>
        </w:rPr>
        <w:t>Nomination Guidelines</w:t>
      </w:r>
      <w:r w:rsidRPr="00593542">
        <w:t xml:space="preserve"> and I am eligible to stand as a Director and stand for election.   </w:t>
      </w:r>
    </w:p>
    <w:p w14:paraId="490AB880" w14:textId="77777777" w:rsidR="00593542" w:rsidRPr="00593542" w:rsidRDefault="00593542" w:rsidP="00593542">
      <w:pPr>
        <w:numPr>
          <w:ilvl w:val="0"/>
          <w:numId w:val="28"/>
        </w:numPr>
      </w:pPr>
      <w:r w:rsidRPr="00593542">
        <w:t xml:space="preserve">I understand and agree that if elected I will not be able to commence my position as Director until any </w:t>
      </w:r>
      <w:r w:rsidRPr="00593542">
        <w:rPr>
          <w:b/>
          <w:bCs/>
        </w:rPr>
        <w:t>relevant checks and approvals</w:t>
      </w:r>
      <w:r w:rsidRPr="00593542">
        <w:t xml:space="preserve"> have been cleared (e.g., Police Check). </w:t>
      </w:r>
    </w:p>
    <w:p w14:paraId="3B54D447" w14:textId="77777777" w:rsidR="00593542" w:rsidRPr="00593542" w:rsidRDefault="00593542" w:rsidP="00593542">
      <w:pPr>
        <w:numPr>
          <w:ilvl w:val="0"/>
          <w:numId w:val="29"/>
        </w:numPr>
      </w:pPr>
      <w:r w:rsidRPr="00593542">
        <w:t xml:space="preserve">I understand that if elected I will be required to </w:t>
      </w:r>
      <w:r w:rsidRPr="00593542">
        <w:rPr>
          <w:b/>
          <w:bCs/>
        </w:rPr>
        <w:t>attend a Board induction</w:t>
      </w:r>
      <w:r w:rsidRPr="00593542">
        <w:t xml:space="preserve"> and any required training. </w:t>
      </w:r>
    </w:p>
    <w:p w14:paraId="40607019" w14:textId="77777777" w:rsidR="00593542" w:rsidRPr="00593542" w:rsidRDefault="00593542" w:rsidP="00593542">
      <w:r w:rsidRPr="00593542">
        <w:t>If nominating someone else:  </w:t>
      </w:r>
    </w:p>
    <w:p w14:paraId="4EB953C9" w14:textId="77777777" w:rsidR="00593542" w:rsidRPr="00593542" w:rsidRDefault="00593542" w:rsidP="00593542">
      <w:pPr>
        <w:numPr>
          <w:ilvl w:val="0"/>
          <w:numId w:val="30"/>
        </w:numPr>
      </w:pPr>
      <w:r w:rsidRPr="00593542">
        <w:t xml:space="preserve">I am </w:t>
      </w:r>
      <w:r w:rsidRPr="00593542">
        <w:rPr>
          <w:b/>
          <w:bCs/>
        </w:rPr>
        <w:t>happy for my name to be mentioned</w:t>
      </w:r>
      <w:r w:rsidRPr="00593542">
        <w:t xml:space="preserve"> as the Nominator for this Nominee. </w:t>
      </w:r>
    </w:p>
    <w:p w14:paraId="36D024A8" w14:textId="77777777" w:rsidR="00593542" w:rsidRDefault="00593542" w:rsidP="00593542">
      <w:pPr>
        <w:numPr>
          <w:ilvl w:val="0"/>
          <w:numId w:val="31"/>
        </w:numPr>
      </w:pPr>
      <w:r w:rsidRPr="00593542">
        <w:t xml:space="preserve">The </w:t>
      </w:r>
      <w:r w:rsidRPr="00593542">
        <w:rPr>
          <w:b/>
          <w:bCs/>
        </w:rPr>
        <w:t>Nominee has approved</w:t>
      </w:r>
      <w:r w:rsidRPr="00593542">
        <w:t xml:space="preserve"> the question responses, the photo text description, and the photo attached to this form. </w:t>
      </w:r>
    </w:p>
    <w:tbl>
      <w:tblPr>
        <w:tblStyle w:val="TableGrid"/>
        <w:tblpPr w:leftFromText="180" w:rightFromText="180" w:vertAnchor="text" w:horzAnchor="margin" w:tblpY="206"/>
        <w:tblW w:w="0" w:type="auto"/>
        <w:tblLook w:val="04A0" w:firstRow="1" w:lastRow="0" w:firstColumn="1" w:lastColumn="0" w:noHBand="0" w:noVBand="1"/>
      </w:tblPr>
      <w:tblGrid>
        <w:gridCol w:w="6516"/>
        <w:gridCol w:w="3112"/>
      </w:tblGrid>
      <w:tr w:rsidR="00EE6132" w14:paraId="6689C7DF" w14:textId="77777777" w:rsidTr="00EE6132">
        <w:tc>
          <w:tcPr>
            <w:tcW w:w="6516" w:type="dxa"/>
          </w:tcPr>
          <w:p w14:paraId="6A1B0451" w14:textId="77777777" w:rsidR="00EE6132" w:rsidRDefault="00EE6132" w:rsidP="00EE6132">
            <w:pPr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</w:pPr>
            <w:r w:rsidRPr="00593542"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  <w:t>Signature of Nominee:  </w:t>
            </w:r>
          </w:p>
        </w:tc>
        <w:tc>
          <w:tcPr>
            <w:tcW w:w="3112" w:type="dxa"/>
          </w:tcPr>
          <w:p w14:paraId="2981759D" w14:textId="77777777" w:rsidR="00EE6132" w:rsidRDefault="00EE6132" w:rsidP="00EE6132">
            <w:pPr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</w:pPr>
            <w:r w:rsidRPr="00593542"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  <w:t>Date:</w:t>
            </w:r>
          </w:p>
        </w:tc>
      </w:tr>
      <w:tr w:rsidR="00EE6132" w14:paraId="4284EE9E" w14:textId="77777777" w:rsidTr="00EE6132">
        <w:tc>
          <w:tcPr>
            <w:tcW w:w="6516" w:type="dxa"/>
          </w:tcPr>
          <w:p w14:paraId="4EC5ACEC" w14:textId="77777777" w:rsidR="00EE6132" w:rsidRDefault="00EE6132" w:rsidP="00EE6132">
            <w:pPr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</w:pPr>
          </w:p>
        </w:tc>
        <w:tc>
          <w:tcPr>
            <w:tcW w:w="3112" w:type="dxa"/>
          </w:tcPr>
          <w:p w14:paraId="1087BDB1" w14:textId="77777777" w:rsidR="00EE6132" w:rsidRDefault="00EE6132" w:rsidP="00EE6132">
            <w:pPr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</w:pPr>
          </w:p>
        </w:tc>
      </w:tr>
      <w:tr w:rsidR="00EE6132" w14:paraId="61B47BED" w14:textId="77777777" w:rsidTr="00EE6132">
        <w:tc>
          <w:tcPr>
            <w:tcW w:w="6516" w:type="dxa"/>
          </w:tcPr>
          <w:p w14:paraId="00C2E989" w14:textId="77777777" w:rsidR="00EE6132" w:rsidRDefault="00EE6132" w:rsidP="00EE6132">
            <w:pPr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</w:pPr>
            <w:r w:rsidRPr="00593542"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  <w:t>Signature of Nomin</w:t>
            </w:r>
            <w:r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  <w:t>ator</w:t>
            </w:r>
            <w:r w:rsidRPr="00593542"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  <w:t>:  </w:t>
            </w:r>
          </w:p>
          <w:p w14:paraId="5085E0D8" w14:textId="77777777" w:rsidR="00EE6132" w:rsidRDefault="00EE6132" w:rsidP="00EE6132">
            <w:pPr>
              <w:spacing w:before="0" w:after="0"/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</w:pPr>
            <w:r w:rsidRPr="00EE6132">
              <w:t>(if nominating yourself, please write “as above” in the box below)</w:t>
            </w:r>
            <w:r w:rsidRPr="00EE6132"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</w:rPr>
              <w:t> </w:t>
            </w:r>
          </w:p>
        </w:tc>
        <w:tc>
          <w:tcPr>
            <w:tcW w:w="3112" w:type="dxa"/>
          </w:tcPr>
          <w:p w14:paraId="3B0FA187" w14:textId="77777777" w:rsidR="00EE6132" w:rsidRDefault="00EE6132" w:rsidP="00EE6132">
            <w:pPr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</w:pPr>
            <w:r w:rsidRPr="00593542"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  <w:t>Date:</w:t>
            </w:r>
          </w:p>
        </w:tc>
      </w:tr>
      <w:tr w:rsidR="00EE6132" w14:paraId="5F9AD99A" w14:textId="77777777" w:rsidTr="00EE6132">
        <w:tc>
          <w:tcPr>
            <w:tcW w:w="6516" w:type="dxa"/>
          </w:tcPr>
          <w:p w14:paraId="640322AA" w14:textId="77777777" w:rsidR="00EE6132" w:rsidRDefault="00EE6132" w:rsidP="00EE6132">
            <w:pPr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</w:pPr>
          </w:p>
        </w:tc>
        <w:tc>
          <w:tcPr>
            <w:tcW w:w="3112" w:type="dxa"/>
          </w:tcPr>
          <w:p w14:paraId="6755BF5A" w14:textId="77777777" w:rsidR="00EE6132" w:rsidRDefault="00EE6132" w:rsidP="00EE6132">
            <w:pPr>
              <w:rPr>
                <w:rFonts w:ascii="DM Sans SemiBold" w:hAnsi="DM Sans SemiBold"/>
                <w:b/>
                <w:bCs/>
                <w:color w:val="6C2E94"/>
                <w:sz w:val="32"/>
                <w:szCs w:val="32"/>
                <w:lang w:val="en-GB"/>
              </w:rPr>
            </w:pPr>
          </w:p>
        </w:tc>
      </w:tr>
    </w:tbl>
    <w:p w14:paraId="529AD717" w14:textId="77777777" w:rsidR="0037155A" w:rsidRPr="00593542" w:rsidRDefault="0037155A" w:rsidP="00A27302">
      <w:pPr>
        <w:rPr>
          <w:rFonts w:ascii="DM Sans SemiBold" w:hAnsi="DM Sans SemiBold"/>
          <w:b/>
          <w:bCs/>
          <w:color w:val="6C2E94"/>
          <w:sz w:val="32"/>
          <w:szCs w:val="32"/>
          <w:lang w:val="en-GB"/>
        </w:rPr>
      </w:pPr>
    </w:p>
    <w:sectPr w:rsidR="0037155A" w:rsidRPr="00593542" w:rsidSect="00EA0574">
      <w:footerReference w:type="default" r:id="rId18"/>
      <w:headerReference w:type="first" r:id="rId19"/>
      <w:footerReference w:type="first" r:id="rId20"/>
      <w:pgSz w:w="11906" w:h="16838" w:code="9"/>
      <w:pgMar w:top="1247" w:right="1134" w:bottom="851" w:left="1134" w:header="454" w:footer="4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B4BE3" w14:textId="77777777" w:rsidR="008F31D8" w:rsidRDefault="008F31D8" w:rsidP="00D7695F">
      <w:r>
        <w:separator/>
      </w:r>
    </w:p>
  </w:endnote>
  <w:endnote w:type="continuationSeparator" w:id="0">
    <w:p w14:paraId="456C537D" w14:textId="77777777" w:rsidR="008F31D8" w:rsidRDefault="008F31D8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3A0F8D5-FA05-2344-951F-B70CC53520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DCD19EF-1FCD-964A-9EF3-EEF8F855F801}"/>
    <w:embedBold r:id="rId3" w:fontKey="{603637EC-84A5-3D42-A91A-8BB2CC575F0E}"/>
    <w:embedItalic r:id="rId4" w:fontKey="{1F3F2517-F594-234A-AA82-97C59737D7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A90AEB3-5C4C-4747-81D5-0DB81434A80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C334E1E-D368-B346-B422-94BBE052F8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BBCEE09-061B-D14A-9FA8-55B9571A697B}"/>
    <w:embedBold r:id="rId8" w:fontKey="{995C0162-8E78-0649-B4D9-90B9452D98C9}"/>
    <w:embedItalic r:id="rId9" w:fontKey="{E4194348-906D-0F47-AE7E-8A850C1D8F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DB945247-CA36-1547-ABB6-AFE1A1002497}"/>
    <w:embedBold r:id="rId11" w:fontKey="{3ADFD814-EAC4-254A-A47E-571D1B09335A}"/>
    <w:embedItalic r:id="rId12" w:fontKey="{915B7BF1-DD93-D148-A673-FB9C1FB3BBEF}"/>
  </w:font>
  <w:font w:name="DM Sans">
    <w:panose1 w:val="00000000000000000000"/>
    <w:charset w:val="00"/>
    <w:family w:val="auto"/>
    <w:pitch w:val="variable"/>
    <w:sig w:usb0="8000002F" w:usb1="5000205B" w:usb2="00000000" w:usb3="00000000" w:csb0="00000093" w:csb1="00000000"/>
    <w:embedRegular r:id="rId13" w:fontKey="{264C4F06-825C-154E-A877-F13C3A3B4786}"/>
    <w:embedBold r:id="rId14" w:fontKey="{FDFC3C62-29AB-CA41-810C-465D1D01BB3C}"/>
    <w:embedItalic r:id="rId15" w:fontKey="{644FAC44-0E3B-6344-9BE6-B234EA1A6F08}"/>
  </w:font>
  <w:font w:name="DM Sans SemiBold">
    <w:altName w:val="Calibri"/>
    <w:charset w:val="00"/>
    <w:family w:val="auto"/>
    <w:pitch w:val="variable"/>
    <w:sig w:usb0="8000002F" w:usb1="4000204B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CAECEA8C-B8B8-344D-ABE1-7172865D14A9}"/>
    <w:embedBold r:id="rId17" w:fontKey="{651B8A45-A278-B846-83B6-CA8E135D08F1}"/>
  </w:font>
  <w:font w:name="Minion Pro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9B8BD03E-4EC6-494B-BE7D-F8CC6603E1F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9" w:fontKey="{CB48FA3F-DAEE-C947-86AB-6E4C917410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0" w:fontKey="{6A449B6B-1983-3540-BDA1-539D267433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5A0AF" w14:textId="77777777" w:rsidR="00A44ACC" w:rsidRPr="00487057" w:rsidRDefault="00487057" w:rsidP="00487057">
    <w:pPr>
      <w:pStyle w:val="Footer"/>
      <w:ind w:left="-426" w:right="-1"/>
      <w:rPr>
        <w:rStyle w:val="FootnoteReference"/>
        <w:rFonts w:ascii="Verdana" w:hAnsi="Verdana"/>
        <w:vertAlign w:val="baseline"/>
      </w:rPr>
    </w:pPr>
    <w:r w:rsidRPr="00EE6132">
      <w:rPr>
        <w:szCs w:val="20"/>
      </w:rPr>
      <w:t>Women with Disabilities Victoria</w:t>
    </w:r>
    <w:r w:rsidRPr="00EE6132">
      <w:rPr>
        <w:szCs w:val="20"/>
      </w:rPr>
      <w:ptab w:relativeTo="margin" w:alignment="center" w:leader="none"/>
    </w:r>
    <w:r w:rsidR="006F5991" w:rsidRPr="00EE6132">
      <w:rPr>
        <w:szCs w:val="20"/>
      </w:rPr>
      <w:t xml:space="preserve">Nomination </w:t>
    </w:r>
    <w:r w:rsidR="00EE6132" w:rsidRPr="00EE6132">
      <w:rPr>
        <w:szCs w:val="20"/>
      </w:rPr>
      <w:t>Form</w:t>
    </w:r>
    <w:r w:rsidRPr="00EE6132">
      <w:rPr>
        <w:szCs w:val="20"/>
      </w:rPr>
      <w:t xml:space="preserve"> 2025</w:t>
    </w:r>
    <w:r w:rsidRPr="00EE6132">
      <w:rPr>
        <w:szCs w:val="20"/>
      </w:rPr>
      <w:ptab w:relativeTo="margin" w:alignment="right" w:leader="none"/>
    </w:r>
    <w:sdt>
      <w:sdtPr>
        <w:rPr>
          <w:szCs w:val="20"/>
        </w:rPr>
        <w:id w:val="1429694950"/>
        <w:docPartObj>
          <w:docPartGallery w:val="Page Numbers (Bottom of Page)"/>
          <w:docPartUnique/>
        </w:docPartObj>
      </w:sdtPr>
      <w:sdtEndPr>
        <w:rPr>
          <w:szCs w:val="18"/>
        </w:rPr>
      </w:sdtEndPr>
      <w:sdtContent>
        <w:sdt>
          <w:sdtPr>
            <w:rPr>
              <w:szCs w:val="20"/>
            </w:rPr>
            <w:id w:val="-449621723"/>
            <w:docPartObj>
              <w:docPartGallery w:val="Page Numbers (Top of Page)"/>
              <w:docPartUnique/>
            </w:docPartObj>
          </w:sdtPr>
          <w:sdtContent>
            <w:r w:rsidRPr="00EE6132">
              <w:rPr>
                <w:szCs w:val="20"/>
              </w:rPr>
              <w:t xml:space="preserve">Page </w:t>
            </w:r>
            <w:r w:rsidRPr="00EE6132">
              <w:rPr>
                <w:b/>
                <w:bCs/>
                <w:szCs w:val="20"/>
              </w:rPr>
              <w:fldChar w:fldCharType="begin"/>
            </w:r>
            <w:r w:rsidRPr="00EE6132">
              <w:rPr>
                <w:b/>
                <w:bCs/>
                <w:szCs w:val="20"/>
              </w:rPr>
              <w:instrText xml:space="preserve"> PAGE </w:instrText>
            </w:r>
            <w:r w:rsidRPr="00EE6132">
              <w:rPr>
                <w:b/>
                <w:bCs/>
                <w:szCs w:val="20"/>
              </w:rPr>
              <w:fldChar w:fldCharType="separate"/>
            </w:r>
            <w:r w:rsidRPr="00EE6132">
              <w:rPr>
                <w:b/>
                <w:bCs/>
                <w:szCs w:val="20"/>
              </w:rPr>
              <w:t>11</w:t>
            </w:r>
            <w:r w:rsidRPr="00EE6132">
              <w:rPr>
                <w:b/>
                <w:bCs/>
                <w:szCs w:val="20"/>
              </w:rPr>
              <w:fldChar w:fldCharType="end"/>
            </w:r>
            <w:r w:rsidRPr="00EE6132">
              <w:rPr>
                <w:szCs w:val="20"/>
              </w:rPr>
              <w:t xml:space="preserve"> of </w:t>
            </w:r>
            <w:r w:rsidRPr="00EE6132">
              <w:rPr>
                <w:b/>
                <w:bCs/>
                <w:szCs w:val="20"/>
              </w:rPr>
              <w:fldChar w:fldCharType="begin"/>
            </w:r>
            <w:r w:rsidRPr="00EE6132">
              <w:rPr>
                <w:b/>
                <w:bCs/>
                <w:szCs w:val="20"/>
              </w:rPr>
              <w:instrText xml:space="preserve"> NUMPAGES  </w:instrText>
            </w:r>
            <w:r w:rsidRPr="00EE6132">
              <w:rPr>
                <w:b/>
                <w:bCs/>
                <w:szCs w:val="20"/>
              </w:rPr>
              <w:fldChar w:fldCharType="separate"/>
            </w:r>
            <w:r w:rsidRPr="00EE6132">
              <w:rPr>
                <w:b/>
                <w:bCs/>
                <w:szCs w:val="20"/>
              </w:rPr>
              <w:t>11</w:t>
            </w:r>
            <w:r w:rsidRPr="00EE6132">
              <w:rPr>
                <w:b/>
                <w:bCs/>
                <w:szCs w:val="20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D3E3D" w14:textId="77777777" w:rsidR="00EF4EE0" w:rsidRPr="00C85065" w:rsidRDefault="00C85065" w:rsidP="00C85065">
    <w:pPr>
      <w:pStyle w:val="Footer"/>
      <w:ind w:left="-426" w:right="-1"/>
      <w:rPr>
        <w:rFonts w:ascii="Verdana" w:hAnsi="Verdana"/>
      </w:rPr>
    </w:pPr>
    <w:r w:rsidRPr="00EE6132">
      <w:rPr>
        <w:szCs w:val="20"/>
      </w:rPr>
      <w:t>Women with Disabilities Victoria</w:t>
    </w:r>
    <w:r w:rsidRPr="00EE6132">
      <w:rPr>
        <w:szCs w:val="20"/>
      </w:rPr>
      <w:ptab w:relativeTo="margin" w:alignment="center" w:leader="none"/>
    </w:r>
    <w:r w:rsidR="006F5991" w:rsidRPr="00EE6132">
      <w:rPr>
        <w:szCs w:val="20"/>
      </w:rPr>
      <w:t xml:space="preserve">Nomination </w:t>
    </w:r>
    <w:r w:rsidR="00A27302" w:rsidRPr="00EE6132">
      <w:rPr>
        <w:szCs w:val="20"/>
      </w:rPr>
      <w:t>Form</w:t>
    </w:r>
    <w:r w:rsidRPr="00EE6132">
      <w:rPr>
        <w:szCs w:val="20"/>
      </w:rPr>
      <w:t xml:space="preserve"> 2025</w:t>
    </w:r>
    <w:r w:rsidRPr="00EE6132">
      <w:rPr>
        <w:szCs w:val="20"/>
      </w:rPr>
      <w:ptab w:relativeTo="margin" w:alignment="right" w:leader="none"/>
    </w:r>
    <w:sdt>
      <w:sdtPr>
        <w:rPr>
          <w:szCs w:val="20"/>
        </w:rPr>
        <w:id w:val="1725331177"/>
        <w:docPartObj>
          <w:docPartGallery w:val="Page Numbers (Bottom of Page)"/>
          <w:docPartUnique/>
        </w:docPartObj>
      </w:sdtPr>
      <w:sdtEndPr>
        <w:rPr>
          <w:szCs w:val="18"/>
        </w:rPr>
      </w:sdtEndPr>
      <w:sdtContent>
        <w:sdt>
          <w:sdtPr>
            <w:rPr>
              <w:szCs w:val="20"/>
            </w:rPr>
            <w:id w:val="583186399"/>
            <w:docPartObj>
              <w:docPartGallery w:val="Page Numbers (Top of Page)"/>
              <w:docPartUnique/>
            </w:docPartObj>
          </w:sdtPr>
          <w:sdtContent>
            <w:r w:rsidRPr="00EE6132">
              <w:rPr>
                <w:szCs w:val="20"/>
              </w:rPr>
              <w:t xml:space="preserve">Page </w:t>
            </w:r>
            <w:r w:rsidRPr="00EE6132">
              <w:rPr>
                <w:b/>
                <w:bCs/>
                <w:szCs w:val="20"/>
              </w:rPr>
              <w:fldChar w:fldCharType="begin"/>
            </w:r>
            <w:r w:rsidRPr="00EE6132">
              <w:rPr>
                <w:b/>
                <w:bCs/>
                <w:szCs w:val="20"/>
              </w:rPr>
              <w:instrText xml:space="preserve"> PAGE </w:instrText>
            </w:r>
            <w:r w:rsidRPr="00EE6132">
              <w:rPr>
                <w:b/>
                <w:bCs/>
                <w:szCs w:val="20"/>
              </w:rPr>
              <w:fldChar w:fldCharType="separate"/>
            </w:r>
            <w:r w:rsidRPr="00EE6132">
              <w:rPr>
                <w:b/>
                <w:bCs/>
                <w:szCs w:val="20"/>
              </w:rPr>
              <w:t>2</w:t>
            </w:r>
            <w:r w:rsidRPr="00EE6132">
              <w:rPr>
                <w:b/>
                <w:bCs/>
                <w:szCs w:val="20"/>
              </w:rPr>
              <w:fldChar w:fldCharType="end"/>
            </w:r>
            <w:r w:rsidRPr="00EE6132">
              <w:rPr>
                <w:szCs w:val="20"/>
              </w:rPr>
              <w:t xml:space="preserve"> of </w:t>
            </w:r>
            <w:r w:rsidRPr="00EE6132">
              <w:rPr>
                <w:b/>
                <w:bCs/>
                <w:szCs w:val="20"/>
              </w:rPr>
              <w:fldChar w:fldCharType="begin"/>
            </w:r>
            <w:r w:rsidRPr="00EE6132">
              <w:rPr>
                <w:b/>
                <w:bCs/>
                <w:szCs w:val="20"/>
              </w:rPr>
              <w:instrText xml:space="preserve"> NUMPAGES  </w:instrText>
            </w:r>
            <w:r w:rsidRPr="00EE6132">
              <w:rPr>
                <w:b/>
                <w:bCs/>
                <w:szCs w:val="20"/>
              </w:rPr>
              <w:fldChar w:fldCharType="separate"/>
            </w:r>
            <w:r w:rsidRPr="00EE6132">
              <w:rPr>
                <w:b/>
                <w:bCs/>
                <w:szCs w:val="20"/>
              </w:rPr>
              <w:t>2</w:t>
            </w:r>
            <w:r w:rsidRPr="00EE6132">
              <w:rPr>
                <w:b/>
                <w:bCs/>
                <w:szCs w:val="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3B101" w14:textId="77777777" w:rsidR="008F31D8" w:rsidRDefault="008F31D8" w:rsidP="00D7695F">
      <w:r>
        <w:separator/>
      </w:r>
    </w:p>
  </w:footnote>
  <w:footnote w:type="continuationSeparator" w:id="0">
    <w:p w14:paraId="7949CC82" w14:textId="77777777" w:rsidR="008F31D8" w:rsidRDefault="008F31D8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8088B" w14:textId="77777777" w:rsidR="005C4087" w:rsidRDefault="005C4087" w:rsidP="00742797">
    <w:pPr>
      <w:pStyle w:val="Header"/>
    </w:pPr>
    <w:r w:rsidRPr="00742797">
      <w:rPr>
        <w:rStyle w:val="Strong"/>
        <w:b w:val="0"/>
        <w:bCs w:val="0"/>
        <w:noProof/>
        <w:lang w:eastAsia="en-AU"/>
      </w:rPr>
      <w:drawing>
        <wp:anchor distT="0" distB="0" distL="114300" distR="114300" simplePos="0" relativeHeight="251658240" behindDoc="0" locked="0" layoutInCell="1" allowOverlap="1" wp14:anchorId="399DD04C" wp14:editId="764CBCF6">
          <wp:simplePos x="0" y="0"/>
          <wp:positionH relativeFrom="column">
            <wp:posOffset>4659630</wp:posOffset>
          </wp:positionH>
          <wp:positionV relativeFrom="paragraph">
            <wp:posOffset>-227330</wp:posOffset>
          </wp:positionV>
          <wp:extent cx="2117013" cy="2331179"/>
          <wp:effectExtent l="0" t="0" r="0" b="0"/>
          <wp:wrapNone/>
          <wp:docPr id="920982189" name="Picture 9209821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17013" cy="2331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A7D27"/>
    <w:multiLevelType w:val="multilevel"/>
    <w:tmpl w:val="0EECB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3745A8"/>
    <w:multiLevelType w:val="hybridMultilevel"/>
    <w:tmpl w:val="B6A0CBA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87573A"/>
    <w:multiLevelType w:val="multilevel"/>
    <w:tmpl w:val="17020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AF5BA4"/>
    <w:multiLevelType w:val="multilevel"/>
    <w:tmpl w:val="FABC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5914DEE"/>
    <w:multiLevelType w:val="multilevel"/>
    <w:tmpl w:val="F79E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CD141E"/>
    <w:multiLevelType w:val="multilevel"/>
    <w:tmpl w:val="C9486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3E663A9"/>
    <w:multiLevelType w:val="hybridMultilevel"/>
    <w:tmpl w:val="B66014AC"/>
    <w:lvl w:ilvl="0" w:tplc="8374A290">
      <w:start w:val="1"/>
      <w:numFmt w:val="bullet"/>
      <w:pStyle w:val="ListParagraph"/>
      <w:lvlText w:val=""/>
      <w:lvlJc w:val="left"/>
      <w:pPr>
        <w:ind w:left="964" w:hanging="510"/>
      </w:pPr>
      <w:rPr>
        <w:rFonts w:ascii="Symbol" w:hAnsi="Symbol" w:hint="default"/>
      </w:rPr>
    </w:lvl>
    <w:lvl w:ilvl="1" w:tplc="1812E536">
      <w:start w:val="1"/>
      <w:numFmt w:val="bullet"/>
      <w:pStyle w:val="ListBullet2"/>
      <w:lvlText w:val="o"/>
      <w:lvlJc w:val="left"/>
      <w:pPr>
        <w:ind w:left="1814" w:hanging="396"/>
      </w:pPr>
      <w:rPr>
        <w:rFonts w:ascii="Courier New" w:hAnsi="Courier New" w:hint="default"/>
      </w:rPr>
    </w:lvl>
    <w:lvl w:ilvl="2" w:tplc="A224C8F2">
      <w:start w:val="1"/>
      <w:numFmt w:val="bullet"/>
      <w:pStyle w:val="ListBullet3"/>
      <w:lvlText w:val=""/>
      <w:lvlJc w:val="left"/>
      <w:pPr>
        <w:ind w:left="2552" w:hanging="284"/>
      </w:pPr>
      <w:rPr>
        <w:rFonts w:ascii="Wingdings" w:hAnsi="Wingdings" w:hint="default"/>
      </w:rPr>
    </w:lvl>
    <w:lvl w:ilvl="3" w:tplc="803051BA">
      <w:start w:val="1"/>
      <w:numFmt w:val="bullet"/>
      <w:lvlText w:val=""/>
      <w:lvlJc w:val="left"/>
      <w:pPr>
        <w:ind w:left="3232" w:hanging="284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2139D4"/>
    <w:multiLevelType w:val="multilevel"/>
    <w:tmpl w:val="603EB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69F6B33"/>
    <w:multiLevelType w:val="hybridMultilevel"/>
    <w:tmpl w:val="6F0C89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7B227B"/>
    <w:multiLevelType w:val="multilevel"/>
    <w:tmpl w:val="0B7A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81652F8"/>
    <w:multiLevelType w:val="multilevel"/>
    <w:tmpl w:val="8C64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735A67"/>
    <w:multiLevelType w:val="hybridMultilevel"/>
    <w:tmpl w:val="0854E666"/>
    <w:lvl w:ilvl="0" w:tplc="6CB00F28">
      <w:start w:val="1"/>
      <w:numFmt w:val="decimal"/>
      <w:pStyle w:val="NumParagraph"/>
      <w:lvlText w:val="%1."/>
      <w:lvlJc w:val="left"/>
      <w:pPr>
        <w:ind w:left="964" w:hanging="510"/>
      </w:pPr>
      <w:rPr>
        <w:rFonts w:hint="default"/>
      </w:rPr>
    </w:lvl>
    <w:lvl w:ilvl="1" w:tplc="551435EE">
      <w:start w:val="1"/>
      <w:numFmt w:val="lowerLetter"/>
      <w:lvlText w:val="%2."/>
      <w:lvlJc w:val="left"/>
      <w:pPr>
        <w:ind w:left="1814" w:hanging="396"/>
      </w:pPr>
      <w:rPr>
        <w:rFonts w:hint="default"/>
      </w:rPr>
    </w:lvl>
    <w:lvl w:ilvl="2" w:tplc="A2B80818">
      <w:start w:val="1"/>
      <w:numFmt w:val="lowerRoman"/>
      <w:lvlText w:val="%3."/>
      <w:lvlJc w:val="right"/>
      <w:pPr>
        <w:ind w:left="2552" w:hanging="284"/>
      </w:pPr>
      <w:rPr>
        <w:rFonts w:hint="default"/>
      </w:rPr>
    </w:lvl>
    <w:lvl w:ilvl="3" w:tplc="80C69FAA">
      <w:start w:val="1"/>
      <w:numFmt w:val="decimal"/>
      <w:lvlText w:val="%4."/>
      <w:lvlJc w:val="left"/>
      <w:pPr>
        <w:ind w:left="3232" w:hanging="284"/>
      </w:pPr>
      <w:rPr>
        <w:rFonts w:hint="default"/>
      </w:rPr>
    </w:lvl>
    <w:lvl w:ilvl="4" w:tplc="0C090019" w:tentative="1">
      <w:start w:val="1"/>
      <w:numFmt w:val="lowerLetter"/>
      <w:lvlText w:val="%5."/>
      <w:lvlJc w:val="left"/>
      <w:pPr>
        <w:ind w:left="4054" w:hanging="360"/>
      </w:pPr>
    </w:lvl>
    <w:lvl w:ilvl="5" w:tplc="0C09001B" w:tentative="1">
      <w:start w:val="1"/>
      <w:numFmt w:val="lowerRoman"/>
      <w:lvlText w:val="%6."/>
      <w:lvlJc w:val="right"/>
      <w:pPr>
        <w:ind w:left="4774" w:hanging="180"/>
      </w:pPr>
    </w:lvl>
    <w:lvl w:ilvl="6" w:tplc="0C09000F" w:tentative="1">
      <w:start w:val="1"/>
      <w:numFmt w:val="decimal"/>
      <w:lvlText w:val="%7."/>
      <w:lvlJc w:val="left"/>
      <w:pPr>
        <w:ind w:left="5494" w:hanging="360"/>
      </w:pPr>
    </w:lvl>
    <w:lvl w:ilvl="7" w:tplc="0C090019" w:tentative="1">
      <w:start w:val="1"/>
      <w:numFmt w:val="lowerLetter"/>
      <w:lvlText w:val="%8."/>
      <w:lvlJc w:val="left"/>
      <w:pPr>
        <w:ind w:left="6214" w:hanging="360"/>
      </w:pPr>
    </w:lvl>
    <w:lvl w:ilvl="8" w:tplc="0C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2" w15:restartNumberingAfterBreak="0">
    <w:nsid w:val="486A4954"/>
    <w:multiLevelType w:val="multilevel"/>
    <w:tmpl w:val="C4CE8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B6117B9"/>
    <w:multiLevelType w:val="multilevel"/>
    <w:tmpl w:val="7742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0564396"/>
    <w:multiLevelType w:val="multilevel"/>
    <w:tmpl w:val="18C0DE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7030A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7030A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7030A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7030A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7030A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7030A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7030A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color w:val="7030A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7030A0"/>
      </w:rPr>
    </w:lvl>
  </w:abstractNum>
  <w:abstractNum w:abstractNumId="15" w15:restartNumberingAfterBreak="0">
    <w:nsid w:val="5178370D"/>
    <w:multiLevelType w:val="multilevel"/>
    <w:tmpl w:val="6600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86F575B"/>
    <w:multiLevelType w:val="multilevel"/>
    <w:tmpl w:val="F266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55171D"/>
    <w:multiLevelType w:val="hybridMultilevel"/>
    <w:tmpl w:val="1BA4E0B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2A6581"/>
    <w:multiLevelType w:val="multilevel"/>
    <w:tmpl w:val="93B61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990879"/>
    <w:multiLevelType w:val="multilevel"/>
    <w:tmpl w:val="65C0D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3B03313"/>
    <w:multiLevelType w:val="multilevel"/>
    <w:tmpl w:val="3EB2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4BD05D1"/>
    <w:multiLevelType w:val="multilevel"/>
    <w:tmpl w:val="B4E2F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7590ABA"/>
    <w:multiLevelType w:val="hybridMultilevel"/>
    <w:tmpl w:val="116A893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94C6970"/>
    <w:multiLevelType w:val="hybridMultilevel"/>
    <w:tmpl w:val="B97692F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A7970BF"/>
    <w:multiLevelType w:val="multilevel"/>
    <w:tmpl w:val="3D486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F0147EC"/>
    <w:multiLevelType w:val="multilevel"/>
    <w:tmpl w:val="C7546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F071FDE"/>
    <w:multiLevelType w:val="multilevel"/>
    <w:tmpl w:val="7416C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2B55F9D"/>
    <w:multiLevelType w:val="multilevel"/>
    <w:tmpl w:val="A816F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4360C58"/>
    <w:multiLevelType w:val="multilevel"/>
    <w:tmpl w:val="55FE4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A613EA6"/>
    <w:multiLevelType w:val="multilevel"/>
    <w:tmpl w:val="57246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DC552E2"/>
    <w:multiLevelType w:val="multilevel"/>
    <w:tmpl w:val="EF844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86996383">
    <w:abstractNumId w:val="6"/>
  </w:num>
  <w:num w:numId="2" w16cid:durableId="1998149774">
    <w:abstractNumId w:val="11"/>
  </w:num>
  <w:num w:numId="3" w16cid:durableId="2090424358">
    <w:abstractNumId w:val="22"/>
  </w:num>
  <w:num w:numId="4" w16cid:durableId="1172990311">
    <w:abstractNumId w:val="23"/>
  </w:num>
  <w:num w:numId="5" w16cid:durableId="1228540794">
    <w:abstractNumId w:val="28"/>
  </w:num>
  <w:num w:numId="6" w16cid:durableId="1103188585">
    <w:abstractNumId w:val="2"/>
  </w:num>
  <w:num w:numId="7" w16cid:durableId="2051496566">
    <w:abstractNumId w:val="8"/>
  </w:num>
  <w:num w:numId="8" w16cid:durableId="1935674080">
    <w:abstractNumId w:val="1"/>
  </w:num>
  <w:num w:numId="9" w16cid:durableId="1504202850">
    <w:abstractNumId w:val="17"/>
  </w:num>
  <w:num w:numId="10" w16cid:durableId="828985516">
    <w:abstractNumId w:val="14"/>
  </w:num>
  <w:num w:numId="11" w16cid:durableId="1367368159">
    <w:abstractNumId w:val="4"/>
  </w:num>
  <w:num w:numId="12" w16cid:durableId="315690061">
    <w:abstractNumId w:val="26"/>
  </w:num>
  <w:num w:numId="13" w16cid:durableId="923957885">
    <w:abstractNumId w:val="5"/>
  </w:num>
  <w:num w:numId="14" w16cid:durableId="1726760442">
    <w:abstractNumId w:val="27"/>
  </w:num>
  <w:num w:numId="15" w16cid:durableId="1212156926">
    <w:abstractNumId w:val="18"/>
  </w:num>
  <w:num w:numId="16" w16cid:durableId="607472033">
    <w:abstractNumId w:val="15"/>
  </w:num>
  <w:num w:numId="17" w16cid:durableId="1877697051">
    <w:abstractNumId w:val="25"/>
  </w:num>
  <w:num w:numId="18" w16cid:durableId="1026831166">
    <w:abstractNumId w:val="30"/>
  </w:num>
  <w:num w:numId="19" w16cid:durableId="97720501">
    <w:abstractNumId w:val="0"/>
  </w:num>
  <w:num w:numId="20" w16cid:durableId="1620068185">
    <w:abstractNumId w:val="19"/>
  </w:num>
  <w:num w:numId="21" w16cid:durableId="1704095406">
    <w:abstractNumId w:val="16"/>
  </w:num>
  <w:num w:numId="22" w16cid:durableId="2057656102">
    <w:abstractNumId w:val="20"/>
  </w:num>
  <w:num w:numId="23" w16cid:durableId="1966306971">
    <w:abstractNumId w:val="3"/>
  </w:num>
  <w:num w:numId="24" w16cid:durableId="1765998786">
    <w:abstractNumId w:val="21"/>
  </w:num>
  <w:num w:numId="25" w16cid:durableId="2018464515">
    <w:abstractNumId w:val="13"/>
  </w:num>
  <w:num w:numId="26" w16cid:durableId="1090351219">
    <w:abstractNumId w:val="24"/>
  </w:num>
  <w:num w:numId="27" w16cid:durableId="2129659087">
    <w:abstractNumId w:val="29"/>
  </w:num>
  <w:num w:numId="28" w16cid:durableId="1266302270">
    <w:abstractNumId w:val="10"/>
  </w:num>
  <w:num w:numId="29" w16cid:durableId="626009518">
    <w:abstractNumId w:val="7"/>
  </w:num>
  <w:num w:numId="30" w16cid:durableId="1932623224">
    <w:abstractNumId w:val="12"/>
  </w:num>
  <w:num w:numId="31" w16cid:durableId="1261331779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1BC"/>
    <w:rsid w:val="00003473"/>
    <w:rsid w:val="00030358"/>
    <w:rsid w:val="00052F35"/>
    <w:rsid w:val="000562FB"/>
    <w:rsid w:val="000839CA"/>
    <w:rsid w:val="000A05F3"/>
    <w:rsid w:val="000B7816"/>
    <w:rsid w:val="000C22B3"/>
    <w:rsid w:val="000D4DD3"/>
    <w:rsid w:val="000D5538"/>
    <w:rsid w:val="00102F1E"/>
    <w:rsid w:val="00127D1B"/>
    <w:rsid w:val="001302C1"/>
    <w:rsid w:val="00131B48"/>
    <w:rsid w:val="001356D2"/>
    <w:rsid w:val="00143E31"/>
    <w:rsid w:val="001649D6"/>
    <w:rsid w:val="00166A37"/>
    <w:rsid w:val="001A3579"/>
    <w:rsid w:val="001A6C45"/>
    <w:rsid w:val="001B56E0"/>
    <w:rsid w:val="001D70FA"/>
    <w:rsid w:val="001E5A7C"/>
    <w:rsid w:val="001F0ABA"/>
    <w:rsid w:val="00207008"/>
    <w:rsid w:val="002122A4"/>
    <w:rsid w:val="00242B49"/>
    <w:rsid w:val="002451D6"/>
    <w:rsid w:val="002566C6"/>
    <w:rsid w:val="0029699C"/>
    <w:rsid w:val="0029761C"/>
    <w:rsid w:val="002B2BA6"/>
    <w:rsid w:val="002E481D"/>
    <w:rsid w:val="002E71BA"/>
    <w:rsid w:val="00332DCC"/>
    <w:rsid w:val="003453EE"/>
    <w:rsid w:val="00346C39"/>
    <w:rsid w:val="00362D1A"/>
    <w:rsid w:val="003701E1"/>
    <w:rsid w:val="00370C2F"/>
    <w:rsid w:val="0037155A"/>
    <w:rsid w:val="003A30D9"/>
    <w:rsid w:val="003C34D8"/>
    <w:rsid w:val="003C4A08"/>
    <w:rsid w:val="003C7CDD"/>
    <w:rsid w:val="00411FB8"/>
    <w:rsid w:val="00433EC3"/>
    <w:rsid w:val="004806C8"/>
    <w:rsid w:val="00482946"/>
    <w:rsid w:val="00487057"/>
    <w:rsid w:val="0049433F"/>
    <w:rsid w:val="004B0CE9"/>
    <w:rsid w:val="004C1CD2"/>
    <w:rsid w:val="004C3BCE"/>
    <w:rsid w:val="004D4EFA"/>
    <w:rsid w:val="004F377B"/>
    <w:rsid w:val="004F3EB9"/>
    <w:rsid w:val="004F51DC"/>
    <w:rsid w:val="00505175"/>
    <w:rsid w:val="0050543F"/>
    <w:rsid w:val="005474C9"/>
    <w:rsid w:val="00553398"/>
    <w:rsid w:val="00593542"/>
    <w:rsid w:val="005C3C54"/>
    <w:rsid w:val="005C4087"/>
    <w:rsid w:val="005C7D0D"/>
    <w:rsid w:val="0065066A"/>
    <w:rsid w:val="006562EE"/>
    <w:rsid w:val="0067504A"/>
    <w:rsid w:val="00693D06"/>
    <w:rsid w:val="006959E8"/>
    <w:rsid w:val="006C47A7"/>
    <w:rsid w:val="006C7C03"/>
    <w:rsid w:val="006F5991"/>
    <w:rsid w:val="00727598"/>
    <w:rsid w:val="00742797"/>
    <w:rsid w:val="00751454"/>
    <w:rsid w:val="00754080"/>
    <w:rsid w:val="0079493C"/>
    <w:rsid w:val="007C0932"/>
    <w:rsid w:val="007E648C"/>
    <w:rsid w:val="00801A71"/>
    <w:rsid w:val="0080443E"/>
    <w:rsid w:val="008056F0"/>
    <w:rsid w:val="008073C3"/>
    <w:rsid w:val="008172E0"/>
    <w:rsid w:val="00833E98"/>
    <w:rsid w:val="00850FF5"/>
    <w:rsid w:val="00862481"/>
    <w:rsid w:val="008808A1"/>
    <w:rsid w:val="00881E3C"/>
    <w:rsid w:val="008D3281"/>
    <w:rsid w:val="008D58E9"/>
    <w:rsid w:val="008F31D8"/>
    <w:rsid w:val="008F42E4"/>
    <w:rsid w:val="00906D1B"/>
    <w:rsid w:val="0091660B"/>
    <w:rsid w:val="00925224"/>
    <w:rsid w:val="00937001"/>
    <w:rsid w:val="009503CF"/>
    <w:rsid w:val="009536EC"/>
    <w:rsid w:val="00983E9E"/>
    <w:rsid w:val="009A64A1"/>
    <w:rsid w:val="009B2703"/>
    <w:rsid w:val="009F40B2"/>
    <w:rsid w:val="009F59D2"/>
    <w:rsid w:val="00A10742"/>
    <w:rsid w:val="00A15C5D"/>
    <w:rsid w:val="00A27302"/>
    <w:rsid w:val="00A31867"/>
    <w:rsid w:val="00A36035"/>
    <w:rsid w:val="00A4013A"/>
    <w:rsid w:val="00A42378"/>
    <w:rsid w:val="00A44ACC"/>
    <w:rsid w:val="00A4547D"/>
    <w:rsid w:val="00A67073"/>
    <w:rsid w:val="00A80E24"/>
    <w:rsid w:val="00AA7528"/>
    <w:rsid w:val="00AB4107"/>
    <w:rsid w:val="00AB64D3"/>
    <w:rsid w:val="00AC6AEC"/>
    <w:rsid w:val="00B44862"/>
    <w:rsid w:val="00B50511"/>
    <w:rsid w:val="00B80F76"/>
    <w:rsid w:val="00BB055C"/>
    <w:rsid w:val="00BB07EB"/>
    <w:rsid w:val="00BC01C7"/>
    <w:rsid w:val="00BC46EE"/>
    <w:rsid w:val="00C450BF"/>
    <w:rsid w:val="00C72477"/>
    <w:rsid w:val="00C803F4"/>
    <w:rsid w:val="00C85065"/>
    <w:rsid w:val="00C901BC"/>
    <w:rsid w:val="00C93304"/>
    <w:rsid w:val="00CA2E1F"/>
    <w:rsid w:val="00CB1BF6"/>
    <w:rsid w:val="00CD4A93"/>
    <w:rsid w:val="00CD56A1"/>
    <w:rsid w:val="00CD6D6C"/>
    <w:rsid w:val="00D1371F"/>
    <w:rsid w:val="00D15F59"/>
    <w:rsid w:val="00D7695F"/>
    <w:rsid w:val="00D85E29"/>
    <w:rsid w:val="00D87A40"/>
    <w:rsid w:val="00D97DD6"/>
    <w:rsid w:val="00DB640A"/>
    <w:rsid w:val="00DC4493"/>
    <w:rsid w:val="00DC4A7C"/>
    <w:rsid w:val="00DD51B9"/>
    <w:rsid w:val="00E0415D"/>
    <w:rsid w:val="00E0795A"/>
    <w:rsid w:val="00E133D5"/>
    <w:rsid w:val="00E27D42"/>
    <w:rsid w:val="00E370EE"/>
    <w:rsid w:val="00E42484"/>
    <w:rsid w:val="00E5420C"/>
    <w:rsid w:val="00E61091"/>
    <w:rsid w:val="00E74FB3"/>
    <w:rsid w:val="00E77562"/>
    <w:rsid w:val="00E86008"/>
    <w:rsid w:val="00EA0574"/>
    <w:rsid w:val="00EB0CAF"/>
    <w:rsid w:val="00EE1C00"/>
    <w:rsid w:val="00EE6132"/>
    <w:rsid w:val="00EF4EE0"/>
    <w:rsid w:val="00F00353"/>
    <w:rsid w:val="00F169B6"/>
    <w:rsid w:val="00F274FD"/>
    <w:rsid w:val="00F420F7"/>
    <w:rsid w:val="00F53F11"/>
    <w:rsid w:val="00F54291"/>
    <w:rsid w:val="00F77958"/>
    <w:rsid w:val="00F971FD"/>
    <w:rsid w:val="00FE1477"/>
    <w:rsid w:val="00FE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19C339"/>
  <w14:defaultImageDpi w14:val="330"/>
  <w15:chartTrackingRefBased/>
  <w15:docId w15:val="{5DCEFBAA-6D93-BA45-89E5-2B538624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378"/>
    <w:pPr>
      <w:spacing w:before="120" w:after="120" w:line="276" w:lineRule="auto"/>
    </w:pPr>
    <w:rPr>
      <w:rFonts w:ascii="DM Sans" w:hAnsi="DM San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6EE"/>
    <w:pPr>
      <w:spacing w:before="360" w:after="480"/>
      <w:outlineLvl w:val="0"/>
    </w:pPr>
    <w:rPr>
      <w:rFonts w:ascii="DM Sans SemiBold" w:hAnsi="DM Sans SemiBold"/>
      <w:b/>
      <w:bCs/>
      <w:color w:val="340043"/>
      <w:sz w:val="44"/>
      <w:szCs w:val="4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C4A08"/>
    <w:pPr>
      <w:outlineLvl w:val="1"/>
    </w:pPr>
    <w:rPr>
      <w:rFonts w:ascii="DM Sans" w:hAnsi="DM Sans"/>
      <w:color w:val="6C2E94"/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2378"/>
    <w:pPr>
      <w:suppressAutoHyphens/>
      <w:autoSpaceDE w:val="0"/>
      <w:autoSpaceDN w:val="0"/>
      <w:adjustRightInd w:val="0"/>
      <w:spacing w:before="320" w:after="170" w:line="288" w:lineRule="auto"/>
      <w:textAlignment w:val="center"/>
      <w:outlineLvl w:val="2"/>
    </w:pPr>
    <w:rPr>
      <w:rFonts w:cs="Verdana"/>
      <w:b/>
      <w:bCs/>
      <w:color w:val="6C2E94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2378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C2E94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2378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C85065"/>
    <w:pPr>
      <w:suppressAutoHyphens/>
      <w:autoSpaceDE w:val="0"/>
      <w:autoSpaceDN w:val="0"/>
      <w:adjustRightInd w:val="0"/>
      <w:spacing w:after="0" w:line="288" w:lineRule="auto"/>
      <w:ind w:right="851"/>
      <w:textAlignment w:val="center"/>
    </w:pPr>
    <w:rPr>
      <w:rFonts w:ascii="DM Sans" w:hAnsi="DM Sans" w:cs="Verdana"/>
      <w:color w:val="6C2E94"/>
      <w:sz w:val="20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85065"/>
    <w:rPr>
      <w:rFonts w:ascii="DM Sans" w:hAnsi="DM Sans" w:cs="Verdana"/>
      <w:color w:val="6C2E94"/>
      <w:sz w:val="20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C46EE"/>
    <w:rPr>
      <w:rFonts w:ascii="DM Sans SemiBold" w:hAnsi="DM Sans SemiBold"/>
      <w:b/>
      <w:bCs/>
      <w:color w:val="340043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3C4A08"/>
    <w:rPr>
      <w:rFonts w:ascii="DM Sans" w:hAnsi="DM Sans"/>
      <w:b/>
      <w:bCs/>
      <w:color w:val="6C2E94"/>
      <w:sz w:val="36"/>
      <w:szCs w:val="44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uiPriority w:val="2"/>
    <w:qFormat/>
    <w:rsid w:val="00553398"/>
    <w:pPr>
      <w:numPr>
        <w:numId w:val="1"/>
      </w:numPr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85065"/>
    <w:rPr>
      <w:color w:val="6C2E94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semiHidden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semiHidden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42378"/>
    <w:rPr>
      <w:rFonts w:ascii="DM Sans" w:hAnsi="DM Sans" w:cs="Verdana"/>
      <w:b/>
      <w:bCs/>
      <w:color w:val="6C2E94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semiHidden/>
    <w:qFormat/>
    <w:rsid w:val="00F54291"/>
    <w:rPr>
      <w:i/>
      <w:iCs/>
    </w:rPr>
  </w:style>
  <w:style w:type="character" w:styleId="IntenseEmphasis">
    <w:name w:val="Intense Emphasis"/>
    <w:aliases w:val="Purple Bold"/>
    <w:uiPriority w:val="21"/>
    <w:semiHidden/>
    <w:qFormat/>
    <w:rsid w:val="001D70FA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A42378"/>
    <w:rPr>
      <w:rFonts w:ascii="DM Sans" w:hAnsi="DM Sans" w:cs="Verdana"/>
      <w:b/>
      <w:bCs/>
      <w:color w:val="6C2E94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85065"/>
    <w:rPr>
      <w:rFonts w:ascii="DM Sans" w:hAnsi="DM Sans"/>
      <w:sz w:val="20"/>
      <w:vertAlign w:val="superscript"/>
    </w:rPr>
  </w:style>
  <w:style w:type="paragraph" w:styleId="NoSpacing">
    <w:name w:val="No Spacing"/>
    <w:uiPriority w:val="14"/>
    <w:unhideWhenUsed/>
    <w:qFormat/>
    <w:rsid w:val="00A42378"/>
    <w:pPr>
      <w:spacing w:after="0" w:line="240" w:lineRule="auto"/>
    </w:pPr>
    <w:rPr>
      <w:rFonts w:ascii="DM Sans" w:hAnsi="DM Sans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42378"/>
    <w:rPr>
      <w:rFonts w:ascii="DM Sans" w:hAnsi="DM Sans" w:cs="Verdana"/>
      <w:b/>
      <w:bCs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C85065"/>
    <w:rPr>
      <w:rFonts w:ascii="DM Sans" w:hAnsi="DM Sans"/>
    </w:rPr>
  </w:style>
  <w:style w:type="paragraph" w:customStyle="1" w:styleId="PageNumberParagraph">
    <w:name w:val="Page Number Paragraph"/>
    <w:basedOn w:val="Footer"/>
    <w:uiPriority w:val="12"/>
    <w:rsid w:val="00A42378"/>
    <w:pPr>
      <w:framePr w:h="680" w:hRule="exact" w:wrap="around" w:vAnchor="page" w:hAnchor="page" w:x="10774" w:yAlign="bottom" w:anchorLock="1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customStyle="1" w:styleId="PurpleNormal">
    <w:name w:val="Purple Normal"/>
    <w:basedOn w:val="Normal"/>
    <w:link w:val="PurpleNormalChar"/>
    <w:uiPriority w:val="4"/>
    <w:qFormat/>
    <w:rsid w:val="00A42378"/>
    <w:rPr>
      <w:color w:val="6C2E94"/>
    </w:rPr>
  </w:style>
  <w:style w:type="character" w:customStyle="1" w:styleId="PurpleNormalChar">
    <w:name w:val="Purple Normal Char"/>
    <w:basedOn w:val="DefaultParagraphFont"/>
    <w:link w:val="PurpleNormal"/>
    <w:uiPriority w:val="4"/>
    <w:rsid w:val="00A42378"/>
    <w:rPr>
      <w:rFonts w:ascii="DM Sans" w:hAnsi="DM Sans"/>
      <w:color w:val="6C2E94"/>
      <w:sz w:val="24"/>
    </w:rPr>
  </w:style>
  <w:style w:type="character" w:customStyle="1" w:styleId="PurpleBoldChar">
    <w:name w:val="Purple Bold Char"/>
    <w:basedOn w:val="DefaultParagraphFont"/>
    <w:uiPriority w:val="5"/>
    <w:rsid w:val="00A42378"/>
    <w:rPr>
      <w:rFonts w:ascii="DM Sans" w:hAnsi="DM Sans" w:cstheme="minorBidi"/>
      <w:color w:val="6C2E94"/>
      <w:sz w:val="24"/>
      <w:szCs w:val="22"/>
    </w:rPr>
  </w:style>
  <w:style w:type="paragraph" w:customStyle="1" w:styleId="BoldText">
    <w:name w:val="Bold Text"/>
    <w:basedOn w:val="Normal"/>
    <w:link w:val="BoldTextChar"/>
    <w:uiPriority w:val="1"/>
    <w:qFormat/>
    <w:rsid w:val="005C3C54"/>
    <w:pPr>
      <w:suppressAutoHyphens/>
      <w:autoSpaceDE w:val="0"/>
      <w:autoSpaceDN w:val="0"/>
      <w:adjustRightInd w:val="0"/>
      <w:spacing w:line="288" w:lineRule="auto"/>
      <w:textAlignment w:val="center"/>
    </w:pPr>
    <w:rPr>
      <w:b/>
    </w:rPr>
  </w:style>
  <w:style w:type="character" w:customStyle="1" w:styleId="BoldTextChar">
    <w:name w:val="Bold Text Char"/>
    <w:basedOn w:val="DefaultParagraphFont"/>
    <w:link w:val="BoldText"/>
    <w:uiPriority w:val="1"/>
    <w:rsid w:val="00553398"/>
    <w:rPr>
      <w:rFonts w:ascii="Verdana" w:hAnsi="Verdana"/>
      <w:b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013A"/>
    <w:rPr>
      <w:color w:val="652266"/>
      <w:u w:val="single"/>
    </w:rPr>
  </w:style>
  <w:style w:type="paragraph" w:styleId="TOCHeading">
    <w:name w:val="TOC Heading"/>
    <w:basedOn w:val="Normal"/>
    <w:next w:val="Normal"/>
    <w:uiPriority w:val="39"/>
    <w:semiHidden/>
    <w:unhideWhenUsed/>
    <w:qFormat/>
    <w:rsid w:val="00A4013A"/>
    <w:pPr>
      <w:keepNext/>
      <w:keepLines/>
      <w:spacing w:before="240" w:after="0"/>
    </w:pPr>
    <w:rPr>
      <w:rFonts w:eastAsiaTheme="majorEastAsia" w:cstheme="majorBidi"/>
      <w:b/>
      <w:bCs/>
      <w:color w:val="652266"/>
      <w:sz w:val="36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42378"/>
    <w:pPr>
      <w:spacing w:after="100"/>
    </w:pPr>
  </w:style>
  <w:style w:type="paragraph" w:customStyle="1" w:styleId="NumParagraph">
    <w:name w:val="Num Paragraph"/>
    <w:basedOn w:val="ListParagraph"/>
    <w:uiPriority w:val="3"/>
    <w:qFormat/>
    <w:rsid w:val="004806C8"/>
    <w:pPr>
      <w:numPr>
        <w:numId w:val="2"/>
      </w:numPr>
    </w:pPr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27D4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F5991"/>
    <w:rPr>
      <w:rFonts w:ascii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1B56E0"/>
  </w:style>
  <w:style w:type="character" w:customStyle="1" w:styleId="eop">
    <w:name w:val="eop"/>
    <w:basedOn w:val="DefaultParagraphFont"/>
    <w:rsid w:val="001B5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gm@wdv.org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agm@wdv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gm@wdv.org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agm@wdv.org.au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GM@wdv.org.au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ncrompton/Downloads/OneDrive_1_16-10-2025-2/Nomination%20Form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6a6afb-215b-42ec-9f8f-afb7b7687480" xsi:nil="true"/>
    <lcf76f155ced4ddcb4097134ff3c332f xmlns="3274e1c0-9161-401c-9d1e-4fb3ef00dd89">
      <Terms xmlns="http://schemas.microsoft.com/office/infopath/2007/PartnerControls"/>
    </lcf76f155ced4ddcb4097134ff3c332f>
    <SharedWithUsers xmlns="9a6a6afb-215b-42ec-9f8f-afb7b7687480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D3A57C7821B04DBCB10A41C24671C3" ma:contentTypeVersion="15" ma:contentTypeDescription="Create a new document." ma:contentTypeScope="" ma:versionID="ec5067aee268216893afae7bd40fdbd7">
  <xsd:schema xmlns:xsd="http://www.w3.org/2001/XMLSchema" xmlns:xs="http://www.w3.org/2001/XMLSchema" xmlns:p="http://schemas.microsoft.com/office/2006/metadata/properties" xmlns:ns2="9a6a6afb-215b-42ec-9f8f-afb7b7687480" xmlns:ns3="3274e1c0-9161-401c-9d1e-4fb3ef00dd89" targetNamespace="http://schemas.microsoft.com/office/2006/metadata/properties" ma:root="true" ma:fieldsID="d75dfd71965f647801380c3dc2dfe2a2" ns2:_="" ns3:_="">
    <xsd:import namespace="9a6a6afb-215b-42ec-9f8f-afb7b7687480"/>
    <xsd:import namespace="3274e1c0-9161-401c-9d1e-4fb3ef00dd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6afb-215b-42ec-9f8f-afb7b76874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fe0fcb2-959f-4d1d-975c-ca4fdf255534}" ma:internalName="TaxCatchAll" ma:showField="CatchAllData" ma:web="9a6a6afb-215b-42ec-9f8f-afb7b7687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4e1c0-9161-401c-9d1e-4fb3ef00d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8a85147-09ad-4127-ad8e-6112e3e1d7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3294FE-901B-4E1E-A59E-2B5211DF4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E8C55C-2A27-4CEE-9F27-05CCBA7B13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A4A769-D9C0-4799-A1B8-EA0F2242C369}">
  <ds:schemaRefs>
    <ds:schemaRef ds:uri="http://schemas.microsoft.com/office/2006/metadata/properties"/>
    <ds:schemaRef ds:uri="http://schemas.microsoft.com/office/infopath/2007/PartnerControls"/>
    <ds:schemaRef ds:uri="9a6a6afb-215b-42ec-9f8f-afb7b7687480"/>
    <ds:schemaRef ds:uri="3274e1c0-9161-401c-9d1e-4fb3ef00dd89"/>
  </ds:schemaRefs>
</ds:datastoreItem>
</file>

<file path=customXml/itemProps4.xml><?xml version="1.0" encoding="utf-8"?>
<ds:datastoreItem xmlns:ds="http://schemas.openxmlformats.org/officeDocument/2006/customXml" ds:itemID="{FD040B19-4975-4C60-89A2-950FE094B2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a6afb-215b-42ec-9f8f-afb7b7687480"/>
    <ds:schemaRef ds:uri="3274e1c0-9161-401c-9d1e-4fb3ef00dd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Nomination Form 2025.dotx</Template>
  <TotalTime>0</TotalTime>
  <Pages>8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WDV template - Word standard document v.1</vt:lpstr>
    </vt:vector>
  </TitlesOfParts>
  <Company/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WDV template - Word standard document v.1</dc:title>
  <dc:subject>[Subject line]</dc:subject>
  <dc:creator>Ben Crompton</dc:creator>
  <cp:keywords/>
  <dc:description/>
  <cp:lastModifiedBy>Ben Crompton</cp:lastModifiedBy>
  <cp:revision>1</cp:revision>
  <cp:lastPrinted>2025-10-15T02:58:00Z</cp:lastPrinted>
  <dcterms:created xsi:type="dcterms:W3CDTF">2025-10-16T03:25:00Z</dcterms:created>
  <dcterms:modified xsi:type="dcterms:W3CDTF">2025-10-16T03:25:00Z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0x010100D6D3A57C7821B04DBCB10A41C24671C3</vt:lpwstr>
  </property>
  <property fmtid="{D5CDD505-2E9C-101B-9397-08002B2CF9AE}" pid="3" name="Order">
    <vt:r8>9000</vt:r8>
  </property>
  <property fmtid="{D5CDD505-2E9C-101B-9397-08002B2CF9AE}" pid="4" name="_ExtendedDescription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GrammarlyDocumentId">
    <vt:lpwstr>f49cf66a-8f39-44cd-97fa-7aa0292d9f2a</vt:lpwstr>
  </property>
</Properties>
</file>