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21B13" w14:textId="77777777" w:rsidR="001356D2" w:rsidRPr="003C4A08" w:rsidRDefault="001356D2" w:rsidP="003C4A08">
      <w:pPr>
        <w:pStyle w:val="Heading2"/>
      </w:pPr>
    </w:p>
    <w:p w14:paraId="4955B418" w14:textId="77777777" w:rsidR="004F377B" w:rsidRDefault="004F377B" w:rsidP="003C4A08">
      <w:pPr>
        <w:pStyle w:val="Heading2"/>
      </w:pPr>
    </w:p>
    <w:p w14:paraId="77EAD0DC" w14:textId="77777777" w:rsidR="00E27D42" w:rsidRPr="00E27D42" w:rsidRDefault="00E27D42" w:rsidP="00E27D42">
      <w:pPr>
        <w:pStyle w:val="Heading1"/>
        <w:spacing w:before="0" w:after="0"/>
        <w:rPr>
          <w:color w:val="6C2E94"/>
          <w:sz w:val="48"/>
          <w:szCs w:val="48"/>
        </w:rPr>
      </w:pPr>
      <w:r w:rsidRPr="00E27D42">
        <w:rPr>
          <w:color w:val="6C2E94"/>
          <w:sz w:val="48"/>
          <w:szCs w:val="48"/>
          <w:lang w:val="en-US"/>
        </w:rPr>
        <w:t>202</w:t>
      </w:r>
      <w:r w:rsidR="0084640F">
        <w:rPr>
          <w:color w:val="6C2E94"/>
          <w:sz w:val="48"/>
          <w:szCs w:val="48"/>
          <w:lang w:val="en-US"/>
        </w:rPr>
        <w:t>5</w:t>
      </w:r>
      <w:r w:rsidRPr="00E27D42">
        <w:rPr>
          <w:color w:val="6C2E94"/>
          <w:sz w:val="48"/>
          <w:szCs w:val="48"/>
          <w:lang w:val="en-US"/>
        </w:rPr>
        <w:t>-202</w:t>
      </w:r>
      <w:r w:rsidR="0084640F">
        <w:rPr>
          <w:color w:val="6C2E94"/>
          <w:sz w:val="48"/>
          <w:szCs w:val="48"/>
          <w:lang w:val="en-US"/>
        </w:rPr>
        <w:t>6</w:t>
      </w:r>
      <w:r w:rsidRPr="00E27D42">
        <w:rPr>
          <w:color w:val="6C2E94"/>
          <w:sz w:val="48"/>
          <w:szCs w:val="48"/>
        </w:rPr>
        <w:t> </w:t>
      </w:r>
    </w:p>
    <w:p w14:paraId="065B8774" w14:textId="77777777" w:rsidR="00E27D42" w:rsidRDefault="00E27D42" w:rsidP="00E27D42">
      <w:pPr>
        <w:pStyle w:val="Heading1"/>
        <w:spacing w:before="0" w:after="0"/>
        <w:rPr>
          <w:color w:val="6C2E94"/>
          <w:sz w:val="48"/>
          <w:szCs w:val="48"/>
        </w:rPr>
      </w:pPr>
      <w:r w:rsidRPr="00E27D42">
        <w:rPr>
          <w:color w:val="6C2E94"/>
          <w:sz w:val="48"/>
          <w:szCs w:val="48"/>
          <w:lang w:val="en-US"/>
        </w:rPr>
        <w:t>WDV Board</w:t>
      </w:r>
      <w:r w:rsidRPr="00E27D42">
        <w:rPr>
          <w:color w:val="6C2E94"/>
          <w:sz w:val="48"/>
          <w:szCs w:val="48"/>
        </w:rPr>
        <w:t> </w:t>
      </w:r>
    </w:p>
    <w:p w14:paraId="00682677" w14:textId="77777777" w:rsidR="00E27D42" w:rsidRPr="00E27D42" w:rsidRDefault="006F5991" w:rsidP="00E27D42">
      <w:r w:rsidRPr="006F5991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4879EA4" wp14:editId="61DDA961">
            <wp:simplePos x="0" y="0"/>
            <wp:positionH relativeFrom="column">
              <wp:posOffset>4323178</wp:posOffset>
            </wp:positionH>
            <wp:positionV relativeFrom="paragraph">
              <wp:posOffset>106582</wp:posOffset>
            </wp:positionV>
            <wp:extent cx="1666875" cy="3001645"/>
            <wp:effectExtent l="0" t="0" r="0" b="0"/>
            <wp:wrapSquare wrapText="bothSides"/>
            <wp:docPr id="8352830" name="Picture 2" descr="A cartoon of a person blowing a ki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2830" name="Picture 2" descr="A cartoon of a person blowing a ki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6875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854FC" w14:textId="77777777" w:rsidR="00E27D42" w:rsidRPr="00E27D42" w:rsidRDefault="00E27D42" w:rsidP="00E27D42">
      <w:pPr>
        <w:rPr>
          <w:color w:val="7030A0"/>
          <w:sz w:val="36"/>
          <w:szCs w:val="36"/>
        </w:rPr>
      </w:pPr>
      <w:r w:rsidRPr="00E27D42">
        <w:rPr>
          <w:color w:val="7030A0"/>
          <w:sz w:val="36"/>
          <w:szCs w:val="36"/>
        </w:rPr>
        <w:t>Nomination Guidelines</w:t>
      </w:r>
    </w:p>
    <w:p w14:paraId="0D011268" w14:textId="77777777" w:rsidR="00E27D42" w:rsidRDefault="00E27D42" w:rsidP="00E27D42"/>
    <w:p w14:paraId="7D2BCCE2" w14:textId="77777777" w:rsidR="00E27D42" w:rsidRDefault="00E27D42" w:rsidP="00A36035">
      <w:pPr>
        <w:pStyle w:val="ListParagraph"/>
        <w:numPr>
          <w:ilvl w:val="0"/>
          <w:numId w:val="7"/>
        </w:numPr>
      </w:pPr>
      <w:r>
        <w:t xml:space="preserve">All Full Members of Women with Disabilities Victoria are eligible to nominate themselves or another Full Member for a position as Director on the Board. </w:t>
      </w:r>
    </w:p>
    <w:p w14:paraId="146007A5" w14:textId="77777777" w:rsidR="00E27D42" w:rsidRDefault="00E27D42" w:rsidP="00A36035">
      <w:pPr>
        <w:pStyle w:val="ListParagraph"/>
        <w:numPr>
          <w:ilvl w:val="0"/>
          <w:numId w:val="7"/>
        </w:numPr>
      </w:pPr>
      <w:r>
        <w:t xml:space="preserve">Nominations for the position of Director must: </w:t>
      </w:r>
    </w:p>
    <w:p w14:paraId="4311FD10" w14:textId="77777777" w:rsidR="00E27D42" w:rsidRDefault="00E27D42" w:rsidP="00A36035">
      <w:pPr>
        <w:pStyle w:val="ListParagraph"/>
        <w:numPr>
          <w:ilvl w:val="1"/>
          <w:numId w:val="3"/>
        </w:numPr>
      </w:pPr>
      <w:r>
        <w:t xml:space="preserve">Be made by submitting the completed Nomination Form. </w:t>
      </w:r>
    </w:p>
    <w:p w14:paraId="24262A87" w14:textId="77777777" w:rsidR="00E27D42" w:rsidRDefault="00E27D42" w:rsidP="00A36035">
      <w:pPr>
        <w:pStyle w:val="ListParagraph"/>
        <w:numPr>
          <w:ilvl w:val="1"/>
          <w:numId w:val="4"/>
        </w:numPr>
      </w:pPr>
      <w:r>
        <w:t xml:space="preserve">Include responses to the five (5) questions listed in the Nomination Form. (Responses will be compiled and presented as the Nominee’s nomination statement.) </w:t>
      </w:r>
    </w:p>
    <w:p w14:paraId="673A3D1B" w14:textId="77777777" w:rsidR="00E27D42" w:rsidRDefault="00E27D42" w:rsidP="00A36035">
      <w:pPr>
        <w:pStyle w:val="ListParagraph"/>
        <w:numPr>
          <w:ilvl w:val="1"/>
          <w:numId w:val="4"/>
        </w:numPr>
      </w:pPr>
      <w:r>
        <w:t xml:space="preserve">Include a nomination summary in the form of a 60 second video or audio recording, or transcript to be read and recorded by a WDV staff member, in accordance with the instructions below. </w:t>
      </w:r>
    </w:p>
    <w:p w14:paraId="40471A43" w14:textId="77777777" w:rsidR="006F5991" w:rsidRPr="006F5991" w:rsidRDefault="00E27D42" w:rsidP="006F5991">
      <w:pPr>
        <w:pStyle w:val="ListParagraph"/>
        <w:numPr>
          <w:ilvl w:val="1"/>
          <w:numId w:val="4"/>
        </w:numPr>
      </w:pPr>
      <w:r>
        <w:t xml:space="preserve">Include the written consent of the Nominee (this can be an electronic or </w:t>
      </w:r>
    </w:p>
    <w:p w14:paraId="02C753EF" w14:textId="77777777" w:rsidR="00E27D42" w:rsidRDefault="00E27D42" w:rsidP="00A36035">
      <w:pPr>
        <w:pStyle w:val="ListParagraph"/>
        <w:numPr>
          <w:ilvl w:val="1"/>
          <w:numId w:val="4"/>
        </w:numPr>
      </w:pPr>
      <w:r>
        <w:t xml:space="preserve">handwritten signature where marked). </w:t>
      </w:r>
    </w:p>
    <w:p w14:paraId="33EBB843" w14:textId="77777777" w:rsidR="00E27D42" w:rsidRDefault="00E27D42" w:rsidP="00A36035">
      <w:pPr>
        <w:pStyle w:val="ListParagraph"/>
        <w:numPr>
          <w:ilvl w:val="0"/>
          <w:numId w:val="7"/>
        </w:numPr>
      </w:pPr>
      <w:r>
        <w:t xml:space="preserve">Nominees are encouraged to submit a photograph to be used to accompany their nomination statements.  </w:t>
      </w:r>
    </w:p>
    <w:p w14:paraId="7508C445" w14:textId="77777777" w:rsidR="00E27D42" w:rsidRDefault="00E27D42" w:rsidP="00A36035">
      <w:pPr>
        <w:pStyle w:val="ListParagraph"/>
        <w:numPr>
          <w:ilvl w:val="0"/>
          <w:numId w:val="7"/>
        </w:numPr>
      </w:pPr>
      <w:r>
        <w:t xml:space="preserve">Nominations close at </w:t>
      </w:r>
      <w:r w:rsidR="00554085">
        <w:rPr>
          <w:b/>
          <w:bCs/>
        </w:rPr>
        <w:t>2</w:t>
      </w:r>
      <w:r w:rsidRPr="00E27D42">
        <w:rPr>
          <w:b/>
          <w:bCs/>
        </w:rPr>
        <w:t xml:space="preserve">pm AEDT on </w:t>
      </w:r>
      <w:r w:rsidR="006F5991">
        <w:rPr>
          <w:b/>
          <w:bCs/>
        </w:rPr>
        <w:t>Friday 14 November 202</w:t>
      </w:r>
      <w:r w:rsidR="00554085">
        <w:rPr>
          <w:b/>
          <w:bCs/>
        </w:rPr>
        <w:t xml:space="preserve">5. </w:t>
      </w:r>
      <w:r>
        <w:t xml:space="preserve">Late nominations will not be accepted. </w:t>
      </w:r>
    </w:p>
    <w:p w14:paraId="6C5E8B6B" w14:textId="77777777" w:rsidR="00E27D42" w:rsidRDefault="00E27D42" w:rsidP="00A36035">
      <w:pPr>
        <w:pStyle w:val="ListParagraph"/>
        <w:numPr>
          <w:ilvl w:val="0"/>
          <w:numId w:val="7"/>
        </w:numPr>
      </w:pPr>
      <w:r>
        <w:t xml:space="preserve">Nominations must be received by the Board Governance Officer by either:   </w:t>
      </w:r>
    </w:p>
    <w:p w14:paraId="0217678F" w14:textId="77777777" w:rsidR="00E27D42" w:rsidRDefault="00E27D42" w:rsidP="00A36035">
      <w:pPr>
        <w:pStyle w:val="ListParagraph"/>
        <w:numPr>
          <w:ilvl w:val="1"/>
          <w:numId w:val="8"/>
        </w:numPr>
      </w:pPr>
      <w:r w:rsidRPr="00E27D42">
        <w:rPr>
          <w:b/>
          <w:bCs/>
        </w:rPr>
        <w:t>Email</w:t>
      </w:r>
      <w:r w:rsidRPr="00E27D42">
        <w:t xml:space="preserve">: </w:t>
      </w:r>
      <w:hyperlink r:id="rId12" w:tgtFrame="_blank" w:history="1">
        <w:r w:rsidRPr="00E27D42">
          <w:rPr>
            <w:rStyle w:val="Hyperlink"/>
          </w:rPr>
          <w:t>agm@wdv.org.au</w:t>
        </w:r>
      </w:hyperlink>
      <w:r w:rsidRPr="00E27D42">
        <w:t> </w:t>
      </w:r>
    </w:p>
    <w:p w14:paraId="56EC8AC7" w14:textId="77777777" w:rsidR="00E27D42" w:rsidRDefault="00E27D42" w:rsidP="00A36035">
      <w:pPr>
        <w:pStyle w:val="ListParagraph"/>
        <w:numPr>
          <w:ilvl w:val="1"/>
          <w:numId w:val="8"/>
        </w:numPr>
      </w:pPr>
      <w:r w:rsidRPr="00E27D42">
        <w:rPr>
          <w:b/>
          <w:bCs/>
        </w:rPr>
        <w:t>Web page:</w:t>
      </w:r>
      <w:r w:rsidRPr="00E27D42">
        <w:t xml:space="preserve"> </w:t>
      </w:r>
      <w:hyperlink r:id="rId13" w:history="1">
        <w:r w:rsidR="00293A27" w:rsidRPr="00131A5B">
          <w:rPr>
            <w:rStyle w:val="Hyperlink"/>
          </w:rPr>
          <w:t>https://www.wdv.org.au/agm/</w:t>
        </w:r>
      </w:hyperlink>
      <w:r w:rsidR="00293A27">
        <w:t xml:space="preserve"> </w:t>
      </w:r>
    </w:p>
    <w:p w14:paraId="4B94C61E" w14:textId="77777777" w:rsidR="00E27D42" w:rsidRDefault="00E27D42" w:rsidP="00A36035">
      <w:pPr>
        <w:pStyle w:val="ListParagraph"/>
        <w:numPr>
          <w:ilvl w:val="1"/>
          <w:numId w:val="8"/>
        </w:numPr>
      </w:pPr>
      <w:r w:rsidRPr="00E27D42">
        <w:rPr>
          <w:b/>
          <w:bCs/>
        </w:rPr>
        <w:lastRenderedPageBreak/>
        <w:t>Post</w:t>
      </w:r>
      <w:r w:rsidRPr="00E27D42">
        <w:t>: in the Reply Paid Envelope attached </w:t>
      </w:r>
    </w:p>
    <w:p w14:paraId="258144DE" w14:textId="77777777" w:rsidR="00E27D42" w:rsidRDefault="00E27D42" w:rsidP="00A36035">
      <w:pPr>
        <w:pStyle w:val="ListParagraph"/>
        <w:numPr>
          <w:ilvl w:val="2"/>
          <w:numId w:val="8"/>
        </w:numPr>
      </w:pPr>
      <w:r w:rsidRPr="00E27D42">
        <w:t>If you misplace the envelope, please send the form to Board Governance Officer, PO Box 18314, Collins Street East, VIC 8003. </w:t>
      </w:r>
    </w:p>
    <w:p w14:paraId="6B3BB590" w14:textId="77777777" w:rsidR="00E27D42" w:rsidRPr="00E27D42" w:rsidRDefault="00E27D42" w:rsidP="00A36035">
      <w:pPr>
        <w:pStyle w:val="ListParagraph"/>
        <w:numPr>
          <w:ilvl w:val="2"/>
          <w:numId w:val="8"/>
        </w:numPr>
      </w:pPr>
      <w:r w:rsidRPr="00E27D42">
        <w:rPr>
          <w:b/>
          <w:bCs/>
        </w:rPr>
        <w:t>PLEASE NOTE</w:t>
      </w:r>
      <w:r w:rsidRPr="00E27D42">
        <w:rPr>
          <w:i/>
          <w:iCs/>
        </w:rPr>
        <w:t>:</w:t>
      </w:r>
      <w:r w:rsidRPr="00E27D42">
        <w:t xml:space="preserve"> if sending by post, please allow sufficient time for delivery (at least 4 business days) prior the date above. </w:t>
      </w:r>
    </w:p>
    <w:p w14:paraId="6CB14900" w14:textId="77777777" w:rsidR="00E27D42" w:rsidRPr="00E27D42" w:rsidRDefault="00E27D42" w:rsidP="00A36035">
      <w:pPr>
        <w:pStyle w:val="ListParagraph"/>
        <w:numPr>
          <w:ilvl w:val="0"/>
          <w:numId w:val="7"/>
        </w:numPr>
      </w:pPr>
      <w:r w:rsidRPr="00E27D42">
        <w:rPr>
          <w:lang w:val="en-US"/>
        </w:rPr>
        <w:t>Nominations will be acknowledged via email within 7 days of the closing date.</w:t>
      </w:r>
      <w:r w:rsidRPr="00E27D42">
        <w:t> </w:t>
      </w:r>
    </w:p>
    <w:p w14:paraId="684A7038" w14:textId="77777777" w:rsidR="00E27D42" w:rsidRPr="00E27D42" w:rsidRDefault="00E27D42" w:rsidP="00A36035">
      <w:pPr>
        <w:pStyle w:val="ListParagraph"/>
        <w:numPr>
          <w:ilvl w:val="0"/>
          <w:numId w:val="7"/>
        </w:numPr>
      </w:pPr>
      <w:r w:rsidRPr="00E27D42">
        <w:t>The written nomination statements provided by the Nominees will be sent in advance to all WDV Members and posted on the WDV website. </w:t>
      </w:r>
    </w:p>
    <w:p w14:paraId="0AC011DA" w14:textId="77777777" w:rsidR="00A36035" w:rsidRDefault="00E27D42" w:rsidP="00A36035">
      <w:pPr>
        <w:pStyle w:val="ListParagraph"/>
        <w:numPr>
          <w:ilvl w:val="0"/>
          <w:numId w:val="7"/>
        </w:numPr>
      </w:pPr>
      <w:r w:rsidRPr="00E27D42">
        <w:t xml:space="preserve">Nominees will be required to submit a 60-second nomination summary recording to be presented to Members at the AGM. The video or audio recording may be made with a mobile device. If nominees require assistance with the recording, we will offer support to either record their statement via Zoom or do an audio recording on their behalf with a staff member reading a transcript provided by the nominee. Recordings must be submitted by email by </w:t>
      </w:r>
      <w:r w:rsidR="00554085">
        <w:rPr>
          <w:b/>
          <w:bCs/>
        </w:rPr>
        <w:t>2pm 14 November 2025</w:t>
      </w:r>
      <w:r w:rsidRPr="00E27D42">
        <w:t xml:space="preserve"> to </w:t>
      </w:r>
      <w:hyperlink r:id="rId14" w:tgtFrame="_blank" w:history="1">
        <w:r w:rsidRPr="00E27D42">
          <w:rPr>
            <w:rStyle w:val="Hyperlink"/>
          </w:rPr>
          <w:t>agm@wdv.org.au.</w:t>
        </w:r>
      </w:hyperlink>
      <w:r w:rsidRPr="00E27D42">
        <w:t>    </w:t>
      </w:r>
    </w:p>
    <w:p w14:paraId="05799531" w14:textId="77777777" w:rsidR="00A36035" w:rsidRDefault="00E27D42" w:rsidP="006F5991">
      <w:pPr>
        <w:pStyle w:val="ListParagraph"/>
        <w:numPr>
          <w:ilvl w:val="1"/>
          <w:numId w:val="9"/>
        </w:numPr>
      </w:pPr>
      <w:r w:rsidRPr="00E27D42">
        <w:t>If you would like to submit a transcript of your recording to assist with captioning, please do so. </w:t>
      </w:r>
    </w:p>
    <w:p w14:paraId="245D26BC" w14:textId="77777777" w:rsidR="00A36035" w:rsidRDefault="00554085" w:rsidP="006F5991">
      <w:pPr>
        <w:pStyle w:val="ListParagraph"/>
        <w:numPr>
          <w:ilvl w:val="1"/>
          <w:numId w:val="9"/>
        </w:numPr>
      </w:pPr>
      <w:r w:rsidRPr="006F5991">
        <w:rPr>
          <w:noProof/>
        </w:rPr>
        <w:drawing>
          <wp:anchor distT="0" distB="0" distL="114300" distR="114300" simplePos="0" relativeHeight="251659264" behindDoc="0" locked="0" layoutInCell="1" allowOverlap="1" wp14:anchorId="0FB7EA19" wp14:editId="1D9C7E3A">
            <wp:simplePos x="0" y="0"/>
            <wp:positionH relativeFrom="column">
              <wp:posOffset>4431665</wp:posOffset>
            </wp:positionH>
            <wp:positionV relativeFrom="paragraph">
              <wp:posOffset>57150</wp:posOffset>
            </wp:positionV>
            <wp:extent cx="1568450" cy="2826385"/>
            <wp:effectExtent l="0" t="0" r="0" b="0"/>
            <wp:wrapSquare wrapText="bothSides"/>
            <wp:docPr id="1069818129" name="Picture 4" descr="A cartoon of a person in a wheel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818129" name="Picture 4" descr="A cartoon of a person in a wheelchai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845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D42" w:rsidRPr="00E27D42">
        <w:t xml:space="preserve">Nominees can contact us for assistance and book a session with our Board Governance Officer, </w:t>
      </w:r>
      <w:r>
        <w:t>Lori Boys</w:t>
      </w:r>
      <w:r w:rsidR="00E27D42" w:rsidRPr="00E27D42">
        <w:t xml:space="preserve">, by emailing </w:t>
      </w:r>
      <w:hyperlink r:id="rId16" w:tgtFrame="_blank" w:history="1">
        <w:r w:rsidR="00E27D42" w:rsidRPr="00E27D42">
          <w:rPr>
            <w:rStyle w:val="Hyperlink"/>
          </w:rPr>
          <w:t>agm@wdv.org.au.</w:t>
        </w:r>
      </w:hyperlink>
      <w:r w:rsidR="00E27D42" w:rsidRPr="00A36035">
        <w:rPr>
          <w:rFonts w:ascii="Times New Roman" w:hAnsi="Times New Roman" w:cs="Times New Roman"/>
        </w:rPr>
        <w:t> </w:t>
      </w:r>
      <w:r w:rsidR="00E27D42" w:rsidRPr="00E27D42">
        <w:t> </w:t>
      </w:r>
    </w:p>
    <w:p w14:paraId="24A3BB09" w14:textId="77777777" w:rsidR="00A36035" w:rsidRDefault="00E27D42" w:rsidP="006F5991">
      <w:pPr>
        <w:pStyle w:val="ListParagraph"/>
        <w:numPr>
          <w:ilvl w:val="1"/>
          <w:numId w:val="9"/>
        </w:numPr>
      </w:pPr>
      <w:r w:rsidRPr="00E27D42">
        <w:t>These sessions will be online for 15 minutes and nominees must attend prepared with their nomination form and a script for their nomination summary recording. </w:t>
      </w:r>
    </w:p>
    <w:p w14:paraId="384B1FB6" w14:textId="77777777" w:rsidR="00A36035" w:rsidRDefault="00E27D42" w:rsidP="006F5991">
      <w:pPr>
        <w:pStyle w:val="ListParagraph"/>
        <w:numPr>
          <w:ilvl w:val="1"/>
          <w:numId w:val="9"/>
        </w:numPr>
      </w:pPr>
      <w:r w:rsidRPr="00E27D42">
        <w:t xml:space="preserve">If you have accessibility requires to participation in this session, please contact </w:t>
      </w:r>
      <w:r w:rsidR="00A36035">
        <w:t>Lori</w:t>
      </w:r>
      <w:r w:rsidRPr="00E27D42">
        <w:t xml:space="preserve"> at </w:t>
      </w:r>
      <w:hyperlink r:id="rId17" w:tgtFrame="_blank" w:history="1">
        <w:r w:rsidRPr="00E27D42">
          <w:rPr>
            <w:rStyle w:val="Hyperlink"/>
          </w:rPr>
          <w:t>agm@wdv.org.au</w:t>
        </w:r>
      </w:hyperlink>
      <w:r w:rsidRPr="00E27D42">
        <w:t>.   </w:t>
      </w:r>
    </w:p>
    <w:p w14:paraId="350C61FC" w14:textId="77777777" w:rsidR="00A36035" w:rsidRDefault="00E27D42" w:rsidP="006F5991">
      <w:pPr>
        <w:pStyle w:val="ListParagraph"/>
        <w:numPr>
          <w:ilvl w:val="1"/>
          <w:numId w:val="9"/>
        </w:numPr>
      </w:pPr>
      <w:r w:rsidRPr="00A36035">
        <w:rPr>
          <w:b/>
          <w:bCs/>
        </w:rPr>
        <w:t>PLEASE NOTE: late submissions will not be accepted and will mean a nomination cannot proceed.</w:t>
      </w:r>
      <w:r w:rsidRPr="00E27D42">
        <w:t>  </w:t>
      </w:r>
    </w:p>
    <w:p w14:paraId="3717C45C" w14:textId="77777777" w:rsidR="00E27D42" w:rsidRPr="00554085" w:rsidRDefault="00E27D42" w:rsidP="00554085">
      <w:pPr>
        <w:pStyle w:val="ListParagraph"/>
        <w:numPr>
          <w:ilvl w:val="1"/>
          <w:numId w:val="9"/>
        </w:numPr>
        <w:rPr>
          <w:b/>
          <w:bCs/>
        </w:rPr>
      </w:pPr>
      <w:r w:rsidRPr="00A36035">
        <w:rPr>
          <w:b/>
          <w:bCs/>
        </w:rPr>
        <w:t>PLEASE NOTE: to ensure fairness</w:t>
      </w:r>
      <w:r w:rsidR="00A36035">
        <w:rPr>
          <w:b/>
          <w:bCs/>
        </w:rPr>
        <w:t>,</w:t>
      </w:r>
      <w:r w:rsidR="006F5991" w:rsidRPr="006F5991">
        <w:rPr>
          <w:rFonts w:ascii="Times New Roman" w:eastAsia="Times New Roman" w:hAnsi="Times New Roman" w:cs="Times New Roman"/>
          <w:szCs w:val="24"/>
          <w:lang w:eastAsia="en-AU"/>
        </w:rPr>
        <w:t xml:space="preserve"> </w:t>
      </w:r>
      <w:r w:rsidRPr="00554085">
        <w:rPr>
          <w:b/>
          <w:bCs/>
        </w:rPr>
        <w:t>all recordings will be cut to a maximum of 60 seconds.</w:t>
      </w:r>
      <w:r w:rsidRPr="00E27D42">
        <w:t> </w:t>
      </w:r>
    </w:p>
    <w:p w14:paraId="25D4BFA9" w14:textId="77777777" w:rsidR="00E27D42" w:rsidRPr="00E27D42" w:rsidRDefault="00E27D42" w:rsidP="00A36035">
      <w:pPr>
        <w:pStyle w:val="ListParagraph"/>
        <w:numPr>
          <w:ilvl w:val="0"/>
          <w:numId w:val="7"/>
        </w:numPr>
      </w:pPr>
      <w:r w:rsidRPr="00E27D42">
        <w:t>If the number of nominations received is equal to the number of vacancies, the members nominated shall be deemed to be elected without a poll, otherwise an election will be conducted at the AGM.  </w:t>
      </w:r>
    </w:p>
    <w:p w14:paraId="6DC97FBF" w14:textId="77777777" w:rsidR="00E27D42" w:rsidRPr="00E27D42" w:rsidRDefault="006F5991" w:rsidP="00A36035">
      <w:pPr>
        <w:pStyle w:val="ListParagraph"/>
        <w:numPr>
          <w:ilvl w:val="0"/>
          <w:numId w:val="7"/>
        </w:numPr>
      </w:pPr>
      <w:r w:rsidRPr="006F5991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7A332F1" wp14:editId="6AE6000B">
            <wp:simplePos x="0" y="0"/>
            <wp:positionH relativeFrom="margin">
              <wp:align>right</wp:align>
            </wp:positionH>
            <wp:positionV relativeFrom="paragraph">
              <wp:posOffset>122457</wp:posOffset>
            </wp:positionV>
            <wp:extent cx="2267565" cy="2503560"/>
            <wp:effectExtent l="0" t="0" r="0" b="0"/>
            <wp:wrapSquare wrapText="bothSides"/>
            <wp:docPr id="778430381" name="Picture 6" descr="A person walking a do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430381" name="Picture 6" descr="A person walking a do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65" cy="25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D42" w:rsidRPr="00E27D42">
        <w:t>Women with Disabilities Victoria values diversity and particularly encourages First Nations women</w:t>
      </w:r>
      <w:r w:rsidR="0084640F">
        <w:t xml:space="preserve"> and gender diverse people </w:t>
      </w:r>
      <w:r w:rsidR="00E27D42" w:rsidRPr="00E27D42">
        <w:t>, women</w:t>
      </w:r>
      <w:r w:rsidR="0084640F">
        <w:t xml:space="preserve"> and gender diverse people </w:t>
      </w:r>
      <w:r w:rsidR="00E27D42" w:rsidRPr="00E27D42">
        <w:t xml:space="preserve"> from culturally and linguistically diverse backgrounds and people who are LGBTQIA+ who are Full Members to apply.  </w:t>
      </w:r>
    </w:p>
    <w:p w14:paraId="6636BBEB" w14:textId="77777777" w:rsidR="00E27D42" w:rsidRPr="00E27D42" w:rsidRDefault="00E27D42" w:rsidP="00A36035">
      <w:pPr>
        <w:pStyle w:val="ListParagraph"/>
        <w:numPr>
          <w:ilvl w:val="0"/>
          <w:numId w:val="7"/>
        </w:numPr>
      </w:pPr>
      <w:r w:rsidRPr="00E27D42">
        <w:t>If you have any questions regarding your eligibility for membership with Women with Disabilities Victoria or for your nomination to the WDV Board please contact us by:  </w:t>
      </w:r>
    </w:p>
    <w:p w14:paraId="5CD41809" w14:textId="77777777" w:rsidR="00E27D42" w:rsidRPr="00E27D42" w:rsidRDefault="00E27D42" w:rsidP="00A36035">
      <w:pPr>
        <w:numPr>
          <w:ilvl w:val="0"/>
          <w:numId w:val="5"/>
        </w:numPr>
      </w:pPr>
      <w:r w:rsidRPr="00E27D42">
        <w:rPr>
          <w:b/>
          <w:bCs/>
        </w:rPr>
        <w:t xml:space="preserve">Email: </w:t>
      </w:r>
      <w:hyperlink r:id="rId19" w:tgtFrame="_blank" w:history="1">
        <w:r w:rsidRPr="00E27D42">
          <w:rPr>
            <w:rStyle w:val="Hyperlink"/>
          </w:rPr>
          <w:t>agm@wdv.org.au</w:t>
        </w:r>
      </w:hyperlink>
      <w:r w:rsidRPr="00E27D42">
        <w:t> </w:t>
      </w:r>
    </w:p>
    <w:p w14:paraId="4FAB002A" w14:textId="77777777" w:rsidR="00E27D42" w:rsidRPr="00E27D42" w:rsidRDefault="00E27D42" w:rsidP="00A36035">
      <w:pPr>
        <w:numPr>
          <w:ilvl w:val="0"/>
          <w:numId w:val="6"/>
        </w:numPr>
      </w:pPr>
      <w:r w:rsidRPr="00E27D42">
        <w:rPr>
          <w:b/>
          <w:bCs/>
        </w:rPr>
        <w:t>Phone:</w:t>
      </w:r>
      <w:r w:rsidRPr="00E27D42">
        <w:t xml:space="preserve"> 0497 186 467  </w:t>
      </w:r>
    </w:p>
    <w:p w14:paraId="6E321E80" w14:textId="77777777" w:rsidR="00E27D42" w:rsidRPr="00E27D42" w:rsidRDefault="00E27D42" w:rsidP="00A36035">
      <w:pPr>
        <w:pStyle w:val="ListParagraph"/>
        <w:numPr>
          <w:ilvl w:val="0"/>
          <w:numId w:val="7"/>
        </w:numPr>
      </w:pPr>
      <w:r w:rsidRPr="00E27D42">
        <w:t xml:space="preserve">For further information regarding the role and responsibilities of the WDV Board please refer to the </w:t>
      </w:r>
      <w:r w:rsidRPr="00E27D42">
        <w:rPr>
          <w:b/>
          <w:bCs/>
        </w:rPr>
        <w:t>Board Position Description</w:t>
      </w:r>
      <w:r w:rsidRPr="00E27D42">
        <w:t xml:space="preserve"> document.  </w:t>
      </w:r>
    </w:p>
    <w:p w14:paraId="13C90D23" w14:textId="77777777" w:rsidR="00E27D42" w:rsidRPr="00E27D42" w:rsidRDefault="00E27D42" w:rsidP="00E27D42">
      <w:pPr>
        <w:ind w:left="360"/>
      </w:pPr>
    </w:p>
    <w:p w14:paraId="2309BC20" w14:textId="77777777" w:rsidR="006F5991" w:rsidRPr="006F5991" w:rsidRDefault="006F5991" w:rsidP="006F5991"/>
    <w:p w14:paraId="4782EB3F" w14:textId="77777777" w:rsidR="00E27D42" w:rsidRPr="001356D2" w:rsidRDefault="00E27D42" w:rsidP="00E27D42"/>
    <w:sectPr w:rsidR="00E27D42" w:rsidRPr="001356D2" w:rsidSect="00EA0574">
      <w:footerReference w:type="default" r:id="rId20"/>
      <w:headerReference w:type="first" r:id="rId21"/>
      <w:footerReference w:type="first" r:id="rId22"/>
      <w:pgSz w:w="11906" w:h="16838" w:code="9"/>
      <w:pgMar w:top="1247" w:right="1134" w:bottom="851" w:left="1134" w:header="454" w:footer="4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C7F060" w14:textId="77777777" w:rsidR="00215BE8" w:rsidRDefault="00215BE8" w:rsidP="00D7695F">
      <w:r>
        <w:separator/>
      </w:r>
    </w:p>
  </w:endnote>
  <w:endnote w:type="continuationSeparator" w:id="0">
    <w:p w14:paraId="61DB7D41" w14:textId="77777777" w:rsidR="00215BE8" w:rsidRDefault="00215BE8" w:rsidP="00D76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0096DC8-B013-7745-818B-AEF2A2647B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196DCB3-C724-244C-8C51-7C49E95CB96E}"/>
    <w:embedBold r:id="rId3" w:fontKey="{AEA5B1DB-0948-6E48-81AE-5CD82B864331}"/>
    <w:embedItalic r:id="rId4" w:fontKey="{6D83ACD7-497E-C148-966E-1C643AF68C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0C938EA-E955-3A49-9D96-E967009D7AE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9B9A012-EF24-A845-A392-131EB15BC6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44C4131-A187-F045-B12A-1D3625F5AC26}"/>
    <w:embedBold r:id="rId8" w:fontKey="{B281B3D8-1E13-8843-B666-ADE6AB867727}"/>
    <w:embedItalic r:id="rId9" w:fontKey="{A871C21D-12F8-E841-A41B-CC7AC77F97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853C6232-5267-BF42-8424-6FAA3DA4456B}"/>
    <w:embedBold r:id="rId11" w:fontKey="{5AEE0740-3D64-6E45-BEB3-3F71E67548C9}"/>
    <w:embedItalic r:id="rId12" w:fontKey="{0D660DE3-EDC6-E245-935D-FA1560C5E311}"/>
  </w:font>
  <w:font w:name="DM Sans">
    <w:panose1 w:val="00000000000000000000"/>
    <w:charset w:val="00"/>
    <w:family w:val="auto"/>
    <w:pitch w:val="variable"/>
    <w:sig w:usb0="8000002F" w:usb1="5000205B" w:usb2="00000000" w:usb3="00000000" w:csb0="00000093" w:csb1="00000000"/>
    <w:embedRegular r:id="rId13" w:fontKey="{44F32E77-F43F-414D-8A39-E7C541FCBDF9}"/>
    <w:embedBold r:id="rId14" w:fontKey="{F474C8EE-983A-BE45-8700-10C583E8E301}"/>
    <w:embedItalic r:id="rId15" w:fontKey="{F1BA1F39-DB6F-2F44-90EF-24DDA1859EE3}"/>
  </w:font>
  <w:font w:name="DM Sans SemiBold">
    <w:altName w:val="Calibri"/>
    <w:charset w:val="00"/>
    <w:family w:val="auto"/>
    <w:pitch w:val="variable"/>
    <w:sig w:usb0="8000002F" w:usb1="4000204B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6" w:fontKey="{23AC9E33-504E-7D4A-BE05-E46141E769F4}"/>
    <w:embedBold r:id="rId17" w:fontKey="{B7D60482-2401-4A47-98C5-B680549858A8}"/>
  </w:font>
  <w:font w:name="Minion Pro">
    <w:panose1 w:val="02040703060306020203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8" w:fontKey="{C14E41D2-CEE6-2A45-A36D-612487065B9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9" w:fontKey="{9ECA8F5F-A686-5247-A3C6-CC258F7F91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416EA" w14:textId="77777777" w:rsidR="00A44ACC" w:rsidRPr="00487057" w:rsidRDefault="00487057" w:rsidP="00487057">
    <w:pPr>
      <w:pStyle w:val="Footer"/>
      <w:ind w:left="-426" w:right="-1"/>
      <w:rPr>
        <w:rStyle w:val="FootnoteReference"/>
        <w:rFonts w:ascii="Verdana" w:hAnsi="Verdana"/>
        <w:vertAlign w:val="baseline"/>
      </w:rPr>
    </w:pPr>
    <w:r w:rsidRPr="000E33C3">
      <w:rPr>
        <w:szCs w:val="20"/>
      </w:rPr>
      <w:t>Women with Disabilities Victoria</w:t>
    </w:r>
    <w:r w:rsidRPr="000E33C3">
      <w:rPr>
        <w:szCs w:val="20"/>
      </w:rPr>
      <w:ptab w:relativeTo="margin" w:alignment="center" w:leader="none"/>
    </w:r>
    <w:r w:rsidR="006F5991">
      <w:rPr>
        <w:szCs w:val="20"/>
      </w:rPr>
      <w:t>Nomination Guidelines</w:t>
    </w:r>
    <w:r>
      <w:rPr>
        <w:szCs w:val="20"/>
      </w:rPr>
      <w:t xml:space="preserve"> 2025</w:t>
    </w:r>
    <w:r w:rsidRPr="000E33C3">
      <w:rPr>
        <w:szCs w:val="20"/>
      </w:rPr>
      <w:ptab w:relativeTo="margin" w:alignment="right" w:leader="none"/>
    </w:r>
    <w:sdt>
      <w:sdtPr>
        <w:rPr>
          <w:szCs w:val="20"/>
        </w:rPr>
        <w:id w:val="1429694950"/>
        <w:docPartObj>
          <w:docPartGallery w:val="Page Numbers (Bottom of Page)"/>
          <w:docPartUnique/>
        </w:docPartObj>
      </w:sdtPr>
      <w:sdtEndPr>
        <w:rPr>
          <w:szCs w:val="18"/>
        </w:rPr>
      </w:sdtEndPr>
      <w:sdtContent>
        <w:sdt>
          <w:sdtPr>
            <w:rPr>
              <w:szCs w:val="20"/>
            </w:rPr>
            <w:id w:val="-449621723"/>
            <w:docPartObj>
              <w:docPartGallery w:val="Page Numbers (Top of Page)"/>
              <w:docPartUnique/>
            </w:docPartObj>
          </w:sdtPr>
          <w:sdtContent>
            <w:r w:rsidRPr="000E33C3">
              <w:rPr>
                <w:szCs w:val="20"/>
              </w:rPr>
              <w:t xml:space="preserve">Page </w:t>
            </w:r>
            <w:r w:rsidRPr="000E33C3">
              <w:rPr>
                <w:b/>
                <w:bCs/>
                <w:szCs w:val="20"/>
              </w:rPr>
              <w:fldChar w:fldCharType="begin"/>
            </w:r>
            <w:r w:rsidRPr="000E33C3">
              <w:rPr>
                <w:b/>
                <w:bCs/>
                <w:szCs w:val="20"/>
              </w:rPr>
              <w:instrText xml:space="preserve"> PAGE </w:instrText>
            </w:r>
            <w:r w:rsidRPr="000E33C3">
              <w:rPr>
                <w:b/>
                <w:bCs/>
                <w:szCs w:val="20"/>
              </w:rPr>
              <w:fldChar w:fldCharType="separate"/>
            </w:r>
            <w:r>
              <w:rPr>
                <w:b/>
                <w:bCs/>
                <w:szCs w:val="20"/>
              </w:rPr>
              <w:t>11</w:t>
            </w:r>
            <w:r w:rsidRPr="000E33C3">
              <w:rPr>
                <w:b/>
                <w:bCs/>
                <w:szCs w:val="20"/>
              </w:rPr>
              <w:fldChar w:fldCharType="end"/>
            </w:r>
            <w:r w:rsidRPr="000E33C3">
              <w:rPr>
                <w:szCs w:val="20"/>
              </w:rPr>
              <w:t xml:space="preserve"> of </w:t>
            </w:r>
            <w:r w:rsidRPr="000E33C3">
              <w:rPr>
                <w:b/>
                <w:bCs/>
                <w:szCs w:val="20"/>
              </w:rPr>
              <w:fldChar w:fldCharType="begin"/>
            </w:r>
            <w:r w:rsidRPr="000E33C3">
              <w:rPr>
                <w:b/>
                <w:bCs/>
                <w:szCs w:val="20"/>
              </w:rPr>
              <w:instrText xml:space="preserve"> NUMPAGES  </w:instrText>
            </w:r>
            <w:r w:rsidRPr="000E33C3">
              <w:rPr>
                <w:b/>
                <w:bCs/>
                <w:szCs w:val="20"/>
              </w:rPr>
              <w:fldChar w:fldCharType="separate"/>
            </w:r>
            <w:r>
              <w:rPr>
                <w:b/>
                <w:bCs/>
                <w:szCs w:val="20"/>
              </w:rPr>
              <w:t>11</w:t>
            </w:r>
            <w:r w:rsidRPr="000E33C3">
              <w:rPr>
                <w:b/>
                <w:bCs/>
                <w:szCs w:val="20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64C27" w14:textId="77777777" w:rsidR="00EF4EE0" w:rsidRPr="00C85065" w:rsidRDefault="00C85065" w:rsidP="00C85065">
    <w:pPr>
      <w:pStyle w:val="Footer"/>
      <w:ind w:left="-426" w:right="-1"/>
      <w:rPr>
        <w:rFonts w:ascii="Verdana" w:hAnsi="Verdana"/>
      </w:rPr>
    </w:pPr>
    <w:r w:rsidRPr="000E33C3">
      <w:rPr>
        <w:szCs w:val="20"/>
      </w:rPr>
      <w:t>Women with Disabilities Victoria</w:t>
    </w:r>
    <w:r w:rsidRPr="000E33C3">
      <w:rPr>
        <w:szCs w:val="20"/>
      </w:rPr>
      <w:ptab w:relativeTo="margin" w:alignment="center" w:leader="none"/>
    </w:r>
    <w:r w:rsidR="006F5991">
      <w:rPr>
        <w:szCs w:val="20"/>
      </w:rPr>
      <w:t>Nomination Guidelines</w:t>
    </w:r>
    <w:r>
      <w:rPr>
        <w:szCs w:val="20"/>
      </w:rPr>
      <w:t xml:space="preserve"> 2025</w:t>
    </w:r>
    <w:r w:rsidRPr="000E33C3">
      <w:rPr>
        <w:szCs w:val="20"/>
      </w:rPr>
      <w:ptab w:relativeTo="margin" w:alignment="right" w:leader="none"/>
    </w:r>
    <w:sdt>
      <w:sdtPr>
        <w:rPr>
          <w:szCs w:val="20"/>
        </w:rPr>
        <w:id w:val="1725331177"/>
        <w:docPartObj>
          <w:docPartGallery w:val="Page Numbers (Bottom of Page)"/>
          <w:docPartUnique/>
        </w:docPartObj>
      </w:sdtPr>
      <w:sdtEndPr>
        <w:rPr>
          <w:szCs w:val="18"/>
        </w:rPr>
      </w:sdtEndPr>
      <w:sdtContent>
        <w:sdt>
          <w:sdtPr>
            <w:rPr>
              <w:szCs w:val="20"/>
            </w:rPr>
            <w:id w:val="583186399"/>
            <w:docPartObj>
              <w:docPartGallery w:val="Page Numbers (Top of Page)"/>
              <w:docPartUnique/>
            </w:docPartObj>
          </w:sdtPr>
          <w:sdtContent>
            <w:r w:rsidRPr="000E33C3">
              <w:rPr>
                <w:szCs w:val="20"/>
              </w:rPr>
              <w:t xml:space="preserve">Page </w:t>
            </w:r>
            <w:r w:rsidRPr="000E33C3">
              <w:rPr>
                <w:b/>
                <w:bCs/>
                <w:szCs w:val="20"/>
              </w:rPr>
              <w:fldChar w:fldCharType="begin"/>
            </w:r>
            <w:r w:rsidRPr="000E33C3">
              <w:rPr>
                <w:b/>
                <w:bCs/>
                <w:szCs w:val="20"/>
              </w:rPr>
              <w:instrText xml:space="preserve"> PAGE </w:instrText>
            </w:r>
            <w:r w:rsidRPr="000E33C3">
              <w:rPr>
                <w:b/>
                <w:bCs/>
                <w:szCs w:val="20"/>
              </w:rPr>
              <w:fldChar w:fldCharType="separate"/>
            </w:r>
            <w:r>
              <w:rPr>
                <w:b/>
                <w:bCs/>
                <w:szCs w:val="20"/>
              </w:rPr>
              <w:t>2</w:t>
            </w:r>
            <w:r w:rsidRPr="000E33C3">
              <w:rPr>
                <w:b/>
                <w:bCs/>
                <w:szCs w:val="20"/>
              </w:rPr>
              <w:fldChar w:fldCharType="end"/>
            </w:r>
            <w:r w:rsidRPr="000E33C3">
              <w:rPr>
                <w:szCs w:val="20"/>
              </w:rPr>
              <w:t xml:space="preserve"> of </w:t>
            </w:r>
            <w:r w:rsidRPr="000E33C3">
              <w:rPr>
                <w:b/>
                <w:bCs/>
                <w:szCs w:val="20"/>
              </w:rPr>
              <w:fldChar w:fldCharType="begin"/>
            </w:r>
            <w:r w:rsidRPr="000E33C3">
              <w:rPr>
                <w:b/>
                <w:bCs/>
                <w:szCs w:val="20"/>
              </w:rPr>
              <w:instrText xml:space="preserve"> NUMPAGES  </w:instrText>
            </w:r>
            <w:r w:rsidRPr="000E33C3">
              <w:rPr>
                <w:b/>
                <w:bCs/>
                <w:szCs w:val="20"/>
              </w:rPr>
              <w:fldChar w:fldCharType="separate"/>
            </w:r>
            <w:r>
              <w:rPr>
                <w:b/>
                <w:bCs/>
                <w:szCs w:val="20"/>
              </w:rPr>
              <w:t>2</w:t>
            </w:r>
            <w:r w:rsidRPr="000E33C3">
              <w:rPr>
                <w:b/>
                <w:bCs/>
                <w:szCs w:val="20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A1B87D" w14:textId="77777777" w:rsidR="00215BE8" w:rsidRDefault="00215BE8" w:rsidP="00D7695F">
      <w:r>
        <w:separator/>
      </w:r>
    </w:p>
  </w:footnote>
  <w:footnote w:type="continuationSeparator" w:id="0">
    <w:p w14:paraId="2451DD8B" w14:textId="77777777" w:rsidR="00215BE8" w:rsidRDefault="00215BE8" w:rsidP="00D76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04DBF" w14:textId="77777777" w:rsidR="005C4087" w:rsidRDefault="005C4087" w:rsidP="00742797">
    <w:pPr>
      <w:pStyle w:val="Header"/>
    </w:pPr>
    <w:r w:rsidRPr="00742797">
      <w:rPr>
        <w:rStyle w:val="Strong"/>
        <w:b w:val="0"/>
        <w:bCs w:val="0"/>
        <w:noProof/>
        <w:lang w:eastAsia="en-AU"/>
      </w:rPr>
      <w:drawing>
        <wp:anchor distT="0" distB="0" distL="114300" distR="114300" simplePos="0" relativeHeight="251658240" behindDoc="0" locked="0" layoutInCell="1" allowOverlap="1" wp14:anchorId="424DE709" wp14:editId="41A52920">
          <wp:simplePos x="0" y="0"/>
          <wp:positionH relativeFrom="column">
            <wp:posOffset>4659630</wp:posOffset>
          </wp:positionH>
          <wp:positionV relativeFrom="paragraph">
            <wp:posOffset>-227330</wp:posOffset>
          </wp:positionV>
          <wp:extent cx="2117013" cy="2331179"/>
          <wp:effectExtent l="0" t="0" r="0" b="0"/>
          <wp:wrapNone/>
          <wp:docPr id="920982189" name="Picture 92098218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17013" cy="23311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745A8"/>
    <w:multiLevelType w:val="hybridMultilevel"/>
    <w:tmpl w:val="B6A0CBA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87573A"/>
    <w:multiLevelType w:val="multilevel"/>
    <w:tmpl w:val="17020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3E663A9"/>
    <w:multiLevelType w:val="hybridMultilevel"/>
    <w:tmpl w:val="B66014AC"/>
    <w:lvl w:ilvl="0" w:tplc="8374A290">
      <w:start w:val="1"/>
      <w:numFmt w:val="bullet"/>
      <w:pStyle w:val="ListParagraph"/>
      <w:lvlText w:val=""/>
      <w:lvlJc w:val="left"/>
      <w:pPr>
        <w:ind w:left="964" w:hanging="510"/>
      </w:pPr>
      <w:rPr>
        <w:rFonts w:ascii="Symbol" w:hAnsi="Symbol" w:hint="default"/>
      </w:rPr>
    </w:lvl>
    <w:lvl w:ilvl="1" w:tplc="1812E536">
      <w:start w:val="1"/>
      <w:numFmt w:val="bullet"/>
      <w:pStyle w:val="ListBullet2"/>
      <w:lvlText w:val="o"/>
      <w:lvlJc w:val="left"/>
      <w:pPr>
        <w:ind w:left="1814" w:hanging="396"/>
      </w:pPr>
      <w:rPr>
        <w:rFonts w:ascii="Courier New" w:hAnsi="Courier New" w:hint="default"/>
      </w:rPr>
    </w:lvl>
    <w:lvl w:ilvl="2" w:tplc="A224C8F2">
      <w:start w:val="1"/>
      <w:numFmt w:val="bullet"/>
      <w:pStyle w:val="ListBullet3"/>
      <w:lvlText w:val=""/>
      <w:lvlJc w:val="left"/>
      <w:pPr>
        <w:ind w:left="2552" w:hanging="284"/>
      </w:pPr>
      <w:rPr>
        <w:rFonts w:ascii="Wingdings" w:hAnsi="Wingdings" w:hint="default"/>
      </w:rPr>
    </w:lvl>
    <w:lvl w:ilvl="3" w:tplc="803051BA">
      <w:start w:val="1"/>
      <w:numFmt w:val="bullet"/>
      <w:lvlText w:val=""/>
      <w:lvlJc w:val="left"/>
      <w:pPr>
        <w:ind w:left="3232" w:hanging="284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69F6B33"/>
    <w:multiLevelType w:val="hybridMultilevel"/>
    <w:tmpl w:val="6F0C891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735A67"/>
    <w:multiLevelType w:val="hybridMultilevel"/>
    <w:tmpl w:val="0854E666"/>
    <w:lvl w:ilvl="0" w:tplc="6CB00F28">
      <w:start w:val="1"/>
      <w:numFmt w:val="decimal"/>
      <w:pStyle w:val="NumParagraph"/>
      <w:lvlText w:val="%1."/>
      <w:lvlJc w:val="left"/>
      <w:pPr>
        <w:ind w:left="964" w:hanging="510"/>
      </w:pPr>
      <w:rPr>
        <w:rFonts w:hint="default"/>
      </w:rPr>
    </w:lvl>
    <w:lvl w:ilvl="1" w:tplc="551435EE">
      <w:start w:val="1"/>
      <w:numFmt w:val="lowerLetter"/>
      <w:lvlText w:val="%2."/>
      <w:lvlJc w:val="left"/>
      <w:pPr>
        <w:ind w:left="1814" w:hanging="396"/>
      </w:pPr>
      <w:rPr>
        <w:rFonts w:hint="default"/>
      </w:rPr>
    </w:lvl>
    <w:lvl w:ilvl="2" w:tplc="A2B80818">
      <w:start w:val="1"/>
      <w:numFmt w:val="lowerRoman"/>
      <w:lvlText w:val="%3."/>
      <w:lvlJc w:val="right"/>
      <w:pPr>
        <w:ind w:left="2552" w:hanging="284"/>
      </w:pPr>
      <w:rPr>
        <w:rFonts w:hint="default"/>
      </w:rPr>
    </w:lvl>
    <w:lvl w:ilvl="3" w:tplc="80C69FAA">
      <w:start w:val="1"/>
      <w:numFmt w:val="decimal"/>
      <w:lvlText w:val="%4."/>
      <w:lvlJc w:val="left"/>
      <w:pPr>
        <w:ind w:left="3232" w:hanging="284"/>
      </w:pPr>
      <w:rPr>
        <w:rFonts w:hint="default"/>
      </w:rPr>
    </w:lvl>
    <w:lvl w:ilvl="4" w:tplc="0C090019" w:tentative="1">
      <w:start w:val="1"/>
      <w:numFmt w:val="lowerLetter"/>
      <w:lvlText w:val="%5."/>
      <w:lvlJc w:val="left"/>
      <w:pPr>
        <w:ind w:left="4054" w:hanging="360"/>
      </w:pPr>
    </w:lvl>
    <w:lvl w:ilvl="5" w:tplc="0C09001B" w:tentative="1">
      <w:start w:val="1"/>
      <w:numFmt w:val="lowerRoman"/>
      <w:lvlText w:val="%6."/>
      <w:lvlJc w:val="right"/>
      <w:pPr>
        <w:ind w:left="4774" w:hanging="180"/>
      </w:pPr>
    </w:lvl>
    <w:lvl w:ilvl="6" w:tplc="0C09000F" w:tentative="1">
      <w:start w:val="1"/>
      <w:numFmt w:val="decimal"/>
      <w:lvlText w:val="%7."/>
      <w:lvlJc w:val="left"/>
      <w:pPr>
        <w:ind w:left="5494" w:hanging="360"/>
      </w:pPr>
    </w:lvl>
    <w:lvl w:ilvl="7" w:tplc="0C090019" w:tentative="1">
      <w:start w:val="1"/>
      <w:numFmt w:val="lowerLetter"/>
      <w:lvlText w:val="%8."/>
      <w:lvlJc w:val="left"/>
      <w:pPr>
        <w:ind w:left="6214" w:hanging="360"/>
      </w:pPr>
    </w:lvl>
    <w:lvl w:ilvl="8" w:tplc="0C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5" w15:restartNumberingAfterBreak="0">
    <w:nsid w:val="5B55171D"/>
    <w:multiLevelType w:val="hybridMultilevel"/>
    <w:tmpl w:val="1BA4E0B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7590ABA"/>
    <w:multiLevelType w:val="hybridMultilevel"/>
    <w:tmpl w:val="116A893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94C6970"/>
    <w:multiLevelType w:val="hybridMultilevel"/>
    <w:tmpl w:val="B97692F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4360C58"/>
    <w:multiLevelType w:val="multilevel"/>
    <w:tmpl w:val="55FE4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86996383">
    <w:abstractNumId w:val="2"/>
  </w:num>
  <w:num w:numId="2" w16cid:durableId="1998149774">
    <w:abstractNumId w:val="4"/>
  </w:num>
  <w:num w:numId="3" w16cid:durableId="2090424358">
    <w:abstractNumId w:val="6"/>
  </w:num>
  <w:num w:numId="4" w16cid:durableId="1172990311">
    <w:abstractNumId w:val="7"/>
  </w:num>
  <w:num w:numId="5" w16cid:durableId="1228540794">
    <w:abstractNumId w:val="8"/>
  </w:num>
  <w:num w:numId="6" w16cid:durableId="1103188585">
    <w:abstractNumId w:val="1"/>
  </w:num>
  <w:num w:numId="7" w16cid:durableId="2051496566">
    <w:abstractNumId w:val="3"/>
  </w:num>
  <w:num w:numId="8" w16cid:durableId="1935674080">
    <w:abstractNumId w:val="0"/>
  </w:num>
  <w:num w:numId="9" w16cid:durableId="1504202850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DF7"/>
    <w:rsid w:val="00003473"/>
    <w:rsid w:val="00030358"/>
    <w:rsid w:val="00052F35"/>
    <w:rsid w:val="000562FB"/>
    <w:rsid w:val="000839CA"/>
    <w:rsid w:val="000A05F3"/>
    <w:rsid w:val="000B7816"/>
    <w:rsid w:val="000C22B3"/>
    <w:rsid w:val="000D4DD3"/>
    <w:rsid w:val="000D5538"/>
    <w:rsid w:val="00102F1E"/>
    <w:rsid w:val="00127D1B"/>
    <w:rsid w:val="001302C1"/>
    <w:rsid w:val="00131B48"/>
    <w:rsid w:val="001356D2"/>
    <w:rsid w:val="00143E31"/>
    <w:rsid w:val="001649D6"/>
    <w:rsid w:val="00166A37"/>
    <w:rsid w:val="001A3579"/>
    <w:rsid w:val="001A6C45"/>
    <w:rsid w:val="001D70FA"/>
    <w:rsid w:val="001E5A7C"/>
    <w:rsid w:val="001F0ABA"/>
    <w:rsid w:val="00207008"/>
    <w:rsid w:val="002122A4"/>
    <w:rsid w:val="00215BE8"/>
    <w:rsid w:val="00242B49"/>
    <w:rsid w:val="002451D6"/>
    <w:rsid w:val="00293A27"/>
    <w:rsid w:val="0029699C"/>
    <w:rsid w:val="0029761C"/>
    <w:rsid w:val="002B2BA6"/>
    <w:rsid w:val="002E481D"/>
    <w:rsid w:val="002E71BA"/>
    <w:rsid w:val="00332DCC"/>
    <w:rsid w:val="003453EE"/>
    <w:rsid w:val="00346C39"/>
    <w:rsid w:val="003701E1"/>
    <w:rsid w:val="00370C2F"/>
    <w:rsid w:val="003A30D9"/>
    <w:rsid w:val="003C34D8"/>
    <w:rsid w:val="003C4A08"/>
    <w:rsid w:val="003C7CDD"/>
    <w:rsid w:val="00411FB8"/>
    <w:rsid w:val="00433EC3"/>
    <w:rsid w:val="004806C8"/>
    <w:rsid w:val="00482946"/>
    <w:rsid w:val="00487057"/>
    <w:rsid w:val="0049433F"/>
    <w:rsid w:val="004B0CE9"/>
    <w:rsid w:val="004C1CD2"/>
    <w:rsid w:val="004C3BCE"/>
    <w:rsid w:val="004F377B"/>
    <w:rsid w:val="004F3EB9"/>
    <w:rsid w:val="0050543F"/>
    <w:rsid w:val="005474C9"/>
    <w:rsid w:val="00551AD6"/>
    <w:rsid w:val="00553398"/>
    <w:rsid w:val="00554085"/>
    <w:rsid w:val="005C3C54"/>
    <w:rsid w:val="005C4087"/>
    <w:rsid w:val="005C7D0D"/>
    <w:rsid w:val="0065066A"/>
    <w:rsid w:val="006562EE"/>
    <w:rsid w:val="0067504A"/>
    <w:rsid w:val="00693D06"/>
    <w:rsid w:val="006959E8"/>
    <w:rsid w:val="006C47A7"/>
    <w:rsid w:val="006C7C03"/>
    <w:rsid w:val="006F5991"/>
    <w:rsid w:val="00727598"/>
    <w:rsid w:val="00742797"/>
    <w:rsid w:val="00751454"/>
    <w:rsid w:val="00754080"/>
    <w:rsid w:val="007C0932"/>
    <w:rsid w:val="007E648C"/>
    <w:rsid w:val="00801A71"/>
    <w:rsid w:val="0080443E"/>
    <w:rsid w:val="008056F0"/>
    <w:rsid w:val="008073C3"/>
    <w:rsid w:val="008172E0"/>
    <w:rsid w:val="00833E98"/>
    <w:rsid w:val="0084640F"/>
    <w:rsid w:val="00850FF5"/>
    <w:rsid w:val="00862481"/>
    <w:rsid w:val="008808A1"/>
    <w:rsid w:val="00881E3C"/>
    <w:rsid w:val="008D3281"/>
    <w:rsid w:val="008D58E9"/>
    <w:rsid w:val="008F42E4"/>
    <w:rsid w:val="00906D1B"/>
    <w:rsid w:val="0091660B"/>
    <w:rsid w:val="00925224"/>
    <w:rsid w:val="00937001"/>
    <w:rsid w:val="009503CF"/>
    <w:rsid w:val="009536EC"/>
    <w:rsid w:val="009A64A1"/>
    <w:rsid w:val="009B2703"/>
    <w:rsid w:val="009F40B2"/>
    <w:rsid w:val="009F59D2"/>
    <w:rsid w:val="00A10742"/>
    <w:rsid w:val="00A36035"/>
    <w:rsid w:val="00A4013A"/>
    <w:rsid w:val="00A42378"/>
    <w:rsid w:val="00A44ACC"/>
    <w:rsid w:val="00A4547D"/>
    <w:rsid w:val="00A67073"/>
    <w:rsid w:val="00A80E24"/>
    <w:rsid w:val="00AA7528"/>
    <w:rsid w:val="00AB4107"/>
    <w:rsid w:val="00AB64D3"/>
    <w:rsid w:val="00AC6AEC"/>
    <w:rsid w:val="00AE4DF7"/>
    <w:rsid w:val="00B44862"/>
    <w:rsid w:val="00B50511"/>
    <w:rsid w:val="00B56ED5"/>
    <w:rsid w:val="00B80F76"/>
    <w:rsid w:val="00BB055C"/>
    <w:rsid w:val="00BB07EB"/>
    <w:rsid w:val="00BC46EE"/>
    <w:rsid w:val="00C450BF"/>
    <w:rsid w:val="00C72477"/>
    <w:rsid w:val="00C803F4"/>
    <w:rsid w:val="00C85065"/>
    <w:rsid w:val="00C93304"/>
    <w:rsid w:val="00CA2E1F"/>
    <w:rsid w:val="00CB1BF6"/>
    <w:rsid w:val="00CD4A93"/>
    <w:rsid w:val="00CD56A1"/>
    <w:rsid w:val="00CD6D6C"/>
    <w:rsid w:val="00D15F59"/>
    <w:rsid w:val="00D7695F"/>
    <w:rsid w:val="00D87A40"/>
    <w:rsid w:val="00D97DD6"/>
    <w:rsid w:val="00DB640A"/>
    <w:rsid w:val="00DC4493"/>
    <w:rsid w:val="00DC4A7C"/>
    <w:rsid w:val="00DD51B9"/>
    <w:rsid w:val="00E0415D"/>
    <w:rsid w:val="00E0795A"/>
    <w:rsid w:val="00E11F78"/>
    <w:rsid w:val="00E133D5"/>
    <w:rsid w:val="00E27D42"/>
    <w:rsid w:val="00E370EE"/>
    <w:rsid w:val="00E42484"/>
    <w:rsid w:val="00E5420C"/>
    <w:rsid w:val="00E61091"/>
    <w:rsid w:val="00E74FB3"/>
    <w:rsid w:val="00E77562"/>
    <w:rsid w:val="00E86008"/>
    <w:rsid w:val="00EA0574"/>
    <w:rsid w:val="00EB0CAF"/>
    <w:rsid w:val="00EE1C00"/>
    <w:rsid w:val="00EF4EE0"/>
    <w:rsid w:val="00F00353"/>
    <w:rsid w:val="00F169B6"/>
    <w:rsid w:val="00F274FD"/>
    <w:rsid w:val="00F420F7"/>
    <w:rsid w:val="00F53F11"/>
    <w:rsid w:val="00F54291"/>
    <w:rsid w:val="00F77958"/>
    <w:rsid w:val="00F971FD"/>
    <w:rsid w:val="00FE1477"/>
    <w:rsid w:val="00FE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06AACA"/>
  <w14:defaultImageDpi w14:val="330"/>
  <w15:chartTrackingRefBased/>
  <w15:docId w15:val="{04DC77C4-A819-514E-A110-E03B6EB9C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2378"/>
    <w:pPr>
      <w:spacing w:before="120" w:after="120" w:line="276" w:lineRule="auto"/>
    </w:pPr>
    <w:rPr>
      <w:rFonts w:ascii="DM Sans" w:hAnsi="DM San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6EE"/>
    <w:pPr>
      <w:spacing w:before="360" w:after="480"/>
      <w:outlineLvl w:val="0"/>
    </w:pPr>
    <w:rPr>
      <w:rFonts w:ascii="DM Sans SemiBold" w:hAnsi="DM Sans SemiBold"/>
      <w:b/>
      <w:bCs/>
      <w:color w:val="340043"/>
      <w:sz w:val="44"/>
      <w:szCs w:val="4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C4A08"/>
    <w:pPr>
      <w:outlineLvl w:val="1"/>
    </w:pPr>
    <w:rPr>
      <w:rFonts w:ascii="DM Sans" w:hAnsi="DM Sans"/>
      <w:color w:val="6C2E94"/>
      <w:sz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2378"/>
    <w:pPr>
      <w:suppressAutoHyphens/>
      <w:autoSpaceDE w:val="0"/>
      <w:autoSpaceDN w:val="0"/>
      <w:adjustRightInd w:val="0"/>
      <w:spacing w:before="320" w:after="170" w:line="288" w:lineRule="auto"/>
      <w:textAlignment w:val="center"/>
      <w:outlineLvl w:val="2"/>
    </w:pPr>
    <w:rPr>
      <w:rFonts w:cs="Verdana"/>
      <w:b/>
      <w:bCs/>
      <w:color w:val="6C2E94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42378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3"/>
    </w:pPr>
    <w:rPr>
      <w:rFonts w:cs="Verdana"/>
      <w:b/>
      <w:bCs/>
      <w:color w:val="6C2E94"/>
      <w:szCs w:val="24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2378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4"/>
    </w:pPr>
    <w:rPr>
      <w:rFonts w:cs="Verdana"/>
      <w:b/>
      <w:bCs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2797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742797"/>
    <w:rPr>
      <w:rFonts w:ascii="Verdana" w:hAnsi="Verdana"/>
      <w:sz w:val="24"/>
    </w:rPr>
  </w:style>
  <w:style w:type="paragraph" w:styleId="Footer">
    <w:name w:val="footer"/>
    <w:link w:val="FooterChar"/>
    <w:uiPriority w:val="99"/>
    <w:unhideWhenUsed/>
    <w:rsid w:val="00C85065"/>
    <w:pPr>
      <w:suppressAutoHyphens/>
      <w:autoSpaceDE w:val="0"/>
      <w:autoSpaceDN w:val="0"/>
      <w:adjustRightInd w:val="0"/>
      <w:spacing w:after="0" w:line="288" w:lineRule="auto"/>
      <w:ind w:right="851"/>
      <w:textAlignment w:val="center"/>
    </w:pPr>
    <w:rPr>
      <w:rFonts w:ascii="DM Sans" w:hAnsi="DM Sans" w:cs="Verdana"/>
      <w:color w:val="6C2E94"/>
      <w:sz w:val="20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C85065"/>
    <w:rPr>
      <w:rFonts w:ascii="DM Sans" w:hAnsi="DM Sans" w:cs="Verdana"/>
      <w:color w:val="6C2E94"/>
      <w:sz w:val="20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BC46EE"/>
    <w:rPr>
      <w:rFonts w:ascii="DM Sans SemiBold" w:hAnsi="DM Sans SemiBold"/>
      <w:b/>
      <w:bCs/>
      <w:color w:val="340043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3C4A08"/>
    <w:rPr>
      <w:rFonts w:ascii="DM Sans" w:hAnsi="DM Sans"/>
      <w:b/>
      <w:bCs/>
      <w:color w:val="6C2E94"/>
      <w:sz w:val="36"/>
      <w:szCs w:val="44"/>
    </w:rPr>
  </w:style>
  <w:style w:type="paragraph" w:styleId="Title">
    <w:name w:val="Title"/>
    <w:basedOn w:val="Heading1"/>
    <w:next w:val="Heading1"/>
    <w:link w:val="TitleChar"/>
    <w:uiPriority w:val="10"/>
    <w:qFormat/>
    <w:rsid w:val="00DC4A7C"/>
  </w:style>
  <w:style w:type="character" w:customStyle="1" w:styleId="TitleChar">
    <w:name w:val="Title Char"/>
    <w:basedOn w:val="DefaultParagraphFont"/>
    <w:link w:val="Title"/>
    <w:uiPriority w:val="10"/>
    <w:rsid w:val="00DC4A7C"/>
    <w:rPr>
      <w:rFonts w:ascii="Verdana" w:hAnsi="Verdana"/>
      <w:b/>
      <w:bCs/>
      <w:color w:val="652266"/>
      <w:sz w:val="56"/>
      <w:szCs w:val="56"/>
      <w:lang w:val="en-US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A4547D"/>
  </w:style>
  <w:style w:type="character" w:customStyle="1" w:styleId="SubtitleChar">
    <w:name w:val="Subtitle Char"/>
    <w:basedOn w:val="DefaultParagraphFont"/>
    <w:link w:val="Subtitle"/>
    <w:uiPriority w:val="11"/>
    <w:rsid w:val="00A4547D"/>
    <w:rPr>
      <w:rFonts w:ascii="Verdana" w:hAnsi="Verdana"/>
      <w:b/>
      <w:bCs/>
      <w:color w:val="652266"/>
      <w:sz w:val="36"/>
      <w:szCs w:val="36"/>
      <w:lang w:val="en-US"/>
    </w:rPr>
  </w:style>
  <w:style w:type="paragraph" w:customStyle="1" w:styleId="BasicParagraph">
    <w:name w:val="[Basic Paragraph]"/>
    <w:basedOn w:val="Normal"/>
    <w:uiPriority w:val="99"/>
    <w:rsid w:val="00D7695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paragraph" w:styleId="ListParagraph">
    <w:name w:val="List Paragraph"/>
    <w:basedOn w:val="Normal"/>
    <w:uiPriority w:val="2"/>
    <w:qFormat/>
    <w:rsid w:val="00553398"/>
    <w:pPr>
      <w:numPr>
        <w:numId w:val="1"/>
      </w:numPr>
    </w:pPr>
  </w:style>
  <w:style w:type="paragraph" w:styleId="ListBullet">
    <w:name w:val="List Bullet"/>
    <w:basedOn w:val="ListParagraph"/>
    <w:uiPriority w:val="99"/>
    <w:unhideWhenUsed/>
    <w:rsid w:val="00052F35"/>
  </w:style>
  <w:style w:type="paragraph" w:styleId="ListBullet2">
    <w:name w:val="List Bullet 2"/>
    <w:basedOn w:val="ListParagraph"/>
    <w:uiPriority w:val="99"/>
    <w:unhideWhenUsed/>
    <w:rsid w:val="00B44862"/>
    <w:pPr>
      <w:numPr>
        <w:ilvl w:val="1"/>
      </w:numPr>
      <w:ind w:left="714" w:hanging="357"/>
    </w:pPr>
  </w:style>
  <w:style w:type="paragraph" w:styleId="ListBullet3">
    <w:name w:val="List Bullet 3"/>
    <w:basedOn w:val="ListParagraph"/>
    <w:uiPriority w:val="99"/>
    <w:unhideWhenUsed/>
    <w:rsid w:val="00B44862"/>
    <w:pPr>
      <w:numPr>
        <w:ilvl w:val="2"/>
      </w:numPr>
      <w:ind w:left="1077" w:hanging="357"/>
    </w:pPr>
  </w:style>
  <w:style w:type="character" w:styleId="Hyperlink">
    <w:name w:val="Hyperlink"/>
    <w:basedOn w:val="DefaultParagraphFont"/>
    <w:uiPriority w:val="99"/>
    <w:unhideWhenUsed/>
    <w:rsid w:val="00C85065"/>
    <w:rPr>
      <w:color w:val="6C2E94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3304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semiHidden/>
    <w:qFormat/>
    <w:rsid w:val="00C93304"/>
    <w:rPr>
      <w:b/>
      <w:bCs/>
    </w:rPr>
  </w:style>
  <w:style w:type="character" w:styleId="SubtleEmphasis">
    <w:name w:val="Subtle Emphasis"/>
    <w:aliases w:val="Purple text"/>
    <w:uiPriority w:val="19"/>
    <w:semiHidden/>
    <w:qFormat/>
    <w:rsid w:val="00DC4A7C"/>
    <w:rPr>
      <w:color w:val="652266"/>
    </w:rPr>
  </w:style>
  <w:style w:type="table" w:styleId="TableGrid">
    <w:name w:val="Table Grid"/>
    <w:basedOn w:val="TableNormal"/>
    <w:uiPriority w:val="39"/>
    <w:rsid w:val="00332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A42378"/>
    <w:rPr>
      <w:rFonts w:ascii="DM Sans" w:hAnsi="DM Sans" w:cs="Verdana"/>
      <w:b/>
      <w:bCs/>
      <w:color w:val="6C2E94"/>
      <w:sz w:val="28"/>
      <w:szCs w:val="28"/>
      <w:lang w:val="en-GB"/>
    </w:rPr>
  </w:style>
  <w:style w:type="character" w:styleId="Emphasis">
    <w:name w:val="Emphasis"/>
    <w:aliases w:val="Italics"/>
    <w:basedOn w:val="DefaultParagraphFont"/>
    <w:uiPriority w:val="20"/>
    <w:semiHidden/>
    <w:qFormat/>
    <w:rsid w:val="00F54291"/>
    <w:rPr>
      <w:i/>
      <w:iCs/>
    </w:rPr>
  </w:style>
  <w:style w:type="character" w:styleId="IntenseEmphasis">
    <w:name w:val="Intense Emphasis"/>
    <w:aliases w:val="Purple Bold"/>
    <w:uiPriority w:val="21"/>
    <w:semiHidden/>
    <w:qFormat/>
    <w:rsid w:val="001D70FA"/>
    <w:rPr>
      <w:b/>
      <w:bCs/>
      <w:color w:val="652165"/>
    </w:rPr>
  </w:style>
  <w:style w:type="character" w:customStyle="1" w:styleId="Heading4Char">
    <w:name w:val="Heading 4 Char"/>
    <w:basedOn w:val="DefaultParagraphFont"/>
    <w:link w:val="Heading4"/>
    <w:uiPriority w:val="9"/>
    <w:rsid w:val="00A42378"/>
    <w:rPr>
      <w:rFonts w:ascii="DM Sans" w:hAnsi="DM Sans" w:cs="Verdana"/>
      <w:b/>
      <w:bCs/>
      <w:color w:val="6C2E94"/>
      <w:sz w:val="24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5C4087"/>
    <w:rPr>
      <w:color w:val="808080"/>
    </w:rPr>
  </w:style>
  <w:style w:type="character" w:styleId="FootnoteReference">
    <w:name w:val="footnote reference"/>
    <w:basedOn w:val="DefaultParagraphFont"/>
    <w:uiPriority w:val="99"/>
    <w:unhideWhenUsed/>
    <w:rsid w:val="00C85065"/>
    <w:rPr>
      <w:rFonts w:ascii="DM Sans" w:hAnsi="DM Sans"/>
      <w:sz w:val="20"/>
      <w:vertAlign w:val="superscript"/>
    </w:rPr>
  </w:style>
  <w:style w:type="paragraph" w:styleId="NoSpacing">
    <w:name w:val="No Spacing"/>
    <w:uiPriority w:val="14"/>
    <w:unhideWhenUsed/>
    <w:qFormat/>
    <w:rsid w:val="00A42378"/>
    <w:pPr>
      <w:spacing w:after="0" w:line="240" w:lineRule="auto"/>
    </w:pPr>
    <w:rPr>
      <w:rFonts w:ascii="DM Sans" w:hAnsi="DM Sans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42378"/>
    <w:rPr>
      <w:rFonts w:ascii="DM Sans" w:hAnsi="DM Sans" w:cs="Verdana"/>
      <w:b/>
      <w:bCs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7D1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D1B"/>
    <w:rPr>
      <w:rFonts w:ascii="Segoe UI" w:hAnsi="Segoe UI" w:cs="Segoe UI"/>
      <w:sz w:val="18"/>
      <w:szCs w:val="18"/>
    </w:rPr>
  </w:style>
  <w:style w:type="character" w:styleId="PageNumber">
    <w:name w:val="page number"/>
    <w:uiPriority w:val="99"/>
    <w:unhideWhenUsed/>
    <w:rsid w:val="00C85065"/>
    <w:rPr>
      <w:rFonts w:ascii="DM Sans" w:hAnsi="DM Sans"/>
    </w:rPr>
  </w:style>
  <w:style w:type="paragraph" w:customStyle="1" w:styleId="PageNumberParagraph">
    <w:name w:val="Page Number Paragraph"/>
    <w:basedOn w:val="Footer"/>
    <w:uiPriority w:val="12"/>
    <w:rsid w:val="00A42378"/>
    <w:pPr>
      <w:framePr w:h="680" w:hRule="exact" w:wrap="around" w:vAnchor="page" w:hAnchor="page" w:x="10774" w:yAlign="bottom" w:anchorLock="1"/>
      <w:ind w:right="0"/>
    </w:pPr>
  </w:style>
  <w:style w:type="character" w:styleId="CommentReference">
    <w:name w:val="annotation reference"/>
    <w:basedOn w:val="DefaultParagraphFont"/>
    <w:uiPriority w:val="99"/>
    <w:semiHidden/>
    <w:unhideWhenUsed/>
    <w:rsid w:val="004C1C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1C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1CD2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1C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1CD2"/>
    <w:rPr>
      <w:rFonts w:ascii="Verdana" w:hAnsi="Verdana"/>
      <w:b/>
      <w:bCs/>
      <w:sz w:val="20"/>
      <w:szCs w:val="20"/>
    </w:rPr>
  </w:style>
  <w:style w:type="paragraph" w:customStyle="1" w:styleId="PurpleNormal">
    <w:name w:val="Purple Normal"/>
    <w:basedOn w:val="Normal"/>
    <w:link w:val="PurpleNormalChar"/>
    <w:uiPriority w:val="4"/>
    <w:qFormat/>
    <w:rsid w:val="00A42378"/>
    <w:rPr>
      <w:color w:val="6C2E94"/>
    </w:rPr>
  </w:style>
  <w:style w:type="character" w:customStyle="1" w:styleId="PurpleNormalChar">
    <w:name w:val="Purple Normal Char"/>
    <w:basedOn w:val="DefaultParagraphFont"/>
    <w:link w:val="PurpleNormal"/>
    <w:uiPriority w:val="4"/>
    <w:rsid w:val="00A42378"/>
    <w:rPr>
      <w:rFonts w:ascii="DM Sans" w:hAnsi="DM Sans"/>
      <w:color w:val="6C2E94"/>
      <w:sz w:val="24"/>
    </w:rPr>
  </w:style>
  <w:style w:type="character" w:customStyle="1" w:styleId="PurpleBoldChar">
    <w:name w:val="Purple Bold Char"/>
    <w:basedOn w:val="DefaultParagraphFont"/>
    <w:uiPriority w:val="5"/>
    <w:rsid w:val="00A42378"/>
    <w:rPr>
      <w:rFonts w:ascii="DM Sans" w:hAnsi="DM Sans" w:cstheme="minorBidi"/>
      <w:color w:val="6C2E94"/>
      <w:sz w:val="24"/>
      <w:szCs w:val="22"/>
    </w:rPr>
  </w:style>
  <w:style w:type="paragraph" w:customStyle="1" w:styleId="BoldText">
    <w:name w:val="Bold Text"/>
    <w:basedOn w:val="Normal"/>
    <w:link w:val="BoldTextChar"/>
    <w:uiPriority w:val="1"/>
    <w:qFormat/>
    <w:rsid w:val="005C3C54"/>
    <w:pPr>
      <w:suppressAutoHyphens/>
      <w:autoSpaceDE w:val="0"/>
      <w:autoSpaceDN w:val="0"/>
      <w:adjustRightInd w:val="0"/>
      <w:spacing w:line="288" w:lineRule="auto"/>
      <w:textAlignment w:val="center"/>
    </w:pPr>
    <w:rPr>
      <w:b/>
    </w:rPr>
  </w:style>
  <w:style w:type="character" w:customStyle="1" w:styleId="BoldTextChar">
    <w:name w:val="Bold Text Char"/>
    <w:basedOn w:val="DefaultParagraphFont"/>
    <w:link w:val="BoldText"/>
    <w:uiPriority w:val="1"/>
    <w:rsid w:val="00553398"/>
    <w:rPr>
      <w:rFonts w:ascii="Verdana" w:hAnsi="Verdana"/>
      <w:b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4013A"/>
    <w:rPr>
      <w:color w:val="652266"/>
      <w:u w:val="single"/>
    </w:rPr>
  </w:style>
  <w:style w:type="paragraph" w:styleId="TOCHeading">
    <w:name w:val="TOC Heading"/>
    <w:basedOn w:val="Normal"/>
    <w:next w:val="Normal"/>
    <w:uiPriority w:val="39"/>
    <w:semiHidden/>
    <w:unhideWhenUsed/>
    <w:qFormat/>
    <w:rsid w:val="00A4013A"/>
    <w:pPr>
      <w:keepNext/>
      <w:keepLines/>
      <w:spacing w:before="240" w:after="0"/>
    </w:pPr>
    <w:rPr>
      <w:rFonts w:eastAsiaTheme="majorEastAsia" w:cstheme="majorBidi"/>
      <w:b/>
      <w:bCs/>
      <w:color w:val="652266"/>
      <w:sz w:val="36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42378"/>
    <w:pPr>
      <w:spacing w:after="100"/>
    </w:pPr>
  </w:style>
  <w:style w:type="paragraph" w:customStyle="1" w:styleId="NumParagraph">
    <w:name w:val="Num Paragraph"/>
    <w:basedOn w:val="ListParagraph"/>
    <w:uiPriority w:val="3"/>
    <w:qFormat/>
    <w:rsid w:val="004806C8"/>
    <w:pPr>
      <w:numPr>
        <w:numId w:val="2"/>
      </w:numPr>
    </w:pPr>
    <w:rPr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27D4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F5991"/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dv.org.au/agm/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mailto:AGM@wdv.org.au" TargetMode="External"/><Relationship Id="rId17" Type="http://schemas.openxmlformats.org/officeDocument/2006/relationships/hyperlink" Target="mailto:agm@wdv.org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gm@wdv.org.a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AGM@wdv.org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gm@wdv.org.au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encrompton/Downloads/OneDrive_1_16-10-2025-2/Nomination%20Guidelines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D3A57C7821B04DBCB10A41C24671C3" ma:contentTypeVersion="15" ma:contentTypeDescription="Create a new document." ma:contentTypeScope="" ma:versionID="ec5067aee268216893afae7bd40fdbd7">
  <xsd:schema xmlns:xsd="http://www.w3.org/2001/XMLSchema" xmlns:xs="http://www.w3.org/2001/XMLSchema" xmlns:p="http://schemas.microsoft.com/office/2006/metadata/properties" xmlns:ns2="9a6a6afb-215b-42ec-9f8f-afb7b7687480" xmlns:ns3="3274e1c0-9161-401c-9d1e-4fb3ef00dd89" targetNamespace="http://schemas.microsoft.com/office/2006/metadata/properties" ma:root="true" ma:fieldsID="d75dfd71965f647801380c3dc2dfe2a2" ns2:_="" ns3:_="">
    <xsd:import namespace="9a6a6afb-215b-42ec-9f8f-afb7b7687480"/>
    <xsd:import namespace="3274e1c0-9161-401c-9d1e-4fb3ef00dd8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a6afb-215b-42ec-9f8f-afb7b76874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fe0fcb2-959f-4d1d-975c-ca4fdf255534}" ma:internalName="TaxCatchAll" ma:showField="CatchAllData" ma:web="9a6a6afb-215b-42ec-9f8f-afb7b76874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74e1c0-9161-401c-9d1e-4fb3ef00dd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8a85147-09ad-4127-ad8e-6112e3e1d7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6a6afb-215b-42ec-9f8f-afb7b7687480" xsi:nil="true"/>
    <lcf76f155ced4ddcb4097134ff3c332f xmlns="3274e1c0-9161-401c-9d1e-4fb3ef00dd89">
      <Terms xmlns="http://schemas.microsoft.com/office/infopath/2007/PartnerControls"/>
    </lcf76f155ced4ddcb4097134ff3c332f>
    <SharedWithUsers xmlns="9a6a6afb-215b-42ec-9f8f-afb7b7687480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D040B19-4975-4C60-89A2-950FE094B2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6a6afb-215b-42ec-9f8f-afb7b7687480"/>
    <ds:schemaRef ds:uri="3274e1c0-9161-401c-9d1e-4fb3ef00dd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3294FE-901B-4E1E-A59E-2B5211DF48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E8C55C-2A27-4CEE-9F27-05CCBA7B13B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2A4A769-D9C0-4799-A1B8-EA0F2242C369}">
  <ds:schemaRefs>
    <ds:schemaRef ds:uri="http://schemas.microsoft.com/office/2006/metadata/properties"/>
    <ds:schemaRef ds:uri="http://schemas.microsoft.com/office/infopath/2007/PartnerControls"/>
    <ds:schemaRef ds:uri="9a6a6afb-215b-42ec-9f8f-afb7b7687480"/>
    <ds:schemaRef ds:uri="3274e1c0-9161-401c-9d1e-4fb3ef00dd8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Nomination Guidelines 2025.dotx</Template>
  <TotalTime>1</TotalTime>
  <Pages>3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WDV template - Word standard document v.1</vt:lpstr>
    </vt:vector>
  </TitlesOfParts>
  <Company/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WDV template - Word standard document v.1</dc:title>
  <dc:subject>[Subject line]</dc:subject>
  <dc:creator>Ben Crompton</dc:creator>
  <cp:keywords/>
  <dc:description/>
  <cp:lastModifiedBy>Ben Crompton</cp:lastModifiedBy>
  <cp:revision>1</cp:revision>
  <cp:lastPrinted>2025-10-15T03:02:00Z</cp:lastPrinted>
  <dcterms:created xsi:type="dcterms:W3CDTF">2025-10-16T03:25:00Z</dcterms:created>
  <dcterms:modified xsi:type="dcterms:W3CDTF">2025-10-16T03:26:00Z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0x010100D6D3A57C7821B04DBCB10A41C24671C3</vt:lpwstr>
  </property>
  <property fmtid="{D5CDD505-2E9C-101B-9397-08002B2CF9AE}" pid="3" name="Order">
    <vt:r8>9000</vt:r8>
  </property>
  <property fmtid="{D5CDD505-2E9C-101B-9397-08002B2CF9AE}" pid="4" name="_ExtendedDescription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  <property fmtid="{D5CDD505-2E9C-101B-9397-08002B2CF9AE}" pid="11" name="GrammarlyDocumentId">
    <vt:lpwstr>8e852567-31ee-463b-8ad1-03f258cbe07a</vt:lpwstr>
  </property>
</Properties>
</file>