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1B44C" w14:textId="77777777" w:rsidR="001356D2" w:rsidRDefault="001356D2" w:rsidP="003C4A08">
      <w:pPr>
        <w:pStyle w:val="Heading2"/>
      </w:pPr>
    </w:p>
    <w:p w14:paraId="6F8ECACE" w14:textId="77777777" w:rsidR="0063684D" w:rsidRPr="0063684D" w:rsidRDefault="0063684D" w:rsidP="0063684D"/>
    <w:p w14:paraId="54074323" w14:textId="77777777" w:rsidR="00865FCB" w:rsidRDefault="00E27D42" w:rsidP="00865FCB">
      <w:pPr>
        <w:pStyle w:val="Heading2"/>
        <w:spacing w:before="120" w:after="120"/>
        <w:rPr>
          <w:sz w:val="48"/>
          <w:szCs w:val="48"/>
          <w:lang w:val="en-US"/>
        </w:rPr>
      </w:pPr>
      <w:r w:rsidRPr="00E27D42">
        <w:rPr>
          <w:sz w:val="48"/>
          <w:szCs w:val="48"/>
          <w:lang w:val="en-US"/>
        </w:rPr>
        <w:t>202</w:t>
      </w:r>
      <w:r w:rsidR="007323A0">
        <w:rPr>
          <w:sz w:val="48"/>
          <w:szCs w:val="48"/>
          <w:lang w:val="en-US"/>
        </w:rPr>
        <w:t>5</w:t>
      </w:r>
      <w:r w:rsidRPr="00E27D42">
        <w:rPr>
          <w:sz w:val="48"/>
          <w:szCs w:val="48"/>
          <w:lang w:val="en-US"/>
        </w:rPr>
        <w:t>-202</w:t>
      </w:r>
      <w:r w:rsidR="007323A0">
        <w:rPr>
          <w:sz w:val="48"/>
          <w:szCs w:val="48"/>
          <w:lang w:val="en-US"/>
        </w:rPr>
        <w:t xml:space="preserve">6 </w:t>
      </w:r>
    </w:p>
    <w:p w14:paraId="35A76AC2" w14:textId="77777777" w:rsidR="00E27D42" w:rsidRDefault="00E27D42" w:rsidP="00865FCB">
      <w:pPr>
        <w:pStyle w:val="Heading2"/>
        <w:spacing w:before="120" w:after="120"/>
        <w:rPr>
          <w:sz w:val="48"/>
          <w:szCs w:val="48"/>
        </w:rPr>
      </w:pPr>
      <w:r w:rsidRPr="00E27D42">
        <w:rPr>
          <w:sz w:val="48"/>
          <w:szCs w:val="48"/>
          <w:lang w:val="en-US"/>
        </w:rPr>
        <w:t>WDV Board</w:t>
      </w:r>
      <w:r w:rsidRPr="00E27D42">
        <w:rPr>
          <w:sz w:val="48"/>
          <w:szCs w:val="48"/>
        </w:rPr>
        <w:t> </w:t>
      </w:r>
      <w:r w:rsidR="007323A0">
        <w:rPr>
          <w:sz w:val="48"/>
          <w:szCs w:val="48"/>
        </w:rPr>
        <w:t>Elections</w:t>
      </w:r>
    </w:p>
    <w:p w14:paraId="72B77488" w14:textId="77777777" w:rsidR="00E27D42" w:rsidRPr="00E27D42" w:rsidRDefault="00E27D42" w:rsidP="00E27D42"/>
    <w:p w14:paraId="02FE805E" w14:textId="77777777" w:rsidR="007323A0" w:rsidRPr="007323A0" w:rsidRDefault="007323A0" w:rsidP="007323A0">
      <w:pPr>
        <w:rPr>
          <w:color w:val="7030A0"/>
          <w:sz w:val="36"/>
          <w:szCs w:val="36"/>
        </w:rPr>
      </w:pPr>
      <w:r>
        <w:rPr>
          <w:color w:val="7030A0"/>
          <w:sz w:val="36"/>
          <w:szCs w:val="36"/>
        </w:rPr>
        <w:t>Appointment of Proxy Form</w:t>
      </w:r>
    </w:p>
    <w:p w14:paraId="788F4C78" w14:textId="77777777" w:rsidR="00E27D42" w:rsidRPr="00E27D42" w:rsidRDefault="00E27D42" w:rsidP="00E27D42">
      <w:pPr>
        <w:rPr>
          <w:color w:val="7030A0"/>
          <w:sz w:val="36"/>
          <w:szCs w:val="36"/>
        </w:rPr>
      </w:pPr>
    </w:p>
    <w:p w14:paraId="2C758BE3" w14:textId="77777777" w:rsidR="00E27D42" w:rsidRDefault="00E27D42" w:rsidP="00E27D42"/>
    <w:p w14:paraId="34844A46" w14:textId="77777777" w:rsidR="007323A0" w:rsidRPr="007323A0" w:rsidRDefault="007323A0" w:rsidP="007323A0">
      <w:r w:rsidRPr="007323A0">
        <w:rPr>
          <w:i/>
          <w:iCs/>
        </w:rPr>
        <w:t>Full Members may appoint other Full Members as proxies to vote on their behalf.</w:t>
      </w:r>
      <w:r w:rsidRPr="007323A0">
        <w:t> </w:t>
      </w:r>
    </w:p>
    <w:p w14:paraId="52222BDB" w14:textId="77777777" w:rsidR="007323A0" w:rsidRPr="007323A0" w:rsidRDefault="007323A0" w:rsidP="007323A0">
      <w:r w:rsidRPr="007323A0">
        <w:t> </w:t>
      </w:r>
    </w:p>
    <w:p w14:paraId="03F954E4" w14:textId="77777777" w:rsidR="007323A0" w:rsidRPr="007323A0" w:rsidRDefault="007323A0" w:rsidP="007323A0">
      <w:r w:rsidRPr="007323A0">
        <w:rPr>
          <w:b/>
          <w:bCs/>
        </w:rPr>
        <w:t>I</w:t>
      </w:r>
      <w:r w:rsidRPr="007323A0">
        <w:t>,__________________________________________</w:t>
      </w:r>
      <w:r>
        <w:t>__</w:t>
      </w:r>
      <w:r w:rsidRPr="007323A0">
        <w:t> </w:t>
      </w:r>
    </w:p>
    <w:p w14:paraId="0F3A6AA0" w14:textId="77777777" w:rsidR="007323A0" w:rsidRPr="007323A0" w:rsidRDefault="007323A0" w:rsidP="007323A0">
      <w:r w:rsidRPr="007323A0">
        <w:rPr>
          <w:i/>
          <w:iCs/>
        </w:rPr>
        <w:t>(name)</w:t>
      </w:r>
      <w:r w:rsidRPr="007323A0">
        <w:t> </w:t>
      </w:r>
    </w:p>
    <w:p w14:paraId="4F192DA7" w14:textId="77777777" w:rsidR="007323A0" w:rsidRPr="007323A0" w:rsidRDefault="007323A0" w:rsidP="007323A0">
      <w:r w:rsidRPr="007323A0">
        <w:t> </w:t>
      </w:r>
    </w:p>
    <w:p w14:paraId="13F93BFC" w14:textId="77777777" w:rsidR="007323A0" w:rsidRPr="007323A0" w:rsidRDefault="007323A0" w:rsidP="007323A0">
      <w:r w:rsidRPr="007323A0">
        <w:rPr>
          <w:b/>
          <w:bCs/>
        </w:rPr>
        <w:t xml:space="preserve">of </w:t>
      </w:r>
      <w:r w:rsidRPr="007323A0">
        <w:t>___________________________________________    </w:t>
      </w:r>
    </w:p>
    <w:p w14:paraId="5B7EDDA1" w14:textId="77777777" w:rsidR="007323A0" w:rsidRPr="007323A0" w:rsidRDefault="007323A0" w:rsidP="007323A0">
      <w:r w:rsidRPr="007323A0">
        <w:rPr>
          <w:i/>
          <w:iCs/>
        </w:rPr>
        <w:t>(address)</w:t>
      </w:r>
      <w:r w:rsidRPr="007323A0">
        <w:t> </w:t>
      </w:r>
    </w:p>
    <w:p w14:paraId="2D095456" w14:textId="77777777" w:rsidR="007323A0" w:rsidRPr="007323A0" w:rsidRDefault="007323A0" w:rsidP="007323A0">
      <w:r w:rsidRPr="007323A0">
        <w:t> </w:t>
      </w:r>
    </w:p>
    <w:p w14:paraId="59F541D4" w14:textId="77777777" w:rsidR="007323A0" w:rsidRPr="007323A0" w:rsidRDefault="007323A0" w:rsidP="007323A0">
      <w:r w:rsidRPr="007323A0">
        <w:rPr>
          <w:b/>
          <w:bCs/>
        </w:rPr>
        <w:t xml:space="preserve">being a Full Member of </w:t>
      </w:r>
      <w:r w:rsidRPr="007323A0">
        <w:rPr>
          <w:b/>
          <w:bCs/>
          <w:i/>
          <w:iCs/>
        </w:rPr>
        <w:t>Women with Disabilities Victoria Inc., </w:t>
      </w:r>
      <w:r w:rsidRPr="007323A0">
        <w:t> </w:t>
      </w:r>
    </w:p>
    <w:p w14:paraId="30EB5302" w14:textId="77777777" w:rsidR="007323A0" w:rsidRPr="007323A0" w:rsidRDefault="007323A0" w:rsidP="007323A0">
      <w:r w:rsidRPr="007323A0">
        <w:t> </w:t>
      </w:r>
    </w:p>
    <w:p w14:paraId="4EDC4A45" w14:textId="77777777" w:rsidR="007323A0" w:rsidRPr="007323A0" w:rsidRDefault="007323A0" w:rsidP="007323A0">
      <w:r w:rsidRPr="007323A0">
        <w:rPr>
          <w:b/>
          <w:bCs/>
        </w:rPr>
        <w:t xml:space="preserve">appoint </w:t>
      </w:r>
      <w:r w:rsidRPr="007323A0">
        <w:t>_______________________________________ </w:t>
      </w:r>
    </w:p>
    <w:p w14:paraId="741A0B09" w14:textId="77777777" w:rsidR="007323A0" w:rsidRPr="007323A0" w:rsidRDefault="007323A0" w:rsidP="007323A0">
      <w:r w:rsidRPr="007323A0">
        <w:rPr>
          <w:i/>
          <w:iCs/>
        </w:rPr>
        <w:t>(name of proxy holder, being a Full Member of WDV)</w:t>
      </w:r>
      <w:r w:rsidRPr="007323A0">
        <w:t> </w:t>
      </w:r>
    </w:p>
    <w:p w14:paraId="26264D89" w14:textId="77777777" w:rsidR="007323A0" w:rsidRPr="007323A0" w:rsidRDefault="007323A0" w:rsidP="007323A0">
      <w:r w:rsidRPr="007323A0">
        <w:t> </w:t>
      </w:r>
    </w:p>
    <w:p w14:paraId="26793E96" w14:textId="77777777" w:rsidR="007323A0" w:rsidRPr="007323A0" w:rsidRDefault="007323A0" w:rsidP="007323A0">
      <w:r w:rsidRPr="007323A0">
        <w:rPr>
          <w:b/>
          <w:bCs/>
        </w:rPr>
        <w:t>of</w:t>
      </w:r>
      <w:r w:rsidRPr="007323A0">
        <w:t>_____________________________________________ </w:t>
      </w:r>
    </w:p>
    <w:p w14:paraId="1462D4B7" w14:textId="77777777" w:rsidR="007323A0" w:rsidRPr="007323A0" w:rsidRDefault="007323A0" w:rsidP="007323A0">
      <w:r w:rsidRPr="007323A0">
        <w:rPr>
          <w:i/>
          <w:iCs/>
        </w:rPr>
        <w:t>(address)</w:t>
      </w:r>
      <w:r w:rsidRPr="007323A0">
        <w:t> </w:t>
      </w:r>
    </w:p>
    <w:p w14:paraId="2E872A40" w14:textId="77777777" w:rsidR="007323A0" w:rsidRPr="007323A0" w:rsidRDefault="007323A0" w:rsidP="007323A0">
      <w:r w:rsidRPr="007323A0">
        <w:rPr>
          <w:b/>
          <w:bCs/>
        </w:rPr>
        <w:t>as my proxy to vote for me on my behalf at the 202</w:t>
      </w:r>
      <w:r>
        <w:rPr>
          <w:b/>
          <w:bCs/>
        </w:rPr>
        <w:t>5</w:t>
      </w:r>
      <w:r w:rsidRPr="007323A0">
        <w:rPr>
          <w:b/>
          <w:bCs/>
        </w:rPr>
        <w:t xml:space="preserve"> Annual General Meeting to be held on</w:t>
      </w:r>
      <w:r w:rsidRPr="007323A0">
        <w:t xml:space="preserve"> </w:t>
      </w:r>
      <w:r>
        <w:rPr>
          <w:b/>
          <w:bCs/>
        </w:rPr>
        <w:t>Wednesday 26</w:t>
      </w:r>
      <w:r w:rsidRPr="007323A0">
        <w:rPr>
          <w:b/>
          <w:bCs/>
        </w:rPr>
        <w:t xml:space="preserve"> November 202</w:t>
      </w:r>
      <w:r>
        <w:rPr>
          <w:b/>
          <w:bCs/>
        </w:rPr>
        <w:t>5</w:t>
      </w:r>
      <w:r w:rsidRPr="007323A0">
        <w:rPr>
          <w:b/>
          <w:bCs/>
        </w:rPr>
        <w:t xml:space="preserve"> and at any adjournment of this meeting.</w:t>
      </w:r>
      <w:r w:rsidRPr="007323A0">
        <w:t> </w:t>
      </w:r>
    </w:p>
    <w:p w14:paraId="126CB4D1" w14:textId="77777777" w:rsidR="007323A0" w:rsidRPr="007323A0" w:rsidRDefault="007323A0" w:rsidP="007323A0">
      <w:r w:rsidRPr="007323A0">
        <w:t> </w:t>
      </w:r>
    </w:p>
    <w:p w14:paraId="6F61680D" w14:textId="77777777" w:rsidR="007323A0" w:rsidRPr="007323A0" w:rsidRDefault="007323A0" w:rsidP="007323A0">
      <w:pPr>
        <w:rPr>
          <w:b/>
          <w:bCs/>
        </w:rPr>
      </w:pPr>
      <w:r w:rsidRPr="007323A0">
        <w:rPr>
          <w:b/>
          <w:bCs/>
          <w:lang w:val="en-GB"/>
        </w:rPr>
        <w:t>Please select how you would like your appointed proxy to vote: </w:t>
      </w:r>
      <w:r w:rsidRPr="007323A0">
        <w:rPr>
          <w:b/>
          <w:bCs/>
        </w:rPr>
        <w:t> </w:t>
      </w:r>
    </w:p>
    <w:p w14:paraId="06E1A86C" w14:textId="77777777" w:rsidR="007323A0" w:rsidRPr="007323A0" w:rsidRDefault="007323A0" w:rsidP="007323A0">
      <w:r w:rsidRPr="007323A0">
        <w:rPr>
          <w:rFonts w:ascii="Times New Roman" w:hAnsi="Times New Roman" w:cs="Times New Roman"/>
          <w:b/>
          <w:bCs/>
        </w:rPr>
        <w:lastRenderedPageBreak/>
        <w:t>​​</w:t>
      </w:r>
      <w:r w:rsidRPr="007323A0">
        <w:rPr>
          <w:rFonts w:ascii="Segoe UI Symbol" w:hAnsi="Segoe UI Symbol" w:cs="Segoe UI Symbol"/>
          <w:b/>
          <w:bCs/>
        </w:rPr>
        <w:t>☐</w:t>
      </w:r>
      <w:r w:rsidRPr="007323A0">
        <w:rPr>
          <w:rFonts w:ascii="Times New Roman" w:hAnsi="Times New Roman" w:cs="Times New Roman"/>
          <w:b/>
          <w:bCs/>
        </w:rPr>
        <w:t>​</w:t>
      </w:r>
      <w:r w:rsidRPr="007323A0">
        <w:rPr>
          <w:b/>
          <w:bCs/>
        </w:rPr>
        <w:t>  I am happy for my appointed proxy to vote as they see fit</w:t>
      </w:r>
      <w:r w:rsidRPr="007323A0">
        <w:t xml:space="preserve"> in the Board elections, and regarding any reports presented at the meeting. </w:t>
      </w:r>
    </w:p>
    <w:p w14:paraId="1A06E7B7" w14:textId="77777777" w:rsidR="007323A0" w:rsidRPr="007323A0" w:rsidRDefault="007323A0" w:rsidP="007323A0">
      <w:r w:rsidRPr="007323A0">
        <w:t> </w:t>
      </w:r>
    </w:p>
    <w:p w14:paraId="15F41EF7" w14:textId="77777777" w:rsidR="007323A0" w:rsidRPr="007323A0" w:rsidRDefault="007323A0" w:rsidP="007323A0">
      <w:r w:rsidRPr="007323A0">
        <w:rPr>
          <w:rFonts w:ascii="Times New Roman" w:hAnsi="Times New Roman" w:cs="Times New Roman"/>
          <w:b/>
          <w:bCs/>
        </w:rPr>
        <w:t>​​</w:t>
      </w:r>
      <w:r w:rsidRPr="007323A0">
        <w:rPr>
          <w:rFonts w:ascii="Segoe UI Symbol" w:hAnsi="Segoe UI Symbol" w:cs="Segoe UI Symbol"/>
          <w:b/>
          <w:bCs/>
        </w:rPr>
        <w:t>☐</w:t>
      </w:r>
      <w:r w:rsidRPr="007323A0">
        <w:rPr>
          <w:rFonts w:ascii="Times New Roman" w:hAnsi="Times New Roman" w:cs="Times New Roman"/>
          <w:b/>
          <w:bCs/>
        </w:rPr>
        <w:t>​</w:t>
      </w:r>
      <w:r w:rsidRPr="007323A0">
        <w:rPr>
          <w:b/>
          <w:bCs/>
        </w:rPr>
        <w:t xml:space="preserve">  I would like to instruct my appointed proxy how to vote </w:t>
      </w:r>
      <w:r w:rsidRPr="007323A0">
        <w:t>in the Board elections for the candidate I will choose after I receive the Board Nomination Statements.*  </w:t>
      </w:r>
    </w:p>
    <w:p w14:paraId="5154A825" w14:textId="77777777" w:rsidR="007323A0" w:rsidRPr="007323A0" w:rsidRDefault="007323A0" w:rsidP="007323A0">
      <w:pPr>
        <w:numPr>
          <w:ilvl w:val="0"/>
          <w:numId w:val="10"/>
        </w:numPr>
      </w:pPr>
      <w:r w:rsidRPr="007323A0">
        <w:t>If you choose this option, you will need to notify your appointed proxy of the candidate you would like to vote for. Otherwise, your appointed proxy will vote as they see fit. </w:t>
      </w:r>
    </w:p>
    <w:p w14:paraId="37C3790C" w14:textId="77777777" w:rsidR="007323A0" w:rsidRPr="007323A0" w:rsidRDefault="007323A0" w:rsidP="007323A0">
      <w:pPr>
        <w:numPr>
          <w:ilvl w:val="0"/>
          <w:numId w:val="11"/>
        </w:numPr>
      </w:pPr>
      <w:r w:rsidRPr="007323A0">
        <w:t>The Board Nomination Statements will be available a few days before the AGM. </w:t>
      </w:r>
    </w:p>
    <w:p w14:paraId="61078086" w14:textId="77777777" w:rsidR="007323A0" w:rsidRPr="007323A0" w:rsidRDefault="007323A0" w:rsidP="007323A0">
      <w:pPr>
        <w:numPr>
          <w:ilvl w:val="0"/>
          <w:numId w:val="12"/>
        </w:numPr>
      </w:pPr>
      <w:r w:rsidRPr="007323A0">
        <w:t>Regarding all other reports presented at the meeting, your appointed proxy will vote as they see fit. </w:t>
      </w:r>
    </w:p>
    <w:p w14:paraId="77DA733C" w14:textId="77777777" w:rsidR="007323A0" w:rsidRPr="007323A0" w:rsidRDefault="007323A0" w:rsidP="007323A0">
      <w:r w:rsidRPr="007323A0">
        <w:t>  </w:t>
      </w:r>
    </w:p>
    <w:p w14:paraId="1283CDD8" w14:textId="77777777" w:rsidR="007323A0" w:rsidRPr="007323A0" w:rsidRDefault="007323A0" w:rsidP="007323A0">
      <w:pPr>
        <w:rPr>
          <w:b/>
          <w:bCs/>
        </w:rPr>
      </w:pPr>
      <w:r w:rsidRPr="007323A0">
        <w:rPr>
          <w:b/>
          <w:bCs/>
          <w:lang w:val="en-GB"/>
        </w:rPr>
        <w:t>Please complete and return this form by either:  </w:t>
      </w:r>
      <w:r w:rsidRPr="007323A0">
        <w:rPr>
          <w:b/>
          <w:bCs/>
        </w:rPr>
        <w:t> </w:t>
      </w:r>
    </w:p>
    <w:p w14:paraId="657C937C" w14:textId="77777777" w:rsidR="007323A0" w:rsidRPr="007323A0" w:rsidRDefault="007323A0" w:rsidP="007323A0">
      <w:pPr>
        <w:numPr>
          <w:ilvl w:val="0"/>
          <w:numId w:val="13"/>
        </w:numPr>
      </w:pPr>
      <w:r w:rsidRPr="007323A0">
        <w:rPr>
          <w:b/>
          <w:bCs/>
        </w:rPr>
        <w:t>Post</w:t>
      </w:r>
      <w:r w:rsidRPr="007323A0">
        <w:t>: in the Reply Paid envelope attached </w:t>
      </w:r>
    </w:p>
    <w:p w14:paraId="7732E8D7" w14:textId="77777777" w:rsidR="007323A0" w:rsidRPr="007323A0" w:rsidRDefault="007323A0" w:rsidP="007323A0">
      <w:pPr>
        <w:numPr>
          <w:ilvl w:val="0"/>
          <w:numId w:val="14"/>
        </w:numPr>
      </w:pPr>
      <w:r w:rsidRPr="007323A0">
        <w:t>If you misplace the envelope, please send the form to Board Governance Officer, PO Box 18314, Collins Street East, VIC 8003. </w:t>
      </w:r>
    </w:p>
    <w:p w14:paraId="771B766A" w14:textId="77777777" w:rsidR="007323A0" w:rsidRPr="007323A0" w:rsidRDefault="007323A0" w:rsidP="007323A0">
      <w:pPr>
        <w:numPr>
          <w:ilvl w:val="0"/>
          <w:numId w:val="15"/>
        </w:numPr>
      </w:pPr>
      <w:r w:rsidRPr="007323A0">
        <w:t xml:space="preserve">Posted forms must be received by no later than </w:t>
      </w:r>
      <w:r w:rsidRPr="007323A0">
        <w:rPr>
          <w:b/>
          <w:bCs/>
        </w:rPr>
        <w:t xml:space="preserve">Monday </w:t>
      </w:r>
      <w:r>
        <w:rPr>
          <w:b/>
          <w:bCs/>
        </w:rPr>
        <w:t>24</w:t>
      </w:r>
      <w:r w:rsidRPr="007323A0">
        <w:rPr>
          <w:b/>
          <w:bCs/>
        </w:rPr>
        <w:t xml:space="preserve"> November 202</w:t>
      </w:r>
      <w:r>
        <w:rPr>
          <w:b/>
          <w:bCs/>
        </w:rPr>
        <w:t>5</w:t>
      </w:r>
      <w:r w:rsidRPr="007323A0">
        <w:t>. Note: if sending form by post, please allow at least 4 business days for the form to arrive. </w:t>
      </w:r>
    </w:p>
    <w:p w14:paraId="739AB984" w14:textId="77777777" w:rsidR="007323A0" w:rsidRPr="007323A0" w:rsidRDefault="007323A0" w:rsidP="007323A0">
      <w:pPr>
        <w:numPr>
          <w:ilvl w:val="0"/>
          <w:numId w:val="16"/>
        </w:numPr>
      </w:pPr>
      <w:r w:rsidRPr="007323A0">
        <w:rPr>
          <w:b/>
          <w:bCs/>
        </w:rPr>
        <w:t>Email:</w:t>
      </w:r>
      <w:r w:rsidRPr="007323A0">
        <w:t xml:space="preserve"> </w:t>
      </w:r>
      <w:hyperlink r:id="rId11" w:tgtFrame="_blank" w:history="1">
        <w:r w:rsidRPr="007323A0">
          <w:rPr>
            <w:rStyle w:val="Hyperlink"/>
            <w:b/>
            <w:bCs/>
          </w:rPr>
          <w:t>agm@wdv.org.au</w:t>
        </w:r>
      </w:hyperlink>
      <w:r w:rsidRPr="007323A0">
        <w:t> </w:t>
      </w:r>
    </w:p>
    <w:p w14:paraId="11CBE448" w14:textId="77777777" w:rsidR="007323A0" w:rsidRPr="007323A0" w:rsidRDefault="007323A0" w:rsidP="007323A0">
      <w:pPr>
        <w:numPr>
          <w:ilvl w:val="0"/>
          <w:numId w:val="17"/>
        </w:numPr>
      </w:pPr>
      <w:r w:rsidRPr="007323A0">
        <w:t xml:space="preserve">Emailed forms may be received up until the day of the AGM by </w:t>
      </w:r>
      <w:r w:rsidRPr="007323A0">
        <w:rPr>
          <w:b/>
          <w:bCs/>
        </w:rPr>
        <w:t>1</w:t>
      </w:r>
      <w:r>
        <w:rPr>
          <w:b/>
          <w:bCs/>
        </w:rPr>
        <w:t>2</w:t>
      </w:r>
      <w:r w:rsidRPr="007323A0">
        <w:rPr>
          <w:b/>
          <w:bCs/>
        </w:rPr>
        <w:t>:30pm AEDT on</w:t>
      </w:r>
      <w:r w:rsidRPr="007323A0">
        <w:t xml:space="preserve"> </w:t>
      </w:r>
      <w:r>
        <w:rPr>
          <w:b/>
          <w:bCs/>
        </w:rPr>
        <w:t>Wednesday 26</w:t>
      </w:r>
      <w:r w:rsidRPr="007323A0">
        <w:rPr>
          <w:b/>
          <w:bCs/>
        </w:rPr>
        <w:t xml:space="preserve"> November 202</w:t>
      </w:r>
      <w:r>
        <w:rPr>
          <w:b/>
          <w:bCs/>
        </w:rPr>
        <w:t>5</w:t>
      </w:r>
      <w:r w:rsidRPr="007323A0">
        <w:rPr>
          <w:b/>
          <w:bCs/>
        </w:rPr>
        <w:t>.</w:t>
      </w:r>
      <w:r w:rsidRPr="007323A0">
        <w:t>  </w:t>
      </w:r>
    </w:p>
    <w:p w14:paraId="56016437" w14:textId="77777777" w:rsidR="001735F0" w:rsidRDefault="001735F0">
      <w:pPr>
        <w:spacing w:before="0" w:after="160" w:line="259" w:lineRule="auto"/>
      </w:pPr>
    </w:p>
    <w:sectPr w:rsidR="001735F0" w:rsidSect="00EA0574">
      <w:footerReference w:type="default" r:id="rId12"/>
      <w:headerReference w:type="first" r:id="rId13"/>
      <w:footerReference w:type="first" r:id="rId14"/>
      <w:pgSz w:w="11906" w:h="16838" w:code="9"/>
      <w:pgMar w:top="1247" w:right="1134" w:bottom="851"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5B018" w14:textId="77777777" w:rsidR="00A615EA" w:rsidRDefault="00A615EA" w:rsidP="00D7695F">
      <w:r>
        <w:separator/>
      </w:r>
    </w:p>
  </w:endnote>
  <w:endnote w:type="continuationSeparator" w:id="0">
    <w:p w14:paraId="5B3115EE" w14:textId="77777777" w:rsidR="00A615EA" w:rsidRDefault="00A615EA"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176CBA8-95BF-BD49-A5FC-47835BCAC4F8}"/>
  </w:font>
  <w:font w:name="Times New Roman">
    <w:panose1 w:val="02020603050405020304"/>
    <w:charset w:val="00"/>
    <w:family w:val="roman"/>
    <w:pitch w:val="variable"/>
    <w:sig w:usb0="E0002EFF" w:usb1="C000785B" w:usb2="00000009" w:usb3="00000000" w:csb0="000001FF" w:csb1="00000000"/>
    <w:embedRegular r:id="rId2" w:fontKey="{30D1E042-B331-5949-8AFA-E0450F3963AD}"/>
    <w:embedBold r:id="rId3" w:fontKey="{BEB92CFD-F56C-FF47-B2F6-7CB799B674ED}"/>
    <w:embedItalic r:id="rId4" w:fontKey="{2C335152-49CD-9442-BA2C-01809C03963D}"/>
  </w:font>
  <w:font w:name="Courier New">
    <w:panose1 w:val="02070309020205020404"/>
    <w:charset w:val="00"/>
    <w:family w:val="modern"/>
    <w:pitch w:val="fixed"/>
    <w:sig w:usb0="E0002EFF" w:usb1="C0007843" w:usb2="00000009" w:usb3="00000000" w:csb0="000001FF" w:csb1="00000000"/>
    <w:embedRegular r:id="rId5" w:fontKey="{9DC81EB7-D396-374E-AEE2-D03963AF918E}"/>
  </w:font>
  <w:font w:name="Wingdings">
    <w:panose1 w:val="05000000000000000000"/>
    <w:charset w:val="4D"/>
    <w:family w:val="decorative"/>
    <w:pitch w:val="variable"/>
    <w:sig w:usb0="00000003" w:usb1="00000000" w:usb2="00000000" w:usb3="00000000" w:csb0="80000001" w:csb1="00000000"/>
    <w:embedRegular r:id="rId6" w:fontKey="{44FAF0C0-E058-DE4F-8331-E15CCF866504}"/>
  </w:font>
  <w:font w:name="Calibri">
    <w:panose1 w:val="020F0502020204030204"/>
    <w:charset w:val="00"/>
    <w:family w:val="swiss"/>
    <w:pitch w:val="variable"/>
    <w:sig w:usb0="E4002EFF" w:usb1="C200247B" w:usb2="00000009" w:usb3="00000000" w:csb0="000001FF" w:csb1="00000000"/>
    <w:embedRegular r:id="rId7" w:fontKey="{54779E57-B01C-8045-BBD4-116AD8A5AFD7}"/>
    <w:embedBold r:id="rId8" w:fontKey="{63AE5CE2-A2B5-8E4C-97F5-EF28B086C396}"/>
    <w:embedItalic r:id="rId9" w:fontKey="{A70B8693-C03E-BD49-9310-91D020BAC669}"/>
    <w:embedBoldItalic r:id="rId10" w:fontKey="{9B6A1EFD-746F-C341-B790-053FB2612CDC}"/>
  </w:font>
  <w:font w:name="Arial">
    <w:panose1 w:val="020B0604020202020204"/>
    <w:charset w:val="00"/>
    <w:family w:val="swiss"/>
    <w:pitch w:val="variable"/>
    <w:sig w:usb0="E0002EFF" w:usb1="C000785B" w:usb2="00000009" w:usb3="00000000" w:csb0="000001FF" w:csb1="00000000"/>
    <w:embedRegular r:id="rId11" w:fontKey="{03042778-2B55-9A42-9348-969D82B55AD6}"/>
    <w:embedBold r:id="rId12" w:fontKey="{ACF3B5D9-4BEB-A140-84FC-0D7F9804A652}"/>
    <w:embedItalic r:id="rId13" w:fontKey="{70ABE3AB-98EF-964F-8B0E-AE22B863EF36}"/>
    <w:embedBoldItalic r:id="rId14" w:fontKey="{5D6BAB2C-E247-4343-953C-90DCAC231397}"/>
  </w:font>
  <w:font w:name="DM Sans">
    <w:panose1 w:val="00000000000000000000"/>
    <w:charset w:val="00"/>
    <w:family w:val="auto"/>
    <w:pitch w:val="variable"/>
    <w:sig w:usb0="8000002F" w:usb1="5000205B" w:usb2="00000000" w:usb3="00000000" w:csb0="00000093" w:csb1="00000000"/>
    <w:embedRegular r:id="rId15" w:fontKey="{21F72FA8-F6F9-0B45-9E7F-92EF6C0FA5A0}"/>
    <w:embedBold r:id="rId16" w:fontKey="{884D34B6-0898-2242-8C30-1C0FF71F62CA}"/>
    <w:embedItalic r:id="rId17" w:fontKey="{8594E300-7313-B448-9F2E-2E06F477F34F}"/>
    <w:embedBoldItalic r:id="rId18" w:fontKey="{653F45FE-DB79-FB44-928B-9C4F91D9B3C0}"/>
  </w:font>
  <w:font w:name="DM Sans SemiBold">
    <w:altName w:val="Calibri"/>
    <w:charset w:val="00"/>
    <w:family w:val="auto"/>
    <w:pitch w:val="variable"/>
    <w:sig w:usb0="8000002F" w:usb1="4000204B" w:usb2="00000000" w:usb3="00000000" w:csb0="00000093" w:csb1="00000000"/>
  </w:font>
  <w:font w:name="Verdana">
    <w:panose1 w:val="020B0604030504040204"/>
    <w:charset w:val="00"/>
    <w:family w:val="swiss"/>
    <w:pitch w:val="variable"/>
    <w:sig w:usb0="A10006FF" w:usb1="4000205B" w:usb2="00000010" w:usb3="00000000" w:csb0="0000019F" w:csb1="00000000"/>
    <w:embedRegular r:id="rId19" w:fontKey="{94B0AF06-8654-EF40-8D8D-4FC287A2F33C}"/>
    <w:embedBold r:id="rId20" w:fontKey="{911958BE-5805-A043-8825-3C98BE700A0E}"/>
  </w:font>
  <w:font w:name="Minion Pro">
    <w:panose1 w:val="0204070306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21" w:fontKey="{07177E12-23AA-AD42-808B-11F55979912A}"/>
  </w:font>
  <w:font w:name="Segoe UI Symbol">
    <w:panose1 w:val="020B0502040204020203"/>
    <w:charset w:val="00"/>
    <w:family w:val="swiss"/>
    <w:pitch w:val="variable"/>
    <w:sig w:usb0="800001E3" w:usb1="1200FFEF" w:usb2="00040000" w:usb3="00000000" w:csb0="00000001" w:csb1="00000000"/>
    <w:embedBold r:id="rId22" w:fontKey="{A844C336-711A-704A-99E2-1F495E8B1E96}"/>
  </w:font>
  <w:font w:name="Calibri Light">
    <w:panose1 w:val="020F0302020204030204"/>
    <w:charset w:val="00"/>
    <w:family w:val="swiss"/>
    <w:pitch w:val="variable"/>
    <w:sig w:usb0="E4002EFF" w:usb1="C200247B" w:usb2="00000009" w:usb3="00000000" w:csb0="000001FF" w:csb1="00000000"/>
    <w:embedRegular r:id="rId23" w:fontKey="{3532376B-CDEA-4840-BF53-45A72BEE7F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ECBD" w14:textId="77777777" w:rsidR="00A44ACC" w:rsidRPr="00487057" w:rsidRDefault="00487057" w:rsidP="00487057">
    <w:pPr>
      <w:pStyle w:val="Footer"/>
      <w:ind w:left="-426" w:right="-1"/>
      <w:rPr>
        <w:rStyle w:val="FootnoteReference"/>
        <w:rFonts w:ascii="Verdana" w:hAnsi="Verdana"/>
        <w:vertAlign w:val="baseline"/>
      </w:rPr>
    </w:pPr>
    <w:r w:rsidRPr="000E33C3">
      <w:rPr>
        <w:szCs w:val="20"/>
      </w:rPr>
      <w:t>Women with Disabilities Victoria</w:t>
    </w:r>
    <w:r w:rsidRPr="000E33C3">
      <w:rPr>
        <w:szCs w:val="20"/>
      </w:rPr>
      <w:ptab w:relativeTo="margin" w:alignment="center" w:leader="none"/>
    </w:r>
    <w:r w:rsidR="007323A0">
      <w:rPr>
        <w:szCs w:val="20"/>
      </w:rPr>
      <w:t>Appointment of Proxy form</w:t>
    </w:r>
    <w:r>
      <w:rPr>
        <w:szCs w:val="20"/>
      </w:rPr>
      <w:t xml:space="preserve"> 2025</w:t>
    </w:r>
    <w:r w:rsidRPr="000E33C3">
      <w:rPr>
        <w:szCs w:val="20"/>
      </w:rPr>
      <w:ptab w:relativeTo="margin" w:alignment="right" w:leader="none"/>
    </w:r>
    <w:sdt>
      <w:sdtPr>
        <w:rPr>
          <w:szCs w:val="20"/>
        </w:rPr>
        <w:id w:val="1429694950"/>
        <w:docPartObj>
          <w:docPartGallery w:val="Page Numbers (Bottom of Page)"/>
          <w:docPartUnique/>
        </w:docPartObj>
      </w:sdtPr>
      <w:sdtEndPr>
        <w:rPr>
          <w:szCs w:val="18"/>
        </w:rPr>
      </w:sdtEndPr>
      <w:sdtContent>
        <w:sdt>
          <w:sdtPr>
            <w:rPr>
              <w:szCs w:val="20"/>
            </w:rPr>
            <w:id w:val="-449621723"/>
            <w:docPartObj>
              <w:docPartGallery w:val="Page Numbers (Top of Page)"/>
              <w:docPartUnique/>
            </w:docPartObj>
          </w:sdt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11</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11</w:t>
            </w:r>
            <w:r w:rsidRPr="000E33C3">
              <w:rPr>
                <w:b/>
                <w:bCs/>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1CB8" w14:textId="77777777" w:rsidR="00EF4EE0" w:rsidRPr="00C85065" w:rsidRDefault="00C85065" w:rsidP="00C85065">
    <w:pPr>
      <w:pStyle w:val="Footer"/>
      <w:ind w:left="-426" w:right="-1"/>
      <w:rPr>
        <w:rFonts w:ascii="Verdana" w:hAnsi="Verdana"/>
      </w:rPr>
    </w:pPr>
    <w:r w:rsidRPr="000E33C3">
      <w:rPr>
        <w:szCs w:val="20"/>
      </w:rPr>
      <w:t>Women with Disabilities Victoria</w:t>
    </w:r>
    <w:r w:rsidRPr="000E33C3">
      <w:rPr>
        <w:szCs w:val="20"/>
      </w:rPr>
      <w:ptab w:relativeTo="margin" w:alignment="center" w:leader="none"/>
    </w:r>
    <w:r w:rsidR="007323A0">
      <w:rPr>
        <w:szCs w:val="20"/>
      </w:rPr>
      <w:t>Appointment of Proxy form</w:t>
    </w:r>
    <w:r>
      <w:rPr>
        <w:szCs w:val="20"/>
      </w:rPr>
      <w:t xml:space="preserve"> 2025</w:t>
    </w:r>
    <w:r w:rsidRPr="000E33C3">
      <w:rPr>
        <w:szCs w:val="20"/>
      </w:rPr>
      <w:ptab w:relativeTo="margin" w:alignment="right" w:leader="none"/>
    </w:r>
    <w:sdt>
      <w:sdtPr>
        <w:rPr>
          <w:szCs w:val="20"/>
        </w:rPr>
        <w:id w:val="1725331177"/>
        <w:docPartObj>
          <w:docPartGallery w:val="Page Numbers (Bottom of Page)"/>
          <w:docPartUnique/>
        </w:docPartObj>
      </w:sdtPr>
      <w:sdtEndPr>
        <w:rPr>
          <w:szCs w:val="18"/>
        </w:rPr>
      </w:sdtEndPr>
      <w:sdtContent>
        <w:sdt>
          <w:sdtPr>
            <w:rPr>
              <w:szCs w:val="20"/>
            </w:rPr>
            <w:id w:val="583186399"/>
            <w:docPartObj>
              <w:docPartGallery w:val="Page Numbers (Top of Page)"/>
              <w:docPartUnique/>
            </w:docPartObj>
          </w:sdt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2</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2</w:t>
            </w:r>
            <w:r w:rsidRPr="000E33C3">
              <w:rPr>
                <w:b/>
                <w:bCs/>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AB143" w14:textId="77777777" w:rsidR="00A615EA" w:rsidRDefault="00A615EA" w:rsidP="00D7695F">
      <w:r>
        <w:separator/>
      </w:r>
    </w:p>
  </w:footnote>
  <w:footnote w:type="continuationSeparator" w:id="0">
    <w:p w14:paraId="404D7A12" w14:textId="77777777" w:rsidR="00A615EA" w:rsidRDefault="00A615EA"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8CCC5" w14:textId="77777777" w:rsidR="005C4087" w:rsidRDefault="005C4087" w:rsidP="00742797">
    <w:pPr>
      <w:pStyle w:val="Header"/>
    </w:pPr>
    <w:r w:rsidRPr="00742797">
      <w:rPr>
        <w:rStyle w:val="Strong"/>
        <w:b w:val="0"/>
        <w:bCs w:val="0"/>
        <w:noProof/>
        <w:lang w:eastAsia="en-AU"/>
      </w:rPr>
      <w:drawing>
        <wp:anchor distT="0" distB="0" distL="114300" distR="114300" simplePos="0" relativeHeight="251658240" behindDoc="0" locked="0" layoutInCell="1" allowOverlap="1" wp14:anchorId="67DB5108" wp14:editId="63C096AA">
          <wp:simplePos x="0" y="0"/>
          <wp:positionH relativeFrom="column">
            <wp:posOffset>4659630</wp:posOffset>
          </wp:positionH>
          <wp:positionV relativeFrom="paragraph">
            <wp:posOffset>-227330</wp:posOffset>
          </wp:positionV>
          <wp:extent cx="2117013" cy="2331179"/>
          <wp:effectExtent l="0" t="0" r="0" b="0"/>
          <wp:wrapNone/>
          <wp:docPr id="920982189" name="Picture 92098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2117013" cy="233117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5A8"/>
    <w:multiLevelType w:val="hybridMultilevel"/>
    <w:tmpl w:val="B6A0CBAA"/>
    <w:lvl w:ilvl="0" w:tplc="FFFFFFF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87573A"/>
    <w:multiLevelType w:val="multilevel"/>
    <w:tmpl w:val="1702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901945"/>
    <w:multiLevelType w:val="multilevel"/>
    <w:tmpl w:val="26F4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5253E5"/>
    <w:multiLevelType w:val="multilevel"/>
    <w:tmpl w:val="59FC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3B500A"/>
    <w:multiLevelType w:val="multilevel"/>
    <w:tmpl w:val="B0F638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1E7405D"/>
    <w:multiLevelType w:val="multilevel"/>
    <w:tmpl w:val="E828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E663A9"/>
    <w:multiLevelType w:val="hybridMultilevel"/>
    <w:tmpl w:val="B66014AC"/>
    <w:lvl w:ilvl="0" w:tplc="8374A290">
      <w:start w:val="1"/>
      <w:numFmt w:val="bullet"/>
      <w:pStyle w:val="ListParagraph"/>
      <w:lvlText w:val=""/>
      <w:lvlJc w:val="left"/>
      <w:pPr>
        <w:ind w:left="964" w:hanging="510"/>
      </w:pPr>
      <w:rPr>
        <w:rFonts w:ascii="Symbol" w:hAnsi="Symbol" w:hint="default"/>
      </w:rPr>
    </w:lvl>
    <w:lvl w:ilvl="1" w:tplc="1812E536">
      <w:start w:val="1"/>
      <w:numFmt w:val="bullet"/>
      <w:pStyle w:val="ListBullet2"/>
      <w:lvlText w:val="o"/>
      <w:lvlJc w:val="left"/>
      <w:pPr>
        <w:ind w:left="1814" w:hanging="396"/>
      </w:pPr>
      <w:rPr>
        <w:rFonts w:ascii="Courier New" w:hAnsi="Courier New" w:hint="default"/>
      </w:rPr>
    </w:lvl>
    <w:lvl w:ilvl="2" w:tplc="A224C8F2">
      <w:start w:val="1"/>
      <w:numFmt w:val="bullet"/>
      <w:pStyle w:val="ListBullet3"/>
      <w:lvlText w:val=""/>
      <w:lvlJc w:val="left"/>
      <w:pPr>
        <w:ind w:left="2552" w:hanging="284"/>
      </w:pPr>
      <w:rPr>
        <w:rFonts w:ascii="Wingdings" w:hAnsi="Wingdings" w:hint="default"/>
      </w:rPr>
    </w:lvl>
    <w:lvl w:ilvl="3" w:tplc="803051BA">
      <w:start w:val="1"/>
      <w:numFmt w:val="bullet"/>
      <w:lvlText w:val=""/>
      <w:lvlJc w:val="left"/>
      <w:pPr>
        <w:ind w:left="3232" w:hanging="284"/>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9F6B33"/>
    <w:multiLevelType w:val="hybridMultilevel"/>
    <w:tmpl w:val="6F0C89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A314498"/>
    <w:multiLevelType w:val="multilevel"/>
    <w:tmpl w:val="6408EB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B735A67"/>
    <w:multiLevelType w:val="hybridMultilevel"/>
    <w:tmpl w:val="0854E666"/>
    <w:lvl w:ilvl="0" w:tplc="6CB00F28">
      <w:start w:val="1"/>
      <w:numFmt w:val="decimal"/>
      <w:pStyle w:val="NumParagraph"/>
      <w:lvlText w:val="%1."/>
      <w:lvlJc w:val="left"/>
      <w:pPr>
        <w:ind w:left="964" w:hanging="510"/>
      </w:pPr>
      <w:rPr>
        <w:rFonts w:hint="default"/>
      </w:rPr>
    </w:lvl>
    <w:lvl w:ilvl="1" w:tplc="551435EE">
      <w:start w:val="1"/>
      <w:numFmt w:val="lowerLetter"/>
      <w:lvlText w:val="%2."/>
      <w:lvlJc w:val="left"/>
      <w:pPr>
        <w:ind w:left="1814" w:hanging="396"/>
      </w:pPr>
      <w:rPr>
        <w:rFonts w:hint="default"/>
      </w:rPr>
    </w:lvl>
    <w:lvl w:ilvl="2" w:tplc="A2B80818">
      <w:start w:val="1"/>
      <w:numFmt w:val="lowerRoman"/>
      <w:lvlText w:val="%3."/>
      <w:lvlJc w:val="right"/>
      <w:pPr>
        <w:ind w:left="2552" w:hanging="284"/>
      </w:pPr>
      <w:rPr>
        <w:rFonts w:hint="default"/>
      </w:rPr>
    </w:lvl>
    <w:lvl w:ilvl="3" w:tplc="80C69FAA">
      <w:start w:val="1"/>
      <w:numFmt w:val="decimal"/>
      <w:lvlText w:val="%4."/>
      <w:lvlJc w:val="left"/>
      <w:pPr>
        <w:ind w:left="3232" w:hanging="284"/>
      </w:pPr>
      <w:rPr>
        <w:rFonts w:hint="default"/>
      </w:r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0" w15:restartNumberingAfterBreak="0">
    <w:nsid w:val="3C570DFB"/>
    <w:multiLevelType w:val="multilevel"/>
    <w:tmpl w:val="07B2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553168"/>
    <w:multiLevelType w:val="multilevel"/>
    <w:tmpl w:val="28D0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467460"/>
    <w:multiLevelType w:val="multilevel"/>
    <w:tmpl w:val="A120E4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B55171D"/>
    <w:multiLevelType w:val="hybridMultilevel"/>
    <w:tmpl w:val="1BA4E0BA"/>
    <w:lvl w:ilvl="0" w:tplc="FFFFFFF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67590ABA"/>
    <w:multiLevelType w:val="hybridMultilevel"/>
    <w:tmpl w:val="116A8936"/>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94C6970"/>
    <w:multiLevelType w:val="hybridMultilevel"/>
    <w:tmpl w:val="B97692FE"/>
    <w:lvl w:ilvl="0" w:tplc="FFFFFFF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4360C58"/>
    <w:multiLevelType w:val="multilevel"/>
    <w:tmpl w:val="55FE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6996383">
    <w:abstractNumId w:val="6"/>
  </w:num>
  <w:num w:numId="2" w16cid:durableId="1998149774">
    <w:abstractNumId w:val="9"/>
  </w:num>
  <w:num w:numId="3" w16cid:durableId="2090424358">
    <w:abstractNumId w:val="14"/>
  </w:num>
  <w:num w:numId="4" w16cid:durableId="1172990311">
    <w:abstractNumId w:val="15"/>
  </w:num>
  <w:num w:numId="5" w16cid:durableId="1228540794">
    <w:abstractNumId w:val="16"/>
  </w:num>
  <w:num w:numId="6" w16cid:durableId="1103188585">
    <w:abstractNumId w:val="1"/>
  </w:num>
  <w:num w:numId="7" w16cid:durableId="2051496566">
    <w:abstractNumId w:val="7"/>
  </w:num>
  <w:num w:numId="8" w16cid:durableId="1935674080">
    <w:abstractNumId w:val="0"/>
  </w:num>
  <w:num w:numId="9" w16cid:durableId="1504202850">
    <w:abstractNumId w:val="13"/>
  </w:num>
  <w:num w:numId="10" w16cid:durableId="1442606023">
    <w:abstractNumId w:val="5"/>
  </w:num>
  <w:num w:numId="11" w16cid:durableId="1322273229">
    <w:abstractNumId w:val="2"/>
  </w:num>
  <w:num w:numId="12" w16cid:durableId="1186137589">
    <w:abstractNumId w:val="3"/>
  </w:num>
  <w:num w:numId="13" w16cid:durableId="1199781000">
    <w:abstractNumId w:val="11"/>
  </w:num>
  <w:num w:numId="14" w16cid:durableId="620845360">
    <w:abstractNumId w:val="4"/>
  </w:num>
  <w:num w:numId="15" w16cid:durableId="228154645">
    <w:abstractNumId w:val="12"/>
  </w:num>
  <w:num w:numId="16" w16cid:durableId="1655526242">
    <w:abstractNumId w:val="10"/>
  </w:num>
  <w:num w:numId="17" w16cid:durableId="2295865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954"/>
    <w:rsid w:val="00003473"/>
    <w:rsid w:val="00030358"/>
    <w:rsid w:val="00052F35"/>
    <w:rsid w:val="000562FB"/>
    <w:rsid w:val="000839CA"/>
    <w:rsid w:val="000A05F3"/>
    <w:rsid w:val="000B7816"/>
    <w:rsid w:val="000C22B3"/>
    <w:rsid w:val="000D4DD3"/>
    <w:rsid w:val="000D5538"/>
    <w:rsid w:val="00102F1E"/>
    <w:rsid w:val="00127D1B"/>
    <w:rsid w:val="001302C1"/>
    <w:rsid w:val="00131B48"/>
    <w:rsid w:val="001356D2"/>
    <w:rsid w:val="00143E31"/>
    <w:rsid w:val="001649D6"/>
    <w:rsid w:val="00166A37"/>
    <w:rsid w:val="001735F0"/>
    <w:rsid w:val="001A3579"/>
    <w:rsid w:val="001A6C45"/>
    <w:rsid w:val="001D70FA"/>
    <w:rsid w:val="001E5A7C"/>
    <w:rsid w:val="001F0ABA"/>
    <w:rsid w:val="00207008"/>
    <w:rsid w:val="002122A4"/>
    <w:rsid w:val="00242B49"/>
    <w:rsid w:val="0029699C"/>
    <w:rsid w:val="0029761C"/>
    <w:rsid w:val="002B2BA6"/>
    <w:rsid w:val="002E481D"/>
    <w:rsid w:val="002E71BA"/>
    <w:rsid w:val="00332DCC"/>
    <w:rsid w:val="003453EE"/>
    <w:rsid w:val="00346C39"/>
    <w:rsid w:val="003701E1"/>
    <w:rsid w:val="00370C2F"/>
    <w:rsid w:val="003A30D9"/>
    <w:rsid w:val="003C34D8"/>
    <w:rsid w:val="003C4A08"/>
    <w:rsid w:val="003C7CDD"/>
    <w:rsid w:val="00411FB8"/>
    <w:rsid w:val="00433EC3"/>
    <w:rsid w:val="004806C8"/>
    <w:rsid w:val="00482946"/>
    <w:rsid w:val="00487057"/>
    <w:rsid w:val="0049433F"/>
    <w:rsid w:val="004A16C2"/>
    <w:rsid w:val="004B0CE9"/>
    <w:rsid w:val="004C1CD2"/>
    <w:rsid w:val="004C3BCE"/>
    <w:rsid w:val="004D4EFA"/>
    <w:rsid w:val="004F377B"/>
    <w:rsid w:val="004F3EB9"/>
    <w:rsid w:val="0050543F"/>
    <w:rsid w:val="005474C9"/>
    <w:rsid w:val="00553398"/>
    <w:rsid w:val="005C3C54"/>
    <w:rsid w:val="005C4087"/>
    <w:rsid w:val="005C604C"/>
    <w:rsid w:val="005C7D0D"/>
    <w:rsid w:val="0063684D"/>
    <w:rsid w:val="0065066A"/>
    <w:rsid w:val="006562EE"/>
    <w:rsid w:val="0067504A"/>
    <w:rsid w:val="00693D06"/>
    <w:rsid w:val="006959E8"/>
    <w:rsid w:val="006C47A7"/>
    <w:rsid w:val="006C7C03"/>
    <w:rsid w:val="006F5991"/>
    <w:rsid w:val="00727598"/>
    <w:rsid w:val="007323A0"/>
    <w:rsid w:val="00742797"/>
    <w:rsid w:val="00751454"/>
    <w:rsid w:val="00754080"/>
    <w:rsid w:val="007C0932"/>
    <w:rsid w:val="007E648C"/>
    <w:rsid w:val="00801A71"/>
    <w:rsid w:val="0080443E"/>
    <w:rsid w:val="008056F0"/>
    <w:rsid w:val="008073C3"/>
    <w:rsid w:val="008172E0"/>
    <w:rsid w:val="00833E98"/>
    <w:rsid w:val="00850FF5"/>
    <w:rsid w:val="00862481"/>
    <w:rsid w:val="00865FCB"/>
    <w:rsid w:val="008808A1"/>
    <w:rsid w:val="00881E3C"/>
    <w:rsid w:val="008D3281"/>
    <w:rsid w:val="008D58E9"/>
    <w:rsid w:val="008F42E4"/>
    <w:rsid w:val="00906D1B"/>
    <w:rsid w:val="0091660B"/>
    <w:rsid w:val="00925224"/>
    <w:rsid w:val="00937001"/>
    <w:rsid w:val="009503CF"/>
    <w:rsid w:val="009536EC"/>
    <w:rsid w:val="009A64A1"/>
    <w:rsid w:val="009B2703"/>
    <w:rsid w:val="009C0954"/>
    <w:rsid w:val="009F40B2"/>
    <w:rsid w:val="009F59D2"/>
    <w:rsid w:val="00A10742"/>
    <w:rsid w:val="00A36035"/>
    <w:rsid w:val="00A4013A"/>
    <w:rsid w:val="00A42378"/>
    <w:rsid w:val="00A44ACC"/>
    <w:rsid w:val="00A4547D"/>
    <w:rsid w:val="00A615EA"/>
    <w:rsid w:val="00A67073"/>
    <w:rsid w:val="00A80E24"/>
    <w:rsid w:val="00AA7528"/>
    <w:rsid w:val="00AB4107"/>
    <w:rsid w:val="00AB64D3"/>
    <w:rsid w:val="00AC6AEC"/>
    <w:rsid w:val="00B44862"/>
    <w:rsid w:val="00B50511"/>
    <w:rsid w:val="00B80F76"/>
    <w:rsid w:val="00BB055C"/>
    <w:rsid w:val="00BB07EB"/>
    <w:rsid w:val="00BC46EE"/>
    <w:rsid w:val="00C450BF"/>
    <w:rsid w:val="00C72477"/>
    <w:rsid w:val="00C803F4"/>
    <w:rsid w:val="00C85065"/>
    <w:rsid w:val="00C93304"/>
    <w:rsid w:val="00CA2E1F"/>
    <w:rsid w:val="00CB1BF6"/>
    <w:rsid w:val="00CD4A93"/>
    <w:rsid w:val="00CD56A1"/>
    <w:rsid w:val="00CD6D6C"/>
    <w:rsid w:val="00D15F59"/>
    <w:rsid w:val="00D7695F"/>
    <w:rsid w:val="00D87A40"/>
    <w:rsid w:val="00D97DD6"/>
    <w:rsid w:val="00DB640A"/>
    <w:rsid w:val="00DC4493"/>
    <w:rsid w:val="00DC4A7C"/>
    <w:rsid w:val="00DD51B9"/>
    <w:rsid w:val="00E0415D"/>
    <w:rsid w:val="00E0795A"/>
    <w:rsid w:val="00E133D5"/>
    <w:rsid w:val="00E27D42"/>
    <w:rsid w:val="00E370EE"/>
    <w:rsid w:val="00E42484"/>
    <w:rsid w:val="00E5420C"/>
    <w:rsid w:val="00E61091"/>
    <w:rsid w:val="00E74FB3"/>
    <w:rsid w:val="00E77562"/>
    <w:rsid w:val="00E86008"/>
    <w:rsid w:val="00EA0574"/>
    <w:rsid w:val="00EB0CAF"/>
    <w:rsid w:val="00EE1C00"/>
    <w:rsid w:val="00EF4EE0"/>
    <w:rsid w:val="00F00353"/>
    <w:rsid w:val="00F169B6"/>
    <w:rsid w:val="00F274FD"/>
    <w:rsid w:val="00F420F7"/>
    <w:rsid w:val="00F53F11"/>
    <w:rsid w:val="00F54291"/>
    <w:rsid w:val="00F77958"/>
    <w:rsid w:val="00F971FD"/>
    <w:rsid w:val="00FE1477"/>
    <w:rsid w:val="00FE7F55"/>
    <w:rsid w:val="00FF59A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82D0A3"/>
  <w14:defaultImageDpi w14:val="330"/>
  <w15:chartTrackingRefBased/>
  <w15:docId w15:val="{964BCCD2-DAF6-5548-AEE4-028EB7C19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378"/>
    <w:pPr>
      <w:spacing w:before="120" w:after="120" w:line="276" w:lineRule="auto"/>
    </w:pPr>
    <w:rPr>
      <w:rFonts w:ascii="DM Sans" w:hAnsi="DM Sans"/>
      <w:sz w:val="24"/>
    </w:rPr>
  </w:style>
  <w:style w:type="paragraph" w:styleId="Heading1">
    <w:name w:val="heading 1"/>
    <w:basedOn w:val="Normal"/>
    <w:next w:val="Normal"/>
    <w:link w:val="Heading1Char"/>
    <w:uiPriority w:val="9"/>
    <w:qFormat/>
    <w:rsid w:val="00BC46EE"/>
    <w:pPr>
      <w:spacing w:before="360" w:after="480"/>
      <w:outlineLvl w:val="0"/>
    </w:pPr>
    <w:rPr>
      <w:rFonts w:ascii="DM Sans SemiBold" w:hAnsi="DM Sans SemiBold"/>
      <w:b/>
      <w:bCs/>
      <w:color w:val="340043"/>
      <w:sz w:val="44"/>
      <w:szCs w:val="44"/>
    </w:rPr>
  </w:style>
  <w:style w:type="paragraph" w:styleId="Heading2">
    <w:name w:val="heading 2"/>
    <w:basedOn w:val="Heading1"/>
    <w:next w:val="Normal"/>
    <w:link w:val="Heading2Char"/>
    <w:uiPriority w:val="9"/>
    <w:unhideWhenUsed/>
    <w:qFormat/>
    <w:rsid w:val="003C4A08"/>
    <w:pPr>
      <w:outlineLvl w:val="1"/>
    </w:pPr>
    <w:rPr>
      <w:rFonts w:ascii="DM Sans" w:hAnsi="DM Sans"/>
      <w:color w:val="6C2E94"/>
      <w:sz w:val="36"/>
    </w:rPr>
  </w:style>
  <w:style w:type="paragraph" w:styleId="Heading3">
    <w:name w:val="heading 3"/>
    <w:basedOn w:val="Normal"/>
    <w:next w:val="Normal"/>
    <w:link w:val="Heading3Char"/>
    <w:uiPriority w:val="9"/>
    <w:unhideWhenUsed/>
    <w:qFormat/>
    <w:rsid w:val="00A42378"/>
    <w:pPr>
      <w:suppressAutoHyphens/>
      <w:autoSpaceDE w:val="0"/>
      <w:autoSpaceDN w:val="0"/>
      <w:adjustRightInd w:val="0"/>
      <w:spacing w:before="320" w:after="170" w:line="288" w:lineRule="auto"/>
      <w:textAlignment w:val="center"/>
      <w:outlineLvl w:val="2"/>
    </w:pPr>
    <w:rPr>
      <w:rFonts w:cs="Verdana"/>
      <w:b/>
      <w:bCs/>
      <w:color w:val="6C2E94"/>
      <w:sz w:val="28"/>
      <w:szCs w:val="28"/>
      <w:lang w:val="en-GB"/>
    </w:rPr>
  </w:style>
  <w:style w:type="paragraph" w:styleId="Heading4">
    <w:name w:val="heading 4"/>
    <w:basedOn w:val="Normal"/>
    <w:next w:val="Normal"/>
    <w:link w:val="Heading4Char"/>
    <w:uiPriority w:val="9"/>
    <w:unhideWhenUsed/>
    <w:qFormat/>
    <w:rsid w:val="00A42378"/>
    <w:pPr>
      <w:suppressAutoHyphens/>
      <w:autoSpaceDE w:val="0"/>
      <w:autoSpaceDN w:val="0"/>
      <w:adjustRightInd w:val="0"/>
      <w:spacing w:before="240" w:line="288" w:lineRule="auto"/>
      <w:textAlignment w:val="center"/>
      <w:outlineLvl w:val="3"/>
    </w:pPr>
    <w:rPr>
      <w:rFonts w:cs="Verdana"/>
      <w:b/>
      <w:bCs/>
      <w:color w:val="6C2E94"/>
      <w:szCs w:val="24"/>
      <w:lang w:val="en-GB"/>
    </w:rPr>
  </w:style>
  <w:style w:type="paragraph" w:styleId="Heading5">
    <w:name w:val="heading 5"/>
    <w:basedOn w:val="Normal"/>
    <w:next w:val="Normal"/>
    <w:link w:val="Heading5Char"/>
    <w:uiPriority w:val="9"/>
    <w:unhideWhenUsed/>
    <w:qFormat/>
    <w:rsid w:val="00A42378"/>
    <w:pPr>
      <w:suppressAutoHyphens/>
      <w:autoSpaceDE w:val="0"/>
      <w:autoSpaceDN w:val="0"/>
      <w:adjustRightInd w:val="0"/>
      <w:spacing w:before="240" w:line="288" w:lineRule="auto"/>
      <w:textAlignment w:val="center"/>
      <w:outlineLvl w:val="4"/>
    </w:pPr>
    <w:rPr>
      <w:rFonts w:cs="Verdana"/>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85065"/>
    <w:pPr>
      <w:suppressAutoHyphens/>
      <w:autoSpaceDE w:val="0"/>
      <w:autoSpaceDN w:val="0"/>
      <w:adjustRightInd w:val="0"/>
      <w:spacing w:after="0" w:line="288" w:lineRule="auto"/>
      <w:ind w:right="851"/>
      <w:textAlignment w:val="center"/>
    </w:pPr>
    <w:rPr>
      <w:rFonts w:ascii="DM Sans" w:hAnsi="DM Sans" w:cs="Verdana"/>
      <w:color w:val="6C2E94"/>
      <w:sz w:val="20"/>
      <w:szCs w:val="18"/>
      <w:lang w:val="en-GB"/>
    </w:rPr>
  </w:style>
  <w:style w:type="character" w:customStyle="1" w:styleId="FooterChar">
    <w:name w:val="Footer Char"/>
    <w:basedOn w:val="DefaultParagraphFont"/>
    <w:link w:val="Footer"/>
    <w:uiPriority w:val="99"/>
    <w:rsid w:val="00C85065"/>
    <w:rPr>
      <w:rFonts w:ascii="DM Sans" w:hAnsi="DM Sans" w:cs="Verdana"/>
      <w:color w:val="6C2E94"/>
      <w:sz w:val="20"/>
      <w:szCs w:val="18"/>
      <w:lang w:val="en-GB"/>
    </w:rPr>
  </w:style>
  <w:style w:type="character" w:customStyle="1" w:styleId="Heading1Char">
    <w:name w:val="Heading 1 Char"/>
    <w:basedOn w:val="DefaultParagraphFont"/>
    <w:link w:val="Heading1"/>
    <w:uiPriority w:val="9"/>
    <w:rsid w:val="00BC46EE"/>
    <w:rPr>
      <w:rFonts w:ascii="DM Sans SemiBold" w:hAnsi="DM Sans SemiBold"/>
      <w:b/>
      <w:bCs/>
      <w:color w:val="340043"/>
      <w:sz w:val="44"/>
      <w:szCs w:val="44"/>
    </w:rPr>
  </w:style>
  <w:style w:type="character" w:customStyle="1" w:styleId="Heading2Char">
    <w:name w:val="Heading 2 Char"/>
    <w:basedOn w:val="DefaultParagraphFont"/>
    <w:link w:val="Heading2"/>
    <w:uiPriority w:val="9"/>
    <w:rsid w:val="003C4A08"/>
    <w:rPr>
      <w:rFonts w:ascii="DM Sans" w:hAnsi="DM Sans"/>
      <w:b/>
      <w:bCs/>
      <w:color w:val="6C2E94"/>
      <w:sz w:val="36"/>
      <w:szCs w:val="44"/>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553398"/>
    <w:pPr>
      <w:numPr>
        <w:numId w:val="1"/>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85065"/>
    <w:rPr>
      <w:color w:val="6C2E94"/>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semiHidden/>
    <w:qFormat/>
    <w:rsid w:val="00C93304"/>
    <w:rPr>
      <w:b/>
      <w:bCs/>
    </w:rPr>
  </w:style>
  <w:style w:type="character" w:styleId="SubtleEmphasis">
    <w:name w:val="Subtle Emphasis"/>
    <w:aliases w:val="Purple text"/>
    <w:uiPriority w:val="19"/>
    <w:semiHidden/>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42378"/>
    <w:rPr>
      <w:rFonts w:ascii="DM Sans" w:hAnsi="DM Sans" w:cs="Verdana"/>
      <w:b/>
      <w:bCs/>
      <w:color w:val="6C2E94"/>
      <w:sz w:val="28"/>
      <w:szCs w:val="28"/>
      <w:lang w:val="en-GB"/>
    </w:rPr>
  </w:style>
  <w:style w:type="character" w:styleId="Emphasis">
    <w:name w:val="Emphasis"/>
    <w:aliases w:val="Italics"/>
    <w:basedOn w:val="DefaultParagraphFont"/>
    <w:uiPriority w:val="20"/>
    <w:semiHidden/>
    <w:qFormat/>
    <w:rsid w:val="00F54291"/>
    <w:rPr>
      <w:i/>
      <w:iCs/>
    </w:rPr>
  </w:style>
  <w:style w:type="character" w:styleId="IntenseEmphasis">
    <w:name w:val="Intense Emphasis"/>
    <w:aliases w:val="Purple Bold"/>
    <w:uiPriority w:val="21"/>
    <w:semiHidden/>
    <w:qFormat/>
    <w:rsid w:val="001D70FA"/>
    <w:rPr>
      <w:b/>
      <w:bCs/>
      <w:color w:val="652165"/>
    </w:rPr>
  </w:style>
  <w:style w:type="character" w:customStyle="1" w:styleId="Heading4Char">
    <w:name w:val="Heading 4 Char"/>
    <w:basedOn w:val="DefaultParagraphFont"/>
    <w:link w:val="Heading4"/>
    <w:uiPriority w:val="9"/>
    <w:rsid w:val="00A42378"/>
    <w:rPr>
      <w:rFonts w:ascii="DM Sans" w:hAnsi="DM Sans" w:cs="Verdana"/>
      <w:b/>
      <w:bCs/>
      <w:color w:val="6C2E94"/>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85065"/>
    <w:rPr>
      <w:rFonts w:ascii="DM Sans" w:hAnsi="DM Sans"/>
      <w:sz w:val="20"/>
      <w:vertAlign w:val="superscript"/>
    </w:rPr>
  </w:style>
  <w:style w:type="paragraph" w:styleId="NoSpacing">
    <w:name w:val="No Spacing"/>
    <w:uiPriority w:val="14"/>
    <w:unhideWhenUsed/>
    <w:qFormat/>
    <w:rsid w:val="00A42378"/>
    <w:pPr>
      <w:spacing w:after="0" w:line="240" w:lineRule="auto"/>
    </w:pPr>
    <w:rPr>
      <w:rFonts w:ascii="DM Sans" w:hAnsi="DM Sans"/>
      <w:sz w:val="24"/>
    </w:rPr>
  </w:style>
  <w:style w:type="character" w:customStyle="1" w:styleId="Heading5Char">
    <w:name w:val="Heading 5 Char"/>
    <w:basedOn w:val="DefaultParagraphFont"/>
    <w:link w:val="Heading5"/>
    <w:uiPriority w:val="9"/>
    <w:rsid w:val="00A42378"/>
    <w:rPr>
      <w:rFonts w:ascii="DM Sans" w:hAnsi="DM Sans" w:cs="Verdana"/>
      <w:b/>
      <w:bCs/>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C85065"/>
    <w:rPr>
      <w:rFonts w:ascii="DM Sans" w:hAnsi="DM Sans"/>
    </w:rPr>
  </w:style>
  <w:style w:type="paragraph" w:customStyle="1" w:styleId="PageNumberParagraph">
    <w:name w:val="Page Number Paragraph"/>
    <w:basedOn w:val="Footer"/>
    <w:uiPriority w:val="12"/>
    <w:rsid w:val="00A42378"/>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4"/>
    <w:qFormat/>
    <w:rsid w:val="00A42378"/>
    <w:rPr>
      <w:color w:val="6C2E94"/>
    </w:rPr>
  </w:style>
  <w:style w:type="character" w:customStyle="1" w:styleId="PurpleNormalChar">
    <w:name w:val="Purple Normal Char"/>
    <w:basedOn w:val="DefaultParagraphFont"/>
    <w:link w:val="PurpleNormal"/>
    <w:uiPriority w:val="4"/>
    <w:rsid w:val="00A42378"/>
    <w:rPr>
      <w:rFonts w:ascii="DM Sans" w:hAnsi="DM Sans"/>
      <w:color w:val="6C2E94"/>
      <w:sz w:val="24"/>
    </w:rPr>
  </w:style>
  <w:style w:type="character" w:customStyle="1" w:styleId="PurpleBoldChar">
    <w:name w:val="Purple Bold Char"/>
    <w:basedOn w:val="DefaultParagraphFont"/>
    <w:uiPriority w:val="5"/>
    <w:rsid w:val="00A42378"/>
    <w:rPr>
      <w:rFonts w:ascii="DM Sans" w:hAnsi="DM Sans" w:cstheme="minorBidi"/>
      <w:color w:val="6C2E94"/>
      <w:sz w:val="24"/>
      <w:szCs w:val="22"/>
    </w:rPr>
  </w:style>
  <w:style w:type="paragraph" w:customStyle="1" w:styleId="BoldText">
    <w:name w:val="Bold Text"/>
    <w:basedOn w:val="Normal"/>
    <w:link w:val="BoldTextChar"/>
    <w:uiPriority w:val="1"/>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uiPriority w:val="1"/>
    <w:rsid w:val="00553398"/>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2378"/>
    <w:pPr>
      <w:spacing w:after="100"/>
    </w:pPr>
  </w:style>
  <w:style w:type="paragraph" w:customStyle="1" w:styleId="NumParagraph">
    <w:name w:val="Num Paragraph"/>
    <w:basedOn w:val="ListParagraph"/>
    <w:uiPriority w:val="3"/>
    <w:qFormat/>
    <w:rsid w:val="004806C8"/>
    <w:pPr>
      <w:numPr>
        <w:numId w:val="2"/>
      </w:numPr>
    </w:pPr>
    <w:rPr>
      <w:lang w:val="en-GB"/>
    </w:rPr>
  </w:style>
  <w:style w:type="character" w:styleId="UnresolvedMention">
    <w:name w:val="Unresolved Mention"/>
    <w:basedOn w:val="DefaultParagraphFont"/>
    <w:uiPriority w:val="99"/>
    <w:semiHidden/>
    <w:unhideWhenUsed/>
    <w:rsid w:val="00E27D42"/>
    <w:rPr>
      <w:color w:val="605E5C"/>
      <w:shd w:val="clear" w:color="auto" w:fill="E1DFDD"/>
    </w:rPr>
  </w:style>
  <w:style w:type="paragraph" w:styleId="NormalWeb">
    <w:name w:val="Normal (Web)"/>
    <w:basedOn w:val="Normal"/>
    <w:uiPriority w:val="99"/>
    <w:semiHidden/>
    <w:unhideWhenUsed/>
    <w:rsid w:val="006F5991"/>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M@wdv.org.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crompton/Downloads/OneDrive_2_16-10-2025/Appointment%20of%20Proxy%20form%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D3A57C7821B04DBCB10A41C24671C3" ma:contentTypeVersion="15" ma:contentTypeDescription="Create a new document." ma:contentTypeScope="" ma:versionID="ec5067aee268216893afae7bd40fdbd7">
  <xsd:schema xmlns:xsd="http://www.w3.org/2001/XMLSchema" xmlns:xs="http://www.w3.org/2001/XMLSchema" xmlns:p="http://schemas.microsoft.com/office/2006/metadata/properties" xmlns:ns2="9a6a6afb-215b-42ec-9f8f-afb7b7687480" xmlns:ns3="3274e1c0-9161-401c-9d1e-4fb3ef00dd89" targetNamespace="http://schemas.microsoft.com/office/2006/metadata/properties" ma:root="true" ma:fieldsID="d75dfd71965f647801380c3dc2dfe2a2" ns2:_="" ns3:_="">
    <xsd:import namespace="9a6a6afb-215b-42ec-9f8f-afb7b7687480"/>
    <xsd:import namespace="3274e1c0-9161-401c-9d1e-4fb3ef00dd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fe0fcb2-959f-4d1d-975c-ca4fdf255534}"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74e1c0-9161-401c-9d1e-4fb3ef00dd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3274e1c0-9161-401c-9d1e-4fb3ef00dd89">
      <Terms xmlns="http://schemas.microsoft.com/office/infopath/2007/PartnerControls"/>
    </lcf76f155ced4ddcb4097134ff3c332f>
    <SharedWithUsers xmlns="9a6a6afb-215b-42ec-9f8f-afb7b7687480">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040B19-4975-4C60-89A2-950FE094B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6afb-215b-42ec-9f8f-afb7b7687480"/>
    <ds:schemaRef ds:uri="3274e1c0-9161-401c-9d1e-4fb3ef00d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4A769-D9C0-4799-A1B8-EA0F2242C369}">
  <ds:schemaRefs>
    <ds:schemaRef ds:uri="http://schemas.microsoft.com/office/2006/metadata/properties"/>
    <ds:schemaRef ds:uri="http://schemas.microsoft.com/office/infopath/2007/PartnerControls"/>
    <ds:schemaRef ds:uri="9a6a6afb-215b-42ec-9f8f-afb7b7687480"/>
    <ds:schemaRef ds:uri="3274e1c0-9161-401c-9d1e-4fb3ef00dd89"/>
  </ds:schemaRefs>
</ds:datastoreItem>
</file>

<file path=customXml/itemProps3.xml><?xml version="1.0" encoding="utf-8"?>
<ds:datastoreItem xmlns:ds="http://schemas.openxmlformats.org/officeDocument/2006/customXml" ds:itemID="{4AE8C55C-2A27-4CEE-9F27-05CCBA7B13B0}">
  <ds:schemaRefs>
    <ds:schemaRef ds:uri="http://schemas.openxmlformats.org/officeDocument/2006/bibliography"/>
  </ds:schemaRefs>
</ds:datastoreItem>
</file>

<file path=customXml/itemProps4.xml><?xml version="1.0" encoding="utf-8"?>
<ds:datastoreItem xmlns:ds="http://schemas.openxmlformats.org/officeDocument/2006/customXml" ds:itemID="{C73294FE-901B-4E1E-A59E-2B5211DF4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Appointment of Proxy form 2025.dotx</Template>
  <TotalTime>0</TotalTime>
  <Pages>2</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Ben Crompton</dc:creator>
  <cp:keywords/>
  <dc:description/>
  <cp:lastModifiedBy>Ben Crompton</cp:lastModifiedBy>
  <cp:revision>1</cp:revision>
  <dcterms:created xsi:type="dcterms:W3CDTF">2025-10-16T03:44:00Z</dcterms:created>
  <dcterms:modified xsi:type="dcterms:W3CDTF">2025-10-16T03:44:00Z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0x010100D6D3A57C7821B04DBCB10A41C24671C3</vt:lpwstr>
  </property>
  <property fmtid="{D5CDD505-2E9C-101B-9397-08002B2CF9AE}" pid="3" name="Order">
    <vt:r8>9000</vt:r8>
  </property>
  <property fmtid="{D5CDD505-2E9C-101B-9397-08002B2CF9AE}" pid="4" name="_ExtendedDescription">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MediaServiceImageTags">
    <vt:lpwstr/>
  </property>
</Properties>
</file>