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401C2" w14:textId="5CA2A76B" w:rsidR="00784AD1" w:rsidRPr="006F427E" w:rsidRDefault="00336BF3" w:rsidP="004A14E7">
      <w:pPr>
        <w:pStyle w:val="Heading2"/>
        <w:spacing w:before="0" w:after="0" w:line="276" w:lineRule="auto"/>
        <w:jc w:val="center"/>
        <w:rPr>
          <w:rFonts w:ascii="DM Sans" w:eastAsia="DM Sans" w:hAnsi="DM Sans" w:cs="DM Sans"/>
          <w:color w:val="6C2E94"/>
          <w:sz w:val="40"/>
          <w:szCs w:val="40"/>
          <w:lang w:val="en-AU" w:eastAsia="en-AU" w:bidi="en-AU"/>
        </w:rPr>
      </w:pPr>
      <w:r w:rsidRPr="006F427E">
        <w:rPr>
          <w:rFonts w:ascii="DM Sans" w:eastAsia="DM Sans" w:hAnsi="DM Sans" w:cs="DM Sans"/>
          <w:color w:val="6C2E94"/>
          <w:sz w:val="40"/>
          <w:szCs w:val="40"/>
          <w:lang w:val="en-AU" w:eastAsia="en-AU" w:bidi="en-AU"/>
        </w:rPr>
        <w:t>Board Governance</w:t>
      </w:r>
      <w:r w:rsidR="4EF97060" w:rsidRPr="006F427E">
        <w:rPr>
          <w:rFonts w:ascii="DM Sans" w:eastAsia="DM Sans" w:hAnsi="DM Sans" w:cs="DM Sans"/>
          <w:color w:val="6C2E94"/>
          <w:sz w:val="40"/>
          <w:szCs w:val="40"/>
          <w:lang w:val="en-AU" w:eastAsia="en-AU" w:bidi="en-AU"/>
        </w:rPr>
        <w:t xml:space="preserve"> Officer</w:t>
      </w:r>
      <w:r w:rsidR="00587E17">
        <w:rPr>
          <w:rFonts w:ascii="DM Sans" w:eastAsia="DM Sans" w:hAnsi="DM Sans" w:cs="DM Sans"/>
          <w:color w:val="6C2E94"/>
          <w:sz w:val="40"/>
          <w:szCs w:val="40"/>
          <w:lang w:val="en-AU" w:eastAsia="en-AU" w:bidi="en-AU"/>
        </w:rPr>
        <w:t xml:space="preserve"> </w:t>
      </w:r>
      <w:r w:rsidR="00587E17" w:rsidRPr="00587E17">
        <w:rPr>
          <w:rFonts w:ascii="DM Sans" w:eastAsia="DM Sans" w:hAnsi="DM Sans" w:cs="DM Sans"/>
          <w:color w:val="6C2E94"/>
          <w:sz w:val="40"/>
          <w:szCs w:val="40"/>
          <w:lang w:val="en-AU" w:eastAsia="en-AU" w:bidi="en-AU"/>
        </w:rPr>
        <w:t>(0.4 FTE)</w:t>
      </w:r>
    </w:p>
    <w:p w14:paraId="6DD04485" w14:textId="77777777" w:rsidR="00587E17" w:rsidRDefault="00587E17" w:rsidP="004A14E7">
      <w:pPr>
        <w:pStyle w:val="BodyText"/>
        <w:spacing w:before="2"/>
        <w:ind w:left="0"/>
        <w:jc w:val="center"/>
        <w:rPr>
          <w:rFonts w:ascii="DM Sans" w:eastAsia="DM Sans" w:hAnsi="DM Sans" w:cs="DM Sans"/>
          <w:b/>
          <w:bCs/>
          <w:color w:val="6C2E94"/>
          <w:sz w:val="40"/>
          <w:szCs w:val="40"/>
        </w:rPr>
      </w:pPr>
      <w:r w:rsidRPr="009A31B1">
        <w:rPr>
          <w:rFonts w:ascii="DM Sans" w:eastAsia="DM Sans" w:hAnsi="DM Sans" w:cs="DM Sans"/>
          <w:b/>
          <w:bCs/>
          <w:color w:val="6C2E94"/>
          <w:sz w:val="40"/>
          <w:szCs w:val="40"/>
        </w:rPr>
        <w:t>We are seeking Expressions of Interest from experienced independent contractors</w:t>
      </w:r>
    </w:p>
    <w:p w14:paraId="02CBD4AB" w14:textId="58439E56" w:rsidR="57432055" w:rsidRDefault="1CAA4373" w:rsidP="52F39645">
      <w:pPr>
        <w:rPr>
          <w:rFonts w:ascii="DM Sans" w:eastAsia="DM Sans" w:hAnsi="DM Sans" w:cs="DM Sans"/>
          <w:lang w:val="en-GB"/>
        </w:rPr>
      </w:pPr>
      <w:r w:rsidRPr="002C668E">
        <w:rPr>
          <w:rFonts w:ascii="DM Sans" w:eastAsia="DM Sans" w:hAnsi="DM Sans" w:cs="DM Sans"/>
          <w:szCs w:val="24"/>
          <w:lang w:val="en-GB"/>
        </w:rPr>
        <w:t>Are you passionate about advancing the rights of women and gender diverse people with disabilities?</w:t>
      </w:r>
    </w:p>
    <w:p w14:paraId="0E560C1F" w14:textId="67D804F9" w:rsidR="57432055" w:rsidRDefault="1CAA4373" w:rsidP="52F39645">
      <w:pPr>
        <w:rPr>
          <w:rFonts w:ascii="DM Sans" w:eastAsia="DM Sans" w:hAnsi="DM Sans" w:cs="DM Sans"/>
          <w:lang w:val="en-GB"/>
        </w:rPr>
      </w:pPr>
      <w:r w:rsidRPr="002C668E">
        <w:rPr>
          <w:rFonts w:ascii="DM Sans" w:eastAsia="DM Sans" w:hAnsi="DM Sans" w:cs="DM Sans"/>
          <w:szCs w:val="24"/>
          <w:lang w:val="en-GB"/>
        </w:rPr>
        <w:t>Women with Disabilities Victoria</w:t>
      </w:r>
      <w:r w:rsidR="6F2D0EE9" w:rsidRPr="002C668E">
        <w:rPr>
          <w:rFonts w:ascii="DM Sans" w:eastAsia="DM Sans" w:hAnsi="DM Sans" w:cs="DM Sans"/>
          <w:szCs w:val="24"/>
          <w:lang w:val="en-GB"/>
        </w:rPr>
        <w:t xml:space="preserve"> (WDV)</w:t>
      </w:r>
      <w:r w:rsidRPr="002C668E">
        <w:rPr>
          <w:rFonts w:ascii="DM Sans" w:eastAsia="DM Sans" w:hAnsi="DM Sans" w:cs="DM Sans"/>
          <w:szCs w:val="24"/>
          <w:lang w:val="en-GB"/>
        </w:rPr>
        <w:t xml:space="preserve"> is a vibrant organisation of women and gender diverse people with disabilities working for women and ge</w:t>
      </w:r>
      <w:r w:rsidR="288D8858" w:rsidRPr="002C668E">
        <w:rPr>
          <w:rFonts w:ascii="DM Sans" w:eastAsia="DM Sans" w:hAnsi="DM Sans" w:cs="DM Sans"/>
          <w:szCs w:val="24"/>
          <w:lang w:val="en-GB"/>
        </w:rPr>
        <w:t xml:space="preserve">nder diverse people </w:t>
      </w:r>
      <w:r w:rsidRPr="002C668E">
        <w:rPr>
          <w:rFonts w:ascii="DM Sans" w:eastAsia="DM Sans" w:hAnsi="DM Sans" w:cs="DM Sans"/>
          <w:szCs w:val="24"/>
          <w:lang w:val="en-GB"/>
        </w:rPr>
        <w:t>with disabilities in Victoria.</w:t>
      </w:r>
    </w:p>
    <w:p w14:paraId="7512627B" w14:textId="592B5C2E" w:rsidR="57432055" w:rsidRDefault="57432055" w:rsidP="007B4C17">
      <w:pPr>
        <w:pStyle w:val="BodyText"/>
        <w:spacing w:line="276" w:lineRule="auto"/>
        <w:ind w:left="0"/>
        <w:rPr>
          <w:rFonts w:ascii="DM Sans" w:eastAsia="DM Sans" w:hAnsi="DM Sans" w:cs="DM Sans"/>
          <w:lang w:val="en-GB" w:eastAsia="en-US" w:bidi="ar-SA"/>
        </w:rPr>
      </w:pPr>
      <w:r w:rsidRPr="52F39645">
        <w:rPr>
          <w:rFonts w:ascii="DM Sans" w:eastAsia="DM Sans" w:hAnsi="DM Sans" w:cs="DM Sans"/>
          <w:lang w:val="en-GB" w:eastAsia="en-US" w:bidi="ar-SA"/>
        </w:rPr>
        <w:t xml:space="preserve">WDV is the peak organisation for women </w:t>
      </w:r>
      <w:r w:rsidR="00D92FFE">
        <w:rPr>
          <w:rFonts w:ascii="DM Sans" w:eastAsia="DM Sans" w:hAnsi="DM Sans" w:cs="DM Sans"/>
          <w:lang w:val="en-GB" w:eastAsia="en-US" w:bidi="ar-SA"/>
        </w:rPr>
        <w:t xml:space="preserve">and gender diverse people </w:t>
      </w:r>
      <w:r w:rsidRPr="52F39645">
        <w:rPr>
          <w:rFonts w:ascii="DM Sans" w:eastAsia="DM Sans" w:hAnsi="DM Sans" w:cs="DM Sans"/>
          <w:lang w:val="en-GB" w:eastAsia="en-US" w:bidi="ar-SA"/>
        </w:rPr>
        <w:t>with disabilities in Victoria. WDV’s 2025–2029 Strategic Plan envisions a safe and fulfilling life for all women and gender diverse people with disabilities in Victoria.</w:t>
      </w:r>
    </w:p>
    <w:p w14:paraId="5E51BE26" w14:textId="77777777" w:rsidR="57432055" w:rsidRDefault="57432055" w:rsidP="776D7C1C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Our strategic priorities are to:</w:t>
      </w:r>
    </w:p>
    <w:p w14:paraId="1DAD44C3" w14:textId="77777777" w:rsidR="57432055" w:rsidRDefault="57432055" w:rsidP="007B4C17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Establish research partnerships with a focus on inclusion, health, gendered violence, sexual autonomy and economic justice.</w:t>
      </w:r>
    </w:p>
    <w:p w14:paraId="16794495" w14:textId="77777777" w:rsidR="57432055" w:rsidRDefault="57432055" w:rsidP="007B4C17">
      <w:pPr>
        <w:pStyle w:val="ListParagraph"/>
        <w:spacing w:before="0" w:after="160"/>
        <w:ind w:right="15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Build gender-based accessibility and inclusion expertise across Victoria.</w:t>
      </w:r>
    </w:p>
    <w:p w14:paraId="1AFCF83A" w14:textId="77777777" w:rsidR="57432055" w:rsidRDefault="57432055" w:rsidP="007B4C17">
      <w:pPr>
        <w:pStyle w:val="ListParagraph"/>
        <w:spacing w:before="0" w:after="160"/>
        <w:ind w:right="12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>Work to dismantle ableist and sexist attitudes and systems, develop community understanding of rights and educate and empower members to live safe and fulfilling lives.</w:t>
      </w:r>
    </w:p>
    <w:p w14:paraId="4396FDCF" w14:textId="5A5BF6B3" w:rsidR="57432055" w:rsidRDefault="57432055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776D7C1C">
        <w:rPr>
          <w:rFonts w:ascii="DM Sans" w:eastAsia="DM Sans" w:hAnsi="DM Sans" w:cs="DM Sans"/>
          <w:lang w:val="en-GB"/>
        </w:rPr>
        <w:t xml:space="preserve">Embed a member and </w:t>
      </w:r>
      <w:r w:rsidR="00A031CA">
        <w:rPr>
          <w:rFonts w:ascii="DM Sans" w:eastAsia="DM Sans" w:hAnsi="DM Sans" w:cs="DM Sans"/>
          <w:lang w:val="en-GB"/>
        </w:rPr>
        <w:t>community-led</w:t>
      </w:r>
      <w:r w:rsidRPr="776D7C1C">
        <w:rPr>
          <w:rFonts w:ascii="DM Sans" w:eastAsia="DM Sans" w:hAnsi="DM Sans" w:cs="DM Sans"/>
          <w:lang w:val="en-GB"/>
        </w:rPr>
        <w:t xml:space="preserve"> approach to advocacy and system change.</w:t>
      </w:r>
    </w:p>
    <w:p w14:paraId="09CACBA7" w14:textId="61C3B85C" w:rsidR="22A07152" w:rsidRDefault="22A07152" w:rsidP="007B4C17">
      <w:pPr>
        <w:pStyle w:val="ListParagraph"/>
        <w:spacing w:before="0" w:after="160"/>
        <w:ind w:right="16"/>
        <w:contextualSpacing/>
        <w:rPr>
          <w:rFonts w:ascii="DM Sans" w:eastAsia="DM Sans" w:hAnsi="DM Sans" w:cs="DM Sans"/>
          <w:lang w:val="en-GB"/>
        </w:rPr>
      </w:pPr>
      <w:r w:rsidRPr="3C14AAF0">
        <w:rPr>
          <w:rFonts w:ascii="DM Sans" w:eastAsia="DM Sans" w:hAnsi="DM Sans" w:cs="DM Sans"/>
          <w:lang w:val="en-GB"/>
        </w:rPr>
        <w:t>Enhance WDV’s operational efficiency and funding resilience.</w:t>
      </w:r>
    </w:p>
    <w:p w14:paraId="66D34B22" w14:textId="77777777" w:rsidR="00370651" w:rsidRDefault="57432055" w:rsidP="00370651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lang w:val="en-GB" w:eastAsia="en-US" w:bidi="ar-SA"/>
        </w:rPr>
      </w:pPr>
      <w:r w:rsidRPr="776D7C1C">
        <w:rPr>
          <w:rFonts w:ascii="DM Sans" w:eastAsia="DM Sans" w:hAnsi="DM Sans" w:cs="DM Sans"/>
          <w:lang w:val="en-GB" w:eastAsia="en-US" w:bidi="ar-SA"/>
        </w:rPr>
        <w:t>WDV values are accountability, diversity, inclusion, impact, equity, respect, accessibility, creativity, collaboration and empowerment.</w:t>
      </w:r>
    </w:p>
    <w:p w14:paraId="583BFCA0" w14:textId="47E993AE" w:rsidR="06D84EA6" w:rsidRPr="00370651" w:rsidRDefault="06D84EA6" w:rsidP="00370651">
      <w:pPr>
        <w:pStyle w:val="BodyText"/>
        <w:spacing w:before="240" w:line="276" w:lineRule="auto"/>
        <w:ind w:left="0" w:right="307"/>
        <w:rPr>
          <w:rFonts w:ascii="DM Sans" w:eastAsia="DM Sans" w:hAnsi="DM Sans" w:cs="DM Sans"/>
          <w:b/>
          <w:bCs/>
          <w:lang w:val="en-GB" w:eastAsia="en-US" w:bidi="ar-SA"/>
        </w:rPr>
      </w:pPr>
      <w:r w:rsidRPr="00370651">
        <w:rPr>
          <w:rFonts w:ascii="DM Sans" w:eastAsia="Open Sans" w:hAnsi="DM Sans" w:cs="Open Sans"/>
          <w:b/>
          <w:bCs/>
          <w:color w:val="7030A0"/>
        </w:rPr>
        <w:t>About the role:</w:t>
      </w:r>
    </w:p>
    <w:p w14:paraId="15632211" w14:textId="4EAB8D4F" w:rsidR="004A14E7" w:rsidRPr="0016092B" w:rsidRDefault="6D286F33" w:rsidP="003F50DE">
      <w:pPr>
        <w:keepNext/>
        <w:spacing w:before="240" w:after="0" w:line="288" w:lineRule="auto"/>
        <w:rPr>
          <w:rFonts w:ascii="DM Sans" w:eastAsia="DM Sans" w:hAnsi="DM Sans" w:cs="DM Sans"/>
          <w:lang w:val="en-GB"/>
        </w:rPr>
      </w:pPr>
      <w:r w:rsidRPr="01765E8B">
        <w:rPr>
          <w:rFonts w:ascii="DM Sans" w:eastAsia="DM Sans" w:hAnsi="DM Sans" w:cs="DM Sans"/>
          <w:lang w:val="en-GB"/>
        </w:rPr>
        <w:t>We are seeking a</w:t>
      </w:r>
      <w:r w:rsidR="77B4F377" w:rsidRPr="01765E8B">
        <w:rPr>
          <w:rFonts w:ascii="DM Sans" w:eastAsia="DM Sans" w:hAnsi="DM Sans" w:cs="DM Sans"/>
          <w:lang w:val="en-GB"/>
        </w:rPr>
        <w:t>n enthusiastic</w:t>
      </w:r>
      <w:r w:rsidR="3FBC116D" w:rsidRPr="01765E8B">
        <w:rPr>
          <w:rFonts w:ascii="DM Sans" w:eastAsia="DM Sans" w:hAnsi="DM Sans" w:cs="DM Sans"/>
          <w:lang w:val="en-GB"/>
        </w:rPr>
        <w:t xml:space="preserve"> and organised</w:t>
      </w:r>
      <w:r w:rsidRPr="01765E8B">
        <w:rPr>
          <w:rFonts w:ascii="DM Sans" w:eastAsia="DM Sans" w:hAnsi="DM Sans" w:cs="DM Sans"/>
          <w:lang w:val="en-GB"/>
        </w:rPr>
        <w:t xml:space="preserve"> </w:t>
      </w:r>
      <w:r w:rsidR="00336BF3">
        <w:rPr>
          <w:rFonts w:ascii="DM Sans" w:eastAsia="DM Sans" w:hAnsi="DM Sans" w:cs="DM Sans"/>
          <w:lang w:val="en-GB"/>
        </w:rPr>
        <w:t>Board Governance</w:t>
      </w:r>
      <w:r w:rsidR="009178B7">
        <w:rPr>
          <w:rFonts w:ascii="DM Sans" w:eastAsia="DM Sans" w:hAnsi="DM Sans" w:cs="DM Sans"/>
          <w:lang w:val="en-GB"/>
        </w:rPr>
        <w:t xml:space="preserve"> </w:t>
      </w:r>
      <w:r w:rsidR="008B0BDD" w:rsidRPr="01765E8B">
        <w:rPr>
          <w:rFonts w:ascii="DM Sans" w:eastAsia="DM Sans" w:hAnsi="DM Sans" w:cs="DM Sans"/>
          <w:lang w:val="en-GB"/>
        </w:rPr>
        <w:t>Officer</w:t>
      </w:r>
      <w:r w:rsidR="30F68B38" w:rsidRPr="01765E8B">
        <w:rPr>
          <w:rFonts w:ascii="DM Sans" w:eastAsia="DM Sans" w:hAnsi="DM Sans" w:cs="DM Sans"/>
          <w:lang w:val="en-GB"/>
        </w:rPr>
        <w:t xml:space="preserve"> </w:t>
      </w:r>
      <w:r w:rsidR="103FAFA4" w:rsidRPr="01765E8B">
        <w:rPr>
          <w:rFonts w:ascii="DM Sans" w:eastAsia="DM Sans" w:hAnsi="DM Sans" w:cs="DM Sans"/>
          <w:lang w:val="en-GB"/>
        </w:rPr>
        <w:t>to join our friendly team.</w:t>
      </w:r>
      <w:r w:rsidR="00587E17">
        <w:rPr>
          <w:rFonts w:ascii="DM Sans" w:eastAsia="DM Sans" w:hAnsi="DM Sans" w:cs="DM Sans"/>
          <w:lang w:val="en-GB"/>
        </w:rPr>
        <w:t xml:space="preserve"> </w:t>
      </w:r>
    </w:p>
    <w:p w14:paraId="73AC9447" w14:textId="562655D3" w:rsidR="00784AD1" w:rsidRDefault="49D31C87" w:rsidP="00774E9D">
      <w:pPr>
        <w:spacing w:before="0" w:after="160"/>
        <w:rPr>
          <w:rFonts w:ascii="DM Sans" w:eastAsia="DM Sans" w:hAnsi="DM Sans" w:cs="DM Sans"/>
          <w:b/>
          <w:lang w:val="en-GB"/>
        </w:rPr>
      </w:pPr>
      <w:r w:rsidRPr="00EE6082">
        <w:rPr>
          <w:rFonts w:ascii="DM Sans" w:eastAsia="DM Sans" w:hAnsi="DM Sans" w:cs="DM Sans"/>
          <w:b/>
          <w:lang w:val="en-GB"/>
        </w:rPr>
        <w:t xml:space="preserve">Key </w:t>
      </w:r>
      <w:r w:rsidR="007642B0" w:rsidRPr="00EE6082">
        <w:rPr>
          <w:rFonts w:ascii="DM Sans" w:eastAsia="DM Sans" w:hAnsi="DM Sans" w:cs="DM Sans"/>
          <w:b/>
          <w:lang w:val="en-GB"/>
        </w:rPr>
        <w:t>r</w:t>
      </w:r>
      <w:r w:rsidRPr="00EE6082">
        <w:rPr>
          <w:rFonts w:ascii="DM Sans" w:eastAsia="DM Sans" w:hAnsi="DM Sans" w:cs="DM Sans"/>
          <w:b/>
          <w:lang w:val="en-GB"/>
        </w:rPr>
        <w:t>esponsibilities of the role include:</w:t>
      </w:r>
    </w:p>
    <w:p w14:paraId="3ADC7B23" w14:textId="77777777" w:rsidR="00370651" w:rsidRPr="000D355A" w:rsidRDefault="00370651" w:rsidP="00370651">
      <w:pPr>
        <w:spacing w:line="240" w:lineRule="auto"/>
        <w:jc w:val="both"/>
        <w:rPr>
          <w:rFonts w:ascii="DM Sans" w:eastAsia="DM Sans" w:hAnsi="DM Sans" w:cs="DM Sans"/>
          <w:kern w:val="16"/>
          <w:lang w:val="en-GB"/>
        </w:rPr>
      </w:pPr>
      <w:r w:rsidRPr="000D355A">
        <w:rPr>
          <w:rFonts w:ascii="DM Sans" w:eastAsia="DM Sans" w:hAnsi="DM Sans" w:cs="DM Sans"/>
          <w:kern w:val="16"/>
          <w:lang w:val="en-GB"/>
        </w:rPr>
        <w:t>This position is responsible for:</w:t>
      </w:r>
    </w:p>
    <w:p w14:paraId="376CB3A0" w14:textId="77777777" w:rsidR="00370651" w:rsidRPr="00603FA9" w:rsidRDefault="00370651" w:rsidP="00370651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DM Sans" w:eastAsia="DM Sans" w:hAnsi="DM Sans" w:cs="DM Sans"/>
          <w:kern w:val="16"/>
          <w:lang w:val="en-GB"/>
        </w:rPr>
      </w:pPr>
      <w:r w:rsidRPr="00603FA9">
        <w:rPr>
          <w:rFonts w:ascii="DM Sans" w:eastAsia="DM Sans" w:hAnsi="DM Sans" w:cs="DM Sans"/>
          <w:kern w:val="16"/>
          <w:lang w:val="en-GB"/>
        </w:rPr>
        <w:t>Coordinating and supporting the administrative requirements and compliance obligations of the WDV Board and its Committees and Working Groups.</w:t>
      </w:r>
    </w:p>
    <w:p w14:paraId="0707372D" w14:textId="0CC9F181" w:rsidR="00370651" w:rsidRPr="00370651" w:rsidRDefault="00370651" w:rsidP="00370651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DM Sans" w:eastAsia="DM Sans" w:hAnsi="DM Sans" w:cs="DM Sans"/>
          <w:kern w:val="16"/>
          <w:lang w:val="en-GB"/>
        </w:rPr>
      </w:pPr>
      <w:r w:rsidRPr="00603FA9">
        <w:rPr>
          <w:rFonts w:ascii="DM Sans" w:eastAsia="DM Sans" w:hAnsi="DM Sans" w:cs="DM Sans"/>
          <w:kern w:val="16"/>
          <w:lang w:val="en-GB"/>
        </w:rPr>
        <w:t>Supporting the Chief Executive Officer to implement the strategic directions of the WDV Board.</w:t>
      </w:r>
    </w:p>
    <w:p w14:paraId="7AAD70A0" w14:textId="77777777" w:rsidR="00370651" w:rsidRPr="00661A8E" w:rsidRDefault="00370651" w:rsidP="00370651">
      <w:pPr>
        <w:pStyle w:val="Heading3"/>
        <w:rPr>
          <w:rFonts w:ascii="DM Sans" w:eastAsia="DM Sans" w:hAnsi="DM Sans" w:cs="DM Sans"/>
          <w:color w:val="auto"/>
          <w:kern w:val="16"/>
          <w:sz w:val="24"/>
          <w:szCs w:val="22"/>
        </w:rPr>
      </w:pPr>
      <w:r>
        <w:rPr>
          <w:rFonts w:ascii="DM Sans" w:eastAsia="DM Sans" w:hAnsi="DM Sans" w:cs="DM Sans"/>
          <w:color w:val="auto"/>
          <w:kern w:val="16"/>
          <w:sz w:val="24"/>
          <w:szCs w:val="22"/>
        </w:rPr>
        <w:lastRenderedPageBreak/>
        <w:t>Governance Administration</w:t>
      </w:r>
    </w:p>
    <w:p w14:paraId="6AC69F03" w14:textId="77777777" w:rsidR="00370651" w:rsidRPr="00B60517" w:rsidRDefault="00370651" w:rsidP="00370651">
      <w:pPr>
        <w:pStyle w:val="BodyText"/>
        <w:spacing w:before="176"/>
        <w:ind w:left="0" w:firstLine="100"/>
        <w:rPr>
          <w:rFonts w:ascii="DM Sans" w:eastAsia="DM Sans" w:hAnsi="DM Sans" w:cs="DM Sans"/>
          <w:kern w:val="16"/>
          <w:szCs w:val="22"/>
          <w:lang w:val="en-GB" w:eastAsia="en-US" w:bidi="ar-SA"/>
        </w:rPr>
      </w:pPr>
      <w:r w:rsidRPr="00B60517">
        <w:rPr>
          <w:rFonts w:ascii="DM Sans" w:eastAsia="DM Sans" w:hAnsi="DM Sans" w:cs="DM Sans"/>
          <w:kern w:val="16"/>
          <w:szCs w:val="22"/>
          <w:lang w:val="en-GB" w:eastAsia="en-US" w:bidi="ar-SA"/>
        </w:rPr>
        <w:t>Works independently to:</w:t>
      </w:r>
    </w:p>
    <w:p w14:paraId="60CF1DB7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59" w:after="0" w:line="285" w:lineRule="auto"/>
        <w:ind w:right="725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Prepare and distribute Board and Committee meeting agendas, papers and minutes including:</w:t>
      </w:r>
    </w:p>
    <w:p w14:paraId="04B3D76A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3" w:after="0" w:line="266" w:lineRule="auto"/>
        <w:ind w:right="94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Developing meeting agendas in accordance with the workplan, previous minutes, and action item register.</w:t>
      </w:r>
    </w:p>
    <w:p w14:paraId="025BC07F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30" w:after="0" w:line="280" w:lineRule="auto"/>
        <w:ind w:right="544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Planning and attending Board and Committee meetings, producing reports, meeting minutes and materials, conducting research, and communicating with board members regarding relevant activities.</w:t>
      </w:r>
    </w:p>
    <w:p w14:paraId="14F48A74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15" w:after="0" w:line="283" w:lineRule="auto"/>
        <w:ind w:right="43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Maintain Board resources, including manuals, workplans, policies, procedures and induction materials.</w:t>
      </w:r>
    </w:p>
    <w:p w14:paraId="04702E1B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7" w:after="0" w:line="285" w:lineRule="auto"/>
        <w:ind w:right="920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Maintain accurate director records and the register of interests.</w:t>
      </w:r>
    </w:p>
    <w:p w14:paraId="5EA5817F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5" w:after="0" w:line="288" w:lineRule="auto"/>
        <w:ind w:right="106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Coordinate Board and Committee meetings (online, face to face or hybrid), including room bookings, catering and accessibility requirements.</w:t>
      </w:r>
    </w:p>
    <w:p w14:paraId="0E65CE1D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0" w:after="0" w:line="285" w:lineRule="auto"/>
        <w:ind w:right="234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Organise and administer the Annual General Meeting (AGM) and Special General Meetings (if required) including:</w:t>
      </w:r>
    </w:p>
    <w:p w14:paraId="72A0F45E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83" w:after="0" w:line="268" w:lineRule="auto"/>
        <w:ind w:right="126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Preparing all documentation within the guidelines of the Constitution leading up to the AGM.</w:t>
      </w:r>
    </w:p>
    <w:p w14:paraId="23CB9F14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26" w:after="0" w:line="268" w:lineRule="auto"/>
        <w:ind w:right="73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Overseeing all Board Nominations in line with the current year(s) requirements.</w:t>
      </w:r>
    </w:p>
    <w:p w14:paraId="55A28F84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23" w:after="0" w:line="268" w:lineRule="auto"/>
        <w:ind w:right="336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Receiving and tracking proxy votes and conducting voting at the AGM in accordance with the WDV Constitution.</w:t>
      </w:r>
    </w:p>
    <w:p w14:paraId="58689F35" w14:textId="77777777" w:rsidR="00370651" w:rsidRPr="00B60517" w:rsidRDefault="00370651" w:rsidP="00370651">
      <w:pPr>
        <w:pStyle w:val="ListParagraph"/>
        <w:widowControl w:val="0"/>
        <w:numPr>
          <w:ilvl w:val="1"/>
          <w:numId w:val="10"/>
        </w:numPr>
        <w:tabs>
          <w:tab w:val="left" w:pos="1541"/>
        </w:tabs>
        <w:autoSpaceDE w:val="0"/>
        <w:autoSpaceDN w:val="0"/>
        <w:spacing w:before="26" w:after="0" w:line="240" w:lineRule="auto"/>
        <w:ind w:hanging="361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Organising Board Inductions for new Board Members.</w:t>
      </w:r>
    </w:p>
    <w:p w14:paraId="40B08F71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15" w:after="0" w:line="283" w:lineRule="auto"/>
        <w:ind w:right="43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Organise and administer the annual Board recruitment event and training sessions.</w:t>
      </w:r>
    </w:p>
    <w:p w14:paraId="507BBE10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15" w:after="0" w:line="283" w:lineRule="auto"/>
        <w:ind w:right="43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Coordinate statutory and compliance obligations, including ACNC records and reporting and contributions to the annual report.</w:t>
      </w:r>
    </w:p>
    <w:p w14:paraId="363747C0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15" w:after="0" w:line="283" w:lineRule="auto"/>
        <w:ind w:right="439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Support the Acting CEO/CEO by respond to Board inquiries and providing briefings on strategic and compliance matters.</w:t>
      </w:r>
    </w:p>
    <w:p w14:paraId="01C865B9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57" w:after="0" w:line="240" w:lineRule="auto"/>
        <w:ind w:hanging="361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Assist the Board in implementing and tracking the Board workplan.</w:t>
      </w:r>
    </w:p>
    <w:p w14:paraId="7FF31CEE" w14:textId="77777777" w:rsidR="00370651" w:rsidRPr="00B60517" w:rsidRDefault="00370651" w:rsidP="00370651">
      <w:pPr>
        <w:pStyle w:val="BodyText"/>
        <w:numPr>
          <w:ilvl w:val="0"/>
          <w:numId w:val="11"/>
        </w:numPr>
        <w:spacing w:before="56"/>
        <w:rPr>
          <w:rFonts w:ascii="DM Sans" w:eastAsia="DM Sans" w:hAnsi="DM Sans" w:cs="DM Sans"/>
          <w:kern w:val="16"/>
          <w:szCs w:val="22"/>
          <w:lang w:val="en-GB" w:eastAsia="en-US" w:bidi="ar-SA"/>
        </w:rPr>
      </w:pPr>
      <w:r w:rsidRPr="00B60517">
        <w:rPr>
          <w:rFonts w:ascii="DM Sans" w:eastAsia="DM Sans" w:hAnsi="DM Sans" w:cs="DM Sans"/>
          <w:kern w:val="16"/>
          <w:szCs w:val="22"/>
          <w:lang w:val="en-GB" w:eastAsia="en-US" w:bidi="ar-SA"/>
        </w:rPr>
        <w:t>Prepare progress reports for the Board on operational and strategic plan delivery.</w:t>
      </w:r>
    </w:p>
    <w:p w14:paraId="2CA9D58B" w14:textId="77777777" w:rsidR="00370651" w:rsidRPr="00B60517" w:rsidRDefault="00370651" w:rsidP="00370651">
      <w:pPr>
        <w:pStyle w:val="ListParagraph"/>
        <w:widowControl w:val="0"/>
        <w:numPr>
          <w:ilvl w:val="0"/>
          <w:numId w:val="10"/>
        </w:numPr>
        <w:tabs>
          <w:tab w:val="left" w:pos="820"/>
          <w:tab w:val="left" w:pos="821"/>
        </w:tabs>
        <w:autoSpaceDE w:val="0"/>
        <w:autoSpaceDN w:val="0"/>
        <w:spacing w:before="58" w:after="0" w:line="285" w:lineRule="auto"/>
        <w:ind w:right="295"/>
        <w:rPr>
          <w:rFonts w:ascii="DM Sans" w:eastAsia="DM Sans" w:hAnsi="DM Sans" w:cs="DM Sans"/>
          <w:kern w:val="16"/>
          <w:lang w:val="en-GB"/>
        </w:rPr>
      </w:pPr>
      <w:r w:rsidRPr="00B60517">
        <w:rPr>
          <w:rFonts w:ascii="DM Sans" w:eastAsia="DM Sans" w:hAnsi="DM Sans" w:cs="DM Sans"/>
          <w:kern w:val="16"/>
          <w:lang w:val="en-GB"/>
        </w:rPr>
        <w:t>Respond to constitutional queries, including constitutional interpretation and knowledge of appropriate clauses</w:t>
      </w:r>
    </w:p>
    <w:p w14:paraId="0A720273" w14:textId="77777777" w:rsidR="00370651" w:rsidRPr="00B60AF2" w:rsidRDefault="00370651" w:rsidP="00370651">
      <w:pPr>
        <w:pStyle w:val="Heading3"/>
        <w:ind w:firstLine="100"/>
        <w:rPr>
          <w:rFonts w:ascii="DM Sans" w:eastAsia="DM Sans" w:hAnsi="DM Sans" w:cs="DM Sans"/>
          <w:color w:val="auto"/>
          <w:kern w:val="16"/>
          <w:sz w:val="24"/>
          <w:szCs w:val="22"/>
        </w:rPr>
      </w:pPr>
      <w:r>
        <w:rPr>
          <w:rFonts w:ascii="DM Sans" w:eastAsia="DM Sans" w:hAnsi="DM Sans" w:cs="DM Sans"/>
          <w:color w:val="auto"/>
          <w:kern w:val="16"/>
          <w:sz w:val="24"/>
          <w:szCs w:val="22"/>
        </w:rPr>
        <w:t>Operations Activities</w:t>
      </w:r>
    </w:p>
    <w:p w14:paraId="66D9FF22" w14:textId="77777777" w:rsidR="00370651" w:rsidRDefault="00370651" w:rsidP="00370651">
      <w:pPr>
        <w:pStyle w:val="BodyText"/>
        <w:spacing w:before="121" w:line="288" w:lineRule="auto"/>
        <w:ind w:left="100" w:right="648"/>
        <w:rPr>
          <w:rFonts w:ascii="DM Sans" w:eastAsia="DM Sans" w:hAnsi="DM Sans" w:cs="DM Sans"/>
          <w:kern w:val="16"/>
          <w:szCs w:val="22"/>
          <w:lang w:val="en-GB" w:eastAsia="en-US" w:bidi="ar-SA"/>
        </w:rPr>
      </w:pPr>
      <w:r w:rsidRPr="00075A98">
        <w:rPr>
          <w:rFonts w:ascii="DM Sans" w:eastAsia="DM Sans" w:hAnsi="DM Sans" w:cs="DM Sans"/>
          <w:kern w:val="16"/>
          <w:szCs w:val="22"/>
          <w:lang w:val="en-GB" w:eastAsia="en-US" w:bidi="ar-SA"/>
        </w:rPr>
        <w:lastRenderedPageBreak/>
        <w:t xml:space="preserve">Works in collaboration with and take directions from the </w:t>
      </w:r>
      <w:r>
        <w:rPr>
          <w:rFonts w:ascii="DM Sans" w:eastAsia="DM Sans" w:hAnsi="DM Sans" w:cs="DM Sans"/>
          <w:kern w:val="16"/>
          <w:szCs w:val="22"/>
          <w:lang w:val="en-GB" w:eastAsia="en-US" w:bidi="ar-SA"/>
        </w:rPr>
        <w:t>Business Manager</w:t>
      </w:r>
      <w:r w:rsidRPr="00075A98">
        <w:rPr>
          <w:rFonts w:ascii="DM Sans" w:eastAsia="DM Sans" w:hAnsi="DM Sans" w:cs="DM Sans"/>
          <w:kern w:val="16"/>
          <w:szCs w:val="22"/>
          <w:lang w:val="en-GB" w:eastAsia="en-US" w:bidi="ar-SA"/>
        </w:rPr>
        <w:t xml:space="preserve"> as a member of the Operations Team to support Operations Team activities and events.</w:t>
      </w:r>
    </w:p>
    <w:p w14:paraId="3B7B4BCD" w14:textId="7E3F8B90" w:rsidR="6D286F33" w:rsidRPr="00370651" w:rsidRDefault="6D286F33" w:rsidP="00370651">
      <w:pPr>
        <w:pStyle w:val="BodyText"/>
        <w:spacing w:before="121" w:line="288" w:lineRule="auto"/>
        <w:ind w:left="100" w:right="648"/>
        <w:rPr>
          <w:rFonts w:ascii="DM Sans" w:eastAsia="DM Sans" w:hAnsi="DM Sans" w:cs="DM Sans"/>
          <w:b/>
          <w:bCs/>
          <w:kern w:val="16"/>
          <w:szCs w:val="22"/>
          <w:lang w:val="en-GB" w:eastAsia="en-US" w:bidi="ar-SA"/>
        </w:rPr>
      </w:pPr>
      <w:r w:rsidRPr="00370651">
        <w:rPr>
          <w:rFonts w:ascii="DM Sans" w:eastAsia="Open Sans" w:hAnsi="DM Sans" w:cs="Open Sans"/>
          <w:b/>
          <w:bCs/>
          <w:color w:val="7030A0"/>
        </w:rPr>
        <w:t>About you:</w:t>
      </w:r>
    </w:p>
    <w:p w14:paraId="73567B0C" w14:textId="377855ED" w:rsidR="17C47600" w:rsidRPr="00AE12DA" w:rsidRDefault="17C47600" w:rsidP="52F39645">
      <w:pPr>
        <w:spacing w:before="210" w:after="210"/>
        <w:jc w:val="both"/>
        <w:rPr>
          <w:rFonts w:ascii="DM Sans" w:eastAsia="DM Sans" w:hAnsi="DM Sans" w:cs="DM Sans"/>
          <w:lang w:val="en-GB"/>
        </w:rPr>
      </w:pPr>
      <w:r w:rsidRPr="52F39645">
        <w:rPr>
          <w:rFonts w:ascii="DM Sans" w:eastAsia="DM Sans" w:hAnsi="DM Sans" w:cs="DM Sans"/>
          <w:lang w:val="en-GB"/>
        </w:rPr>
        <w:t xml:space="preserve">This role will suit someone looking for a role in which they are actively working towards justice, equity, inclusion and access for women and gender diverse people with </w:t>
      </w:r>
      <w:r w:rsidR="003E7F7D" w:rsidRPr="52F39645">
        <w:rPr>
          <w:rFonts w:ascii="DM Sans" w:eastAsia="DM Sans" w:hAnsi="DM Sans" w:cs="DM Sans"/>
          <w:lang w:val="en-GB"/>
        </w:rPr>
        <w:t>disabilities</w:t>
      </w:r>
      <w:r w:rsidRPr="52F39645">
        <w:rPr>
          <w:rFonts w:ascii="DM Sans" w:eastAsia="DM Sans" w:hAnsi="DM Sans" w:cs="DM Sans"/>
          <w:lang w:val="en-GB"/>
        </w:rPr>
        <w:t>.</w:t>
      </w:r>
    </w:p>
    <w:p w14:paraId="5C83D81A" w14:textId="2A7E79D8" w:rsidR="5644ED0C" w:rsidRPr="00FF12D1" w:rsidRDefault="5644ED0C" w:rsidP="52F39645">
      <w:pPr>
        <w:spacing w:before="210" w:after="210"/>
        <w:jc w:val="both"/>
        <w:rPr>
          <w:rFonts w:ascii="DM Sans" w:eastAsia="DM Sans" w:hAnsi="DM Sans" w:cs="DM Sans"/>
          <w:lang w:val="en-GB"/>
        </w:rPr>
      </w:pPr>
      <w:r w:rsidRPr="3FFB3208">
        <w:rPr>
          <w:rFonts w:ascii="DM Sans" w:eastAsia="Segoe UI" w:hAnsi="DM Sans" w:cs="Segoe UI"/>
          <w:lang w:val="en-GB"/>
        </w:rPr>
        <w:t>O</w:t>
      </w:r>
      <w:r w:rsidRPr="3FFB3208">
        <w:rPr>
          <w:rFonts w:ascii="DM Sans" w:eastAsia="DM Sans" w:hAnsi="DM Sans" w:cs="DM Sans"/>
          <w:lang w:val="en-GB"/>
        </w:rPr>
        <w:t xml:space="preserve">ur ideal candidate </w:t>
      </w:r>
      <w:r w:rsidR="00032EB8" w:rsidRPr="3FFB3208">
        <w:rPr>
          <w:rFonts w:ascii="DM Sans" w:eastAsia="DM Sans" w:hAnsi="DM Sans" w:cs="DM Sans"/>
          <w:lang w:val="en-GB"/>
        </w:rPr>
        <w:t xml:space="preserve">is </w:t>
      </w:r>
      <w:r w:rsidR="6E8035E9" w:rsidRPr="3FFB3208">
        <w:rPr>
          <w:rFonts w:ascii="DM Sans" w:eastAsia="DM Sans" w:hAnsi="DM Sans" w:cs="DM Sans"/>
          <w:lang w:val="en-GB"/>
        </w:rPr>
        <w:t>organised</w:t>
      </w:r>
      <w:r w:rsidR="00BD4DBD" w:rsidRPr="3FFB3208">
        <w:rPr>
          <w:rFonts w:ascii="DM Sans" w:eastAsia="DM Sans" w:hAnsi="DM Sans" w:cs="DM Sans"/>
          <w:lang w:val="en-GB"/>
        </w:rPr>
        <w:t xml:space="preserve"> and</w:t>
      </w:r>
      <w:r w:rsidR="00FC253C" w:rsidRPr="3FFB3208">
        <w:rPr>
          <w:rFonts w:ascii="DM Sans" w:eastAsia="DM Sans" w:hAnsi="DM Sans" w:cs="DM Sans"/>
          <w:lang w:val="en-GB"/>
        </w:rPr>
        <w:t xml:space="preserve"> an</w:t>
      </w:r>
      <w:r w:rsidRPr="3FFB3208">
        <w:rPr>
          <w:rFonts w:ascii="DM Sans" w:eastAsia="DM Sans" w:hAnsi="DM Sans" w:cs="DM Sans"/>
          <w:lang w:val="en-GB"/>
        </w:rPr>
        <w:t xml:space="preserve"> excellent </w:t>
      </w:r>
      <w:r w:rsidR="68B1F9B9" w:rsidRPr="3FFB3208">
        <w:rPr>
          <w:rFonts w:ascii="DM Sans" w:eastAsia="DM Sans" w:hAnsi="DM Sans" w:cs="DM Sans"/>
          <w:lang w:val="en-GB"/>
        </w:rPr>
        <w:t>team player</w:t>
      </w:r>
      <w:r w:rsidRPr="3FFB3208">
        <w:rPr>
          <w:rFonts w:ascii="DM Sans" w:eastAsia="DM Sans" w:hAnsi="DM Sans" w:cs="DM Sans"/>
          <w:lang w:val="en-GB"/>
        </w:rPr>
        <w:t xml:space="preserve"> </w:t>
      </w:r>
      <w:r w:rsidR="0092616F" w:rsidRPr="3FFB3208">
        <w:rPr>
          <w:rFonts w:ascii="DM Sans" w:eastAsia="DM Sans" w:hAnsi="DM Sans" w:cs="DM Sans"/>
          <w:lang w:val="en-GB"/>
        </w:rPr>
        <w:t xml:space="preserve">with </w:t>
      </w:r>
      <w:r w:rsidR="4B4ACA17" w:rsidRPr="3FFB3208">
        <w:rPr>
          <w:rFonts w:ascii="DM Sans" w:eastAsia="DM Sans" w:hAnsi="DM Sans" w:cs="DM Sans"/>
          <w:lang w:val="en-GB"/>
        </w:rPr>
        <w:t>demonstrated experience</w:t>
      </w:r>
      <w:r w:rsidRPr="3FFB3208">
        <w:rPr>
          <w:rFonts w:ascii="DM Sans" w:eastAsia="DM Sans" w:hAnsi="DM Sans" w:cs="DM Sans"/>
          <w:lang w:val="en-GB"/>
        </w:rPr>
        <w:t xml:space="preserve"> in </w:t>
      </w:r>
      <w:r w:rsidR="00370651">
        <w:rPr>
          <w:rFonts w:ascii="DM Sans" w:eastAsia="DM Sans" w:hAnsi="DM Sans" w:cs="DM Sans"/>
          <w:lang w:val="en-GB"/>
        </w:rPr>
        <w:t>Board governance processes.</w:t>
      </w:r>
      <w:r w:rsidR="00587E17">
        <w:rPr>
          <w:rFonts w:ascii="DM Sans" w:eastAsia="DM Sans" w:hAnsi="DM Sans" w:cs="DM Sans"/>
          <w:lang w:val="en-GB"/>
        </w:rPr>
        <w:t xml:space="preserve"> </w:t>
      </w:r>
      <w:r w:rsidR="00587E17" w:rsidRPr="00587E17">
        <w:rPr>
          <w:rFonts w:ascii="DM Sans" w:eastAsia="DM Sans" w:hAnsi="DM Sans" w:cs="DM Sans"/>
          <w:lang w:val="en-GB"/>
        </w:rPr>
        <w:t>Please note that this opportunity is for a contractor engagement and applicants should possess an active ABN and relevant business insurance.</w:t>
      </w:r>
    </w:p>
    <w:p w14:paraId="13DCEB2D" w14:textId="77777777" w:rsidR="00370651" w:rsidRDefault="00E22B76" w:rsidP="00370651">
      <w:pPr>
        <w:spacing w:before="210" w:after="210"/>
        <w:jc w:val="both"/>
        <w:rPr>
          <w:rFonts w:ascii="DM Sans" w:eastAsia="DM Sans" w:hAnsi="DM Sans" w:cs="DM Sans"/>
        </w:rPr>
      </w:pPr>
      <w:r w:rsidRPr="57707120">
        <w:rPr>
          <w:rFonts w:ascii="DM Sans" w:eastAsia="DM Sans" w:hAnsi="DM Sans" w:cs="DM Sans"/>
        </w:rPr>
        <w:t>You have</w:t>
      </w:r>
      <w:r w:rsidR="5644ED0C" w:rsidRPr="57707120">
        <w:rPr>
          <w:rFonts w:ascii="DM Sans" w:eastAsia="DM Sans" w:hAnsi="DM Sans" w:cs="DM Sans"/>
        </w:rPr>
        <w:t xml:space="preserve"> lived </w:t>
      </w:r>
      <w:r w:rsidR="007642B0" w:rsidRPr="57707120">
        <w:rPr>
          <w:rFonts w:ascii="DM Sans" w:eastAsia="DM Sans" w:hAnsi="DM Sans" w:cs="DM Sans"/>
        </w:rPr>
        <w:t>experience</w:t>
      </w:r>
      <w:r w:rsidRPr="57707120">
        <w:rPr>
          <w:rFonts w:ascii="DM Sans" w:eastAsia="DM Sans" w:hAnsi="DM Sans" w:cs="DM Sans"/>
        </w:rPr>
        <w:t xml:space="preserve"> of disability or extensive knowledge </w:t>
      </w:r>
      <w:r w:rsidR="00FC253C" w:rsidRPr="57707120">
        <w:rPr>
          <w:rFonts w:ascii="DM Sans" w:eastAsia="DM Sans" w:hAnsi="DM Sans" w:cs="DM Sans"/>
        </w:rPr>
        <w:t>of the</w:t>
      </w:r>
      <w:r w:rsidR="0075494C" w:rsidRPr="57707120">
        <w:rPr>
          <w:rFonts w:ascii="DM Sans" w:eastAsia="DM Sans" w:hAnsi="DM Sans" w:cs="DM Sans"/>
        </w:rPr>
        <w:t xml:space="preserve"> diversity of disability</w:t>
      </w:r>
      <w:r w:rsidR="5644ED0C" w:rsidRPr="57707120">
        <w:rPr>
          <w:rFonts w:ascii="DM Sans" w:eastAsia="DM Sans" w:hAnsi="DM Sans" w:cs="DM Sans"/>
        </w:rPr>
        <w:t xml:space="preserve">. </w:t>
      </w:r>
      <w:r w:rsidR="00CA220C" w:rsidRPr="57707120">
        <w:rPr>
          <w:rFonts w:ascii="DM Sans" w:eastAsia="DM Sans" w:hAnsi="DM Sans" w:cs="DM Sans"/>
        </w:rPr>
        <w:t xml:space="preserve">You are part of a team </w:t>
      </w:r>
      <w:r w:rsidR="002350FE" w:rsidRPr="57707120">
        <w:rPr>
          <w:rFonts w:ascii="DM Sans" w:eastAsia="DM Sans" w:hAnsi="DM Sans" w:cs="DM Sans"/>
        </w:rPr>
        <w:t>and can also work autonomously when needed.</w:t>
      </w:r>
      <w:r w:rsidR="5644ED0C" w:rsidRPr="57707120">
        <w:rPr>
          <w:rFonts w:ascii="DM Sans" w:eastAsia="DM Sans" w:hAnsi="DM Sans" w:cs="DM Sans"/>
        </w:rPr>
        <w:t xml:space="preserve"> </w:t>
      </w:r>
      <w:r w:rsidR="00E77797" w:rsidRPr="57707120">
        <w:rPr>
          <w:rFonts w:ascii="DM Sans" w:eastAsia="DM Sans" w:hAnsi="DM Sans" w:cs="DM Sans"/>
        </w:rPr>
        <w:t>Y</w:t>
      </w:r>
      <w:r w:rsidR="5644ED0C" w:rsidRPr="57707120">
        <w:rPr>
          <w:rFonts w:ascii="DM Sans" w:eastAsia="DM Sans" w:hAnsi="DM Sans" w:cs="DM Sans"/>
        </w:rPr>
        <w:t>ou thrive in collaborative environments</w:t>
      </w:r>
      <w:r w:rsidR="00E77797" w:rsidRPr="57707120">
        <w:rPr>
          <w:rFonts w:ascii="DM Sans" w:eastAsia="DM Sans" w:hAnsi="DM Sans" w:cs="DM Sans"/>
        </w:rPr>
        <w:t xml:space="preserve"> </w:t>
      </w:r>
      <w:r w:rsidR="00A54A51" w:rsidRPr="57707120">
        <w:rPr>
          <w:rFonts w:ascii="DM Sans" w:eastAsia="DM Sans" w:hAnsi="DM Sans" w:cs="DM Sans"/>
        </w:rPr>
        <w:t xml:space="preserve">working with peers and hub </w:t>
      </w:r>
      <w:r w:rsidR="00524499" w:rsidRPr="57707120">
        <w:rPr>
          <w:rFonts w:ascii="DM Sans" w:eastAsia="DM Sans" w:hAnsi="DM Sans" w:cs="DM Sans"/>
        </w:rPr>
        <w:t>members.</w:t>
      </w:r>
      <w:r w:rsidR="5644ED0C" w:rsidRPr="57707120">
        <w:rPr>
          <w:rFonts w:ascii="DM Sans" w:eastAsia="DM Sans" w:hAnsi="DM Sans" w:cs="DM Sans"/>
        </w:rPr>
        <w:t xml:space="preserve"> </w:t>
      </w:r>
      <w:r w:rsidR="241D77F8" w:rsidRPr="57707120">
        <w:rPr>
          <w:rFonts w:ascii="DM Sans" w:eastAsia="DM Sans" w:hAnsi="DM Sans" w:cs="DM Sans"/>
        </w:rPr>
        <w:t>Y</w:t>
      </w:r>
      <w:r w:rsidR="0069331F" w:rsidRPr="57707120">
        <w:rPr>
          <w:rFonts w:ascii="DM Sans" w:eastAsia="DM Sans" w:hAnsi="DM Sans" w:cs="DM Sans"/>
        </w:rPr>
        <w:t xml:space="preserve">ou are confident in group settings </w:t>
      </w:r>
      <w:r w:rsidR="00524499" w:rsidRPr="57707120">
        <w:rPr>
          <w:rFonts w:ascii="DM Sans" w:eastAsia="DM Sans" w:hAnsi="DM Sans" w:cs="DM Sans"/>
        </w:rPr>
        <w:t>and</w:t>
      </w:r>
      <w:r w:rsidR="0069331F" w:rsidRPr="57707120">
        <w:rPr>
          <w:rFonts w:ascii="DM Sans" w:eastAsia="DM Sans" w:hAnsi="DM Sans" w:cs="DM Sans"/>
        </w:rPr>
        <w:t xml:space="preserve"> one to one </w:t>
      </w:r>
      <w:r w:rsidR="2C9CEE2E" w:rsidRPr="57707120">
        <w:rPr>
          <w:rFonts w:ascii="DM Sans" w:eastAsia="DM Sans" w:hAnsi="DM Sans" w:cs="DM Sans"/>
        </w:rPr>
        <w:t>engagement</w:t>
      </w:r>
      <w:r w:rsidR="00524D39" w:rsidRPr="57707120">
        <w:rPr>
          <w:rFonts w:ascii="DM Sans" w:eastAsia="DM Sans" w:hAnsi="DM Sans" w:cs="DM Sans"/>
        </w:rPr>
        <w:t>.</w:t>
      </w:r>
      <w:r w:rsidR="00A7194D" w:rsidRPr="57707120">
        <w:rPr>
          <w:rFonts w:ascii="DM Sans" w:eastAsia="DM Sans" w:hAnsi="DM Sans" w:cs="DM Sans"/>
        </w:rPr>
        <w:t xml:space="preserve"> WDV encourages cross team</w:t>
      </w:r>
      <w:r w:rsidR="003955D0" w:rsidRPr="57707120">
        <w:rPr>
          <w:rFonts w:ascii="DM Sans" w:eastAsia="DM Sans" w:hAnsi="DM Sans" w:cs="DM Sans"/>
        </w:rPr>
        <w:t xml:space="preserve"> collaboration that includ</w:t>
      </w:r>
      <w:r w:rsidR="001A4CCF" w:rsidRPr="57707120">
        <w:rPr>
          <w:rFonts w:ascii="DM Sans" w:eastAsia="DM Sans" w:hAnsi="DM Sans" w:cs="DM Sans"/>
        </w:rPr>
        <w:t>es</w:t>
      </w:r>
      <w:r w:rsidR="003955D0" w:rsidRPr="57707120">
        <w:rPr>
          <w:rFonts w:ascii="DM Sans" w:eastAsia="DM Sans" w:hAnsi="DM Sans" w:cs="DM Sans"/>
        </w:rPr>
        <w:t xml:space="preserve"> policy and advocacy,</w:t>
      </w:r>
      <w:r w:rsidR="00450A66" w:rsidRPr="57707120">
        <w:rPr>
          <w:rFonts w:ascii="DM Sans" w:eastAsia="DM Sans" w:hAnsi="DM Sans" w:cs="DM Sans"/>
        </w:rPr>
        <w:t xml:space="preserve"> gender and diversity, and operations and communications</w:t>
      </w:r>
      <w:r w:rsidR="006C0695" w:rsidRPr="57707120">
        <w:rPr>
          <w:rFonts w:ascii="DM Sans" w:eastAsia="DM Sans" w:hAnsi="DM Sans" w:cs="DM Sans"/>
        </w:rPr>
        <w:t>.</w:t>
      </w:r>
      <w:r w:rsidR="00985F36" w:rsidRPr="57707120">
        <w:rPr>
          <w:rFonts w:ascii="DM Sans" w:eastAsia="DM Sans" w:hAnsi="DM Sans" w:cs="DM Sans"/>
        </w:rPr>
        <w:t xml:space="preserve"> WDV</w:t>
      </w:r>
      <w:r w:rsidR="00E71C6C" w:rsidRPr="57707120">
        <w:rPr>
          <w:rFonts w:ascii="DM Sans" w:eastAsia="DM Sans" w:hAnsi="DM Sans" w:cs="DM Sans"/>
        </w:rPr>
        <w:t xml:space="preserve"> </w:t>
      </w:r>
      <w:r w:rsidR="00524499" w:rsidRPr="57707120">
        <w:rPr>
          <w:rFonts w:ascii="DM Sans" w:eastAsia="DM Sans" w:hAnsi="DM Sans" w:cs="DM Sans"/>
        </w:rPr>
        <w:t xml:space="preserve">encourages </w:t>
      </w:r>
      <w:r w:rsidR="0092616F" w:rsidRPr="57707120">
        <w:rPr>
          <w:rFonts w:ascii="DM Sans" w:eastAsia="DM Sans" w:hAnsi="DM Sans" w:cs="DM Sans"/>
        </w:rPr>
        <w:t>mutually beneficial</w:t>
      </w:r>
      <w:r w:rsidR="0032039A" w:rsidRPr="57707120">
        <w:rPr>
          <w:rFonts w:ascii="DM Sans" w:eastAsia="DM Sans" w:hAnsi="DM Sans" w:cs="DM Sans"/>
        </w:rPr>
        <w:t xml:space="preserve"> relationships with other stakeholders with shared </w:t>
      </w:r>
      <w:r w:rsidR="1DCF9127" w:rsidRPr="57707120">
        <w:rPr>
          <w:rFonts w:ascii="DM Sans" w:eastAsia="DM Sans" w:hAnsi="DM Sans" w:cs="DM Sans"/>
        </w:rPr>
        <w:t>values.</w:t>
      </w:r>
      <w:r w:rsidR="1BE1E573" w:rsidRPr="57707120">
        <w:rPr>
          <w:rFonts w:ascii="DM Sans" w:eastAsia="DM Sans" w:hAnsi="DM Sans" w:cs="DM Sans"/>
        </w:rPr>
        <w:t xml:space="preserve"> </w:t>
      </w:r>
    </w:p>
    <w:p w14:paraId="3CAAC6F4" w14:textId="3006E71C" w:rsidR="003015CA" w:rsidRPr="00370651" w:rsidRDefault="003015CA" w:rsidP="00370651">
      <w:pPr>
        <w:spacing w:before="210" w:after="210"/>
        <w:jc w:val="both"/>
        <w:rPr>
          <w:rFonts w:ascii="DM Sans" w:eastAsia="DM Sans" w:hAnsi="DM Sans" w:cs="DM Sans"/>
          <w:b/>
          <w:bCs/>
        </w:rPr>
      </w:pPr>
      <w:r w:rsidRPr="00370651">
        <w:rPr>
          <w:rFonts w:ascii="DM Sans" w:eastAsia="Open Sans" w:hAnsi="DM Sans" w:cs="Open Sans"/>
          <w:b/>
          <w:bCs/>
          <w:color w:val="7030A0"/>
          <w:szCs w:val="24"/>
        </w:rPr>
        <w:t>What we offer</w:t>
      </w:r>
      <w:r w:rsidR="5949EECA" w:rsidRPr="00370651">
        <w:rPr>
          <w:rFonts w:ascii="DM Sans" w:eastAsia="Open Sans" w:hAnsi="DM Sans" w:cs="Open Sans"/>
          <w:b/>
          <w:bCs/>
          <w:color w:val="7030A0"/>
          <w:szCs w:val="24"/>
        </w:rPr>
        <w:t>:</w:t>
      </w:r>
    </w:p>
    <w:p w14:paraId="31E0D97A" w14:textId="132630F9" w:rsidR="003015CA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Disability Leave </w:t>
      </w:r>
    </w:p>
    <w:p w14:paraId="6B743837" w14:textId="59C60BDB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Cultural Leave </w:t>
      </w:r>
    </w:p>
    <w:p w14:paraId="2D0E3219" w14:textId="1D9D3551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>Flexible /</w:t>
      </w:r>
      <w:r w:rsidR="00547693" w:rsidRPr="00FF12D1">
        <w:rPr>
          <w:rFonts w:ascii="DM Sans" w:eastAsia="DM Sans" w:hAnsi="DM Sans" w:cs="DM Sans"/>
          <w:lang w:val="en-GB"/>
        </w:rPr>
        <w:t xml:space="preserve"> </w:t>
      </w:r>
      <w:r w:rsidR="00445038">
        <w:rPr>
          <w:rFonts w:ascii="DM Sans" w:eastAsia="DM Sans" w:hAnsi="DM Sans" w:cs="DM Sans"/>
          <w:lang w:val="en-GB"/>
        </w:rPr>
        <w:t>h</w:t>
      </w:r>
      <w:r w:rsidRPr="00FF12D1">
        <w:rPr>
          <w:rFonts w:ascii="DM Sans" w:eastAsia="DM Sans" w:hAnsi="DM Sans" w:cs="DM Sans"/>
          <w:lang w:val="en-GB"/>
        </w:rPr>
        <w:t>ybrid</w:t>
      </w:r>
      <w:r w:rsidR="00445038">
        <w:rPr>
          <w:rFonts w:ascii="DM Sans" w:eastAsia="DM Sans" w:hAnsi="DM Sans" w:cs="DM Sans"/>
          <w:lang w:val="en-GB"/>
        </w:rPr>
        <w:t xml:space="preserve"> working environment</w:t>
      </w:r>
    </w:p>
    <w:p w14:paraId="53379090" w14:textId="61482A85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A diverse and supportive team </w:t>
      </w:r>
    </w:p>
    <w:p w14:paraId="5D26AD2A" w14:textId="69A5CCD7" w:rsidR="57AAAFC9" w:rsidRPr="00FF12D1" w:rsidRDefault="57AAAFC9" w:rsidP="00FF12D1">
      <w:pPr>
        <w:pStyle w:val="ListParagraph"/>
        <w:spacing w:before="0" w:after="160"/>
        <w:contextualSpacing/>
        <w:rPr>
          <w:rFonts w:ascii="DM Sans" w:eastAsia="DM Sans" w:hAnsi="DM Sans" w:cs="DM Sans"/>
          <w:lang w:val="en-GB"/>
        </w:rPr>
      </w:pPr>
      <w:r w:rsidRPr="00FF12D1">
        <w:rPr>
          <w:rFonts w:ascii="DM Sans" w:eastAsia="DM Sans" w:hAnsi="DM Sans" w:cs="DM Sans"/>
          <w:lang w:val="en-GB"/>
        </w:rPr>
        <w:t xml:space="preserve">We have </w:t>
      </w:r>
      <w:r w:rsidR="00FF095E" w:rsidRPr="00FF12D1">
        <w:rPr>
          <w:rFonts w:ascii="DM Sans" w:eastAsia="DM Sans" w:hAnsi="DM Sans" w:cs="DM Sans"/>
          <w:lang w:val="en-GB"/>
        </w:rPr>
        <w:t xml:space="preserve">a </w:t>
      </w:r>
      <w:r w:rsidRPr="00FF12D1">
        <w:rPr>
          <w:rFonts w:ascii="DM Sans" w:eastAsia="DM Sans" w:hAnsi="DM Sans" w:cs="DM Sans"/>
          <w:lang w:val="en-GB"/>
        </w:rPr>
        <w:t xml:space="preserve">disability friendly work environment </w:t>
      </w:r>
    </w:p>
    <w:p w14:paraId="6258FBF4" w14:textId="4E347F98" w:rsidR="00D94271" w:rsidRPr="00547693" w:rsidRDefault="65440654" w:rsidP="007B4C17">
      <w:pPr>
        <w:spacing w:before="210" w:after="210"/>
        <w:jc w:val="both"/>
        <w:rPr>
          <w:rFonts w:ascii="DM Sans" w:eastAsia="DM Sans" w:hAnsi="DM Sans" w:cs="DM Sans"/>
          <w:szCs w:val="24"/>
          <w:lang w:val="en-GB"/>
        </w:rPr>
      </w:pPr>
      <w:r w:rsidRPr="54047DE1">
        <w:rPr>
          <w:rFonts w:ascii="DM Sans" w:eastAsia="DM Sans" w:hAnsi="DM Sans" w:cs="DM Sans"/>
        </w:rPr>
        <w:t>We particular</w:t>
      </w:r>
      <w:r w:rsidR="00D003E4" w:rsidRPr="54047DE1">
        <w:rPr>
          <w:rFonts w:ascii="DM Sans" w:eastAsia="DM Sans" w:hAnsi="DM Sans" w:cs="DM Sans"/>
        </w:rPr>
        <w:t>ly</w:t>
      </w:r>
      <w:r w:rsidRPr="54047DE1">
        <w:rPr>
          <w:rFonts w:ascii="DM Sans" w:eastAsia="DM Sans" w:hAnsi="DM Sans" w:cs="DM Sans"/>
        </w:rPr>
        <w:t xml:space="preserve"> encourage application</w:t>
      </w:r>
      <w:r w:rsidR="006D1B27" w:rsidRPr="54047DE1">
        <w:rPr>
          <w:rFonts w:ascii="DM Sans" w:eastAsia="DM Sans" w:hAnsi="DM Sans" w:cs="DM Sans"/>
        </w:rPr>
        <w:t>s</w:t>
      </w:r>
      <w:r w:rsidRPr="54047DE1">
        <w:rPr>
          <w:rFonts w:ascii="DM Sans" w:eastAsia="DM Sans" w:hAnsi="DM Sans" w:cs="DM Sans"/>
        </w:rPr>
        <w:t xml:space="preserve"> from women and gender diverse people with </w:t>
      </w:r>
      <w:r w:rsidR="1BC2B8E2" w:rsidRPr="54047DE1">
        <w:rPr>
          <w:rFonts w:ascii="DM Sans" w:eastAsia="DM Sans" w:hAnsi="DM Sans" w:cs="DM Sans"/>
        </w:rPr>
        <w:t>disabilities</w:t>
      </w:r>
      <w:r w:rsidRPr="54047DE1">
        <w:rPr>
          <w:rFonts w:ascii="DM Sans" w:eastAsia="DM Sans" w:hAnsi="DM Sans" w:cs="DM Sans"/>
        </w:rPr>
        <w:t>, inclu</w:t>
      </w:r>
      <w:r w:rsidR="2AB03FFC" w:rsidRPr="54047DE1">
        <w:rPr>
          <w:rFonts w:ascii="DM Sans" w:eastAsia="DM Sans" w:hAnsi="DM Sans" w:cs="DM Sans"/>
        </w:rPr>
        <w:t xml:space="preserve">ding those from diverse </w:t>
      </w:r>
      <w:r w:rsidR="5B05C6D1" w:rsidRPr="54047DE1">
        <w:rPr>
          <w:rFonts w:ascii="DM Sans" w:eastAsia="DM Sans" w:hAnsi="DM Sans" w:cs="DM Sans"/>
        </w:rPr>
        <w:t xml:space="preserve">backgrounds including LGBTIQA+, First </w:t>
      </w:r>
      <w:r w:rsidR="5B05C6D1" w:rsidRPr="00547693">
        <w:rPr>
          <w:rFonts w:ascii="DM Sans" w:eastAsia="DM Sans" w:hAnsi="DM Sans" w:cs="DM Sans"/>
          <w:szCs w:val="24"/>
          <w:lang w:val="en-GB"/>
        </w:rPr>
        <w:t xml:space="preserve">Nations and </w:t>
      </w:r>
      <w:r w:rsidR="00D003E4" w:rsidRPr="00547693">
        <w:rPr>
          <w:rFonts w:ascii="DM Sans" w:eastAsia="DM Sans" w:hAnsi="DM Sans" w:cs="DM Sans"/>
          <w:szCs w:val="24"/>
          <w:lang w:val="en-GB"/>
        </w:rPr>
        <w:t>m</w:t>
      </w:r>
      <w:r w:rsidR="5B05C6D1" w:rsidRPr="00547693">
        <w:rPr>
          <w:rFonts w:ascii="DM Sans" w:eastAsia="DM Sans" w:hAnsi="DM Sans" w:cs="DM Sans"/>
          <w:szCs w:val="24"/>
          <w:lang w:val="en-GB"/>
        </w:rPr>
        <w:t>igrant and refugee backgrounds</w:t>
      </w:r>
      <w:r w:rsidR="6C04EB34" w:rsidRPr="00547693">
        <w:rPr>
          <w:rFonts w:ascii="DM Sans" w:eastAsia="DM Sans" w:hAnsi="DM Sans" w:cs="DM Sans"/>
          <w:szCs w:val="24"/>
          <w:lang w:val="en-GB"/>
        </w:rPr>
        <w:t>.</w:t>
      </w:r>
    </w:p>
    <w:p w14:paraId="0CD7E6A0" w14:textId="77777777" w:rsidR="00370651" w:rsidRDefault="00D003E4" w:rsidP="00370651">
      <w:pPr>
        <w:spacing w:before="210" w:after="210"/>
        <w:jc w:val="both"/>
        <w:rPr>
          <w:rFonts w:ascii="DM Sans" w:eastAsia="DM Sans" w:hAnsi="DM Sans" w:cs="DM Sans"/>
        </w:rPr>
      </w:pPr>
      <w:r w:rsidRPr="00547693">
        <w:rPr>
          <w:rFonts w:ascii="DM Sans" w:eastAsia="DM Sans" w:hAnsi="DM Sans" w:cs="DM Sans"/>
          <w:szCs w:val="24"/>
          <w:lang w:val="en-GB"/>
        </w:rPr>
        <w:t xml:space="preserve">The Position Description can be downloaded from our website at </w:t>
      </w:r>
      <w:hyperlink r:id="rId11" w:tgtFrame="_blank" w:history="1">
        <w:r w:rsidRPr="00D003E4">
          <w:rPr>
            <w:rStyle w:val="Hyperlink"/>
            <w:rFonts w:ascii="DM Sans" w:eastAsia="DM Sans" w:hAnsi="DM Sans" w:cs="DM Sans"/>
          </w:rPr>
          <w:t>https://www.wdv.org.au/get-involved/current-vacancies/</w:t>
        </w:r>
      </w:hyperlink>
      <w:r w:rsidRPr="00D003E4">
        <w:rPr>
          <w:rFonts w:ascii="DM Sans" w:eastAsia="DM Sans" w:hAnsi="DM Sans" w:cs="DM Sans"/>
        </w:rPr>
        <w:t> </w:t>
      </w:r>
    </w:p>
    <w:p w14:paraId="6FE886A0" w14:textId="5B775A81" w:rsidR="00A22FD2" w:rsidRPr="00370651" w:rsidRDefault="00315F4D" w:rsidP="00370651">
      <w:pPr>
        <w:spacing w:before="210" w:after="210"/>
        <w:jc w:val="both"/>
        <w:rPr>
          <w:rFonts w:ascii="DM Sans" w:eastAsia="DM Sans" w:hAnsi="DM Sans" w:cs="DM Sans"/>
          <w:b/>
          <w:bCs/>
        </w:rPr>
      </w:pPr>
      <w:r w:rsidRPr="00370651">
        <w:rPr>
          <w:rFonts w:ascii="DM Sans" w:eastAsia="Open Sans" w:hAnsi="DM Sans" w:cs="Open Sans"/>
          <w:b/>
          <w:bCs/>
          <w:color w:val="7030A0"/>
          <w:szCs w:val="24"/>
        </w:rPr>
        <w:t>How to apply:</w:t>
      </w:r>
    </w:p>
    <w:p w14:paraId="29D12586" w14:textId="77777777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click 'Apply Now' to submit your application.</w:t>
      </w:r>
    </w:p>
    <w:p w14:paraId="309F1240" w14:textId="46D97CA6" w:rsidR="003257B5" w:rsidRPr="00EE6082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t>Please note that applications must only include:</w:t>
      </w:r>
    </w:p>
    <w:p w14:paraId="618BEE33" w14:textId="77777777" w:rsidR="003257B5" w:rsidRDefault="003257B5" w:rsidP="1BBBC1A6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 w:rsidRPr="00EE6082">
        <w:rPr>
          <w:rFonts w:ascii="DM Sans" w:eastAsia="DM Sans" w:hAnsi="DM Sans" w:cs="DM Sans"/>
          <w:szCs w:val="24"/>
        </w:rPr>
        <w:lastRenderedPageBreak/>
        <w:t>Resume / CV</w:t>
      </w:r>
    </w:p>
    <w:p w14:paraId="232D1086" w14:textId="441CB1F8" w:rsidR="00B64CB8" w:rsidRPr="00271AAE" w:rsidRDefault="000640FF" w:rsidP="003257B5">
      <w:pPr>
        <w:pStyle w:val="ListParagraph"/>
        <w:suppressAutoHyphens/>
        <w:autoSpaceDN w:val="0"/>
        <w:textAlignment w:val="baseline"/>
        <w:rPr>
          <w:rFonts w:ascii="DM Sans" w:eastAsia="DM Sans" w:hAnsi="DM Sans" w:cs="DM Sans"/>
          <w:szCs w:val="24"/>
        </w:rPr>
      </w:pPr>
      <w:r>
        <w:rPr>
          <w:rFonts w:ascii="DM Sans" w:eastAsia="DM Sans" w:hAnsi="DM Sans" w:cs="DM Sans"/>
          <w:szCs w:val="24"/>
        </w:rPr>
        <w:t>Response to key selection criteria</w:t>
      </w:r>
    </w:p>
    <w:p w14:paraId="685E5484" w14:textId="4425D3F8" w:rsidR="00F1742E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354F1A7D">
        <w:rPr>
          <w:rFonts w:ascii="DM Sans" w:eastAsia="DM Sans" w:hAnsi="DM Sans" w:cs="DM Sans"/>
        </w:rPr>
        <w:t>Please refer to the Position Description for full instructions.</w:t>
      </w:r>
    </w:p>
    <w:p w14:paraId="54455964" w14:textId="56D2B27F" w:rsidR="003257B5" w:rsidRPr="003257B5" w:rsidRDefault="5E8C6B0F" w:rsidP="003257B5">
      <w:pPr>
        <w:suppressAutoHyphens/>
        <w:autoSpaceDN w:val="0"/>
        <w:textAlignment w:val="baseline"/>
        <w:rPr>
          <w:rFonts w:ascii="DM Sans" w:eastAsia="DM Sans" w:hAnsi="DM Sans" w:cs="DM Sans"/>
          <w:b/>
          <w:bCs/>
        </w:rPr>
      </w:pPr>
      <w:r w:rsidRPr="1165ABE4">
        <w:rPr>
          <w:rFonts w:ascii="DM Sans" w:eastAsia="DM Sans" w:hAnsi="DM Sans" w:cs="DM Sans"/>
          <w:b/>
          <w:bCs/>
        </w:rPr>
        <w:t xml:space="preserve">Applications close at 5pm on Sunday the </w:t>
      </w:r>
      <w:r w:rsidR="1DECA959" w:rsidRPr="1165ABE4">
        <w:rPr>
          <w:rFonts w:ascii="DM Sans" w:eastAsia="DM Sans" w:hAnsi="DM Sans" w:cs="DM Sans"/>
          <w:b/>
          <w:bCs/>
        </w:rPr>
        <w:t>1</w:t>
      </w:r>
      <w:r w:rsidR="00370651">
        <w:rPr>
          <w:rFonts w:ascii="DM Sans" w:eastAsia="DM Sans" w:hAnsi="DM Sans" w:cs="DM Sans"/>
          <w:b/>
          <w:bCs/>
        </w:rPr>
        <w:t>8 January</w:t>
      </w:r>
      <w:r w:rsidR="780E1ED9" w:rsidRPr="1165ABE4">
        <w:rPr>
          <w:rFonts w:ascii="DM Sans" w:eastAsia="DM Sans" w:hAnsi="DM Sans" w:cs="DM Sans"/>
          <w:b/>
          <w:bCs/>
        </w:rPr>
        <w:t xml:space="preserve"> </w:t>
      </w:r>
      <w:r w:rsidRPr="1165ABE4">
        <w:rPr>
          <w:rFonts w:ascii="DM Sans" w:eastAsia="DM Sans" w:hAnsi="DM Sans" w:cs="DM Sans"/>
          <w:b/>
          <w:bCs/>
        </w:rPr>
        <w:t>202</w:t>
      </w:r>
      <w:r w:rsidR="00370651">
        <w:rPr>
          <w:rFonts w:ascii="DM Sans" w:eastAsia="DM Sans" w:hAnsi="DM Sans" w:cs="DM Sans"/>
          <w:b/>
          <w:bCs/>
        </w:rPr>
        <w:t>6</w:t>
      </w:r>
      <w:r w:rsidRPr="1165ABE4">
        <w:rPr>
          <w:rFonts w:ascii="DM Sans" w:eastAsia="DM Sans" w:hAnsi="DM Sans" w:cs="DM Sans"/>
          <w:b/>
          <w:bCs/>
        </w:rPr>
        <w:t>.</w:t>
      </w:r>
    </w:p>
    <w:p w14:paraId="58DFB085" w14:textId="3E36304B" w:rsidR="003257B5" w:rsidRPr="003257B5" w:rsidRDefault="003257B5" w:rsidP="003257B5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52F39645">
        <w:rPr>
          <w:rFonts w:ascii="DM Sans" w:eastAsia="DM Sans" w:hAnsi="DM Sans" w:cs="DM Sans"/>
        </w:rPr>
        <w:t>IMPORTANT: Only applicants who provide all the documents required will be considered.</w:t>
      </w:r>
    </w:p>
    <w:p w14:paraId="70D5F6F8" w14:textId="66CF5266" w:rsidR="003257B5" w:rsidRPr="0072432C" w:rsidRDefault="003257B5" w:rsidP="1BBBC1A6">
      <w:pPr>
        <w:suppressAutoHyphens/>
        <w:autoSpaceDN w:val="0"/>
        <w:textAlignment w:val="baseline"/>
        <w:rPr>
          <w:rFonts w:ascii="DM Sans" w:eastAsia="DM Sans" w:hAnsi="DM Sans" w:cs="DM Sans"/>
        </w:rPr>
      </w:pPr>
      <w:r w:rsidRPr="0072432C">
        <w:rPr>
          <w:rFonts w:ascii="DM Sans" w:eastAsia="DM Sans" w:hAnsi="DM Sans" w:cs="DM Sans"/>
        </w:rPr>
        <w:t>Any enquiries regarding the role, please contact</w:t>
      </w:r>
      <w:r w:rsidR="5A308AAF" w:rsidRPr="0072432C">
        <w:rPr>
          <w:rFonts w:ascii="DM Sans" w:eastAsia="DM Sans" w:hAnsi="DM Sans" w:cs="DM Sans"/>
        </w:rPr>
        <w:t xml:space="preserve"> </w:t>
      </w:r>
      <w:r w:rsidR="00370651">
        <w:rPr>
          <w:rFonts w:ascii="DM Sans" w:eastAsia="DM Sans" w:hAnsi="DM Sans" w:cs="DM Sans"/>
          <w:b/>
          <w:bCs/>
        </w:rPr>
        <w:t>WDV recruitment</w:t>
      </w:r>
      <w:r w:rsidR="719646EB" w:rsidRPr="0072432C">
        <w:rPr>
          <w:rFonts w:ascii="DM Sans" w:eastAsia="DM Sans" w:hAnsi="DM Sans" w:cs="DM Sans"/>
        </w:rPr>
        <w:t xml:space="preserve"> </w:t>
      </w:r>
      <w:r w:rsidRPr="0072432C">
        <w:rPr>
          <w:rFonts w:ascii="DM Sans" w:eastAsia="DM Sans" w:hAnsi="DM Sans" w:cs="DM Sans"/>
        </w:rPr>
        <w:t>on</w:t>
      </w:r>
      <w:r w:rsidR="2F8827FF" w:rsidRPr="0072432C">
        <w:rPr>
          <w:rFonts w:ascii="DM Sans" w:eastAsiaTheme="minorEastAsia" w:hAnsi="DM Sans"/>
          <w:szCs w:val="24"/>
        </w:rPr>
        <w:t xml:space="preserve"> (03) 9286 7805</w:t>
      </w:r>
      <w:r w:rsidRPr="0072432C">
        <w:rPr>
          <w:rFonts w:ascii="DM Sans" w:eastAsiaTheme="minorEastAsia" w:hAnsi="DM Sans"/>
          <w:szCs w:val="24"/>
        </w:rPr>
        <w:t xml:space="preserve"> or email Recruitment at </w:t>
      </w:r>
      <w:hyperlink r:id="rId12">
        <w:r w:rsidRPr="0072432C">
          <w:rPr>
            <w:rStyle w:val="Hyperlink"/>
            <w:rFonts w:ascii="DM Sans" w:eastAsia="DM Sans" w:hAnsi="DM Sans" w:cs="DM Sans"/>
            <w:b/>
            <w:bCs/>
          </w:rPr>
          <w:t>recruitment@wdv.org.au</w:t>
        </w:r>
      </w:hyperlink>
      <w:r w:rsidRPr="0072432C">
        <w:rPr>
          <w:rFonts w:ascii="DM Sans" w:eastAsia="DM Sans" w:hAnsi="DM Sans" w:cs="DM Sans"/>
        </w:rPr>
        <w:t xml:space="preserve"> using the subject line:</w:t>
      </w:r>
      <w:r w:rsidR="00370651">
        <w:rPr>
          <w:rFonts w:ascii="DM Sans" w:eastAsia="DM Sans" w:hAnsi="DM Sans" w:cs="DM Sans"/>
        </w:rPr>
        <w:t xml:space="preserve"> Board Governance </w:t>
      </w:r>
      <w:r w:rsidR="7C46CA55" w:rsidRPr="0072432C">
        <w:rPr>
          <w:rFonts w:ascii="DM Sans" w:eastAsia="DM Sans" w:hAnsi="DM Sans" w:cs="DM Sans"/>
        </w:rPr>
        <w:t>Off</w:t>
      </w:r>
      <w:r w:rsidR="21103593" w:rsidRPr="0072432C">
        <w:rPr>
          <w:rFonts w:ascii="DM Sans" w:eastAsia="DM Sans" w:hAnsi="DM Sans" w:cs="DM Sans"/>
        </w:rPr>
        <w:t>i</w:t>
      </w:r>
      <w:r w:rsidR="7C46CA55" w:rsidRPr="0072432C">
        <w:rPr>
          <w:rFonts w:ascii="DM Sans" w:eastAsia="DM Sans" w:hAnsi="DM Sans" w:cs="DM Sans"/>
        </w:rPr>
        <w:t>cer</w:t>
      </w:r>
      <w:r w:rsidRPr="0072432C">
        <w:rPr>
          <w:rFonts w:ascii="DM Sans" w:eastAsia="DM Sans" w:hAnsi="DM Sans" w:cs="DM Sans"/>
        </w:rPr>
        <w:t xml:space="preserve">. </w:t>
      </w:r>
      <w:r w:rsidR="00370651">
        <w:rPr>
          <w:rFonts w:ascii="DM Sans" w:eastAsia="DM Sans" w:hAnsi="DM Sans" w:cs="DM Sans"/>
        </w:rPr>
        <w:t xml:space="preserve">Please </w:t>
      </w:r>
      <w:r w:rsidR="00370651" w:rsidRPr="00370651">
        <w:rPr>
          <w:rFonts w:ascii="DM Sans" w:eastAsia="DM Sans" w:hAnsi="DM Sans" w:cs="DM Sans"/>
          <w:b/>
          <w:bCs/>
          <w:u w:val="single"/>
        </w:rPr>
        <w:t>d</w:t>
      </w:r>
      <w:r w:rsidRPr="00370651">
        <w:rPr>
          <w:rFonts w:ascii="DM Sans" w:eastAsia="DM Sans" w:hAnsi="DM Sans" w:cs="DM Sans"/>
          <w:b/>
          <w:bCs/>
          <w:u w:val="single"/>
        </w:rPr>
        <w:t>o not</w:t>
      </w:r>
      <w:r w:rsidRPr="0072432C">
        <w:rPr>
          <w:rFonts w:ascii="DM Sans" w:eastAsia="DM Sans" w:hAnsi="DM Sans" w:cs="DM Sans"/>
        </w:rPr>
        <w:t xml:space="preserve"> send applications to this email address</w:t>
      </w:r>
      <w:r w:rsidR="00370651">
        <w:rPr>
          <w:rFonts w:ascii="DM Sans" w:eastAsia="DM Sans" w:hAnsi="DM Sans" w:cs="DM Sans"/>
        </w:rPr>
        <w:t>.</w:t>
      </w:r>
    </w:p>
    <w:sectPr w:rsidR="003257B5" w:rsidRPr="0072432C" w:rsidSect="00EB2AD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247" w:right="1134" w:bottom="1134" w:left="1134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A5B3B" w14:textId="77777777" w:rsidR="008746ED" w:rsidRDefault="008746ED" w:rsidP="00D7695F">
      <w:r>
        <w:separator/>
      </w:r>
    </w:p>
  </w:endnote>
  <w:endnote w:type="continuationSeparator" w:id="0">
    <w:p w14:paraId="69AE461A" w14:textId="77777777" w:rsidR="008746ED" w:rsidRDefault="008746ED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39D933B-2306-4B99-BDF4-F418718C3D26}"/>
    <w:embedBold r:id="rId2" w:fontKey="{9935E599-10CC-45C2-A8CD-EFB6A265F1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44C7C1-8901-4636-A9D6-DC472F97109B}"/>
    <w:embedBold r:id="rId4" w:fontKey="{B8980C28-7A40-495B-BB80-72C1C58A1B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F421CA-3490-45B1-8FB2-6FF68188E9E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6" w:fontKey="{67BBE6E9-0375-424C-8F34-D69C09E19004}"/>
    <w:embedBold r:id="rId7" w:fontKey="{9CA2930E-6F10-457B-A52E-DE302E40DA30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8" w:fontKey="{6E3C9B9C-DBFE-4BFA-96B1-A1EFCBAE625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EDC8735-5AB8-4149-89FC-44A077BD3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77FB1" w14:textId="6C3B9803" w:rsidR="00CD4A93" w:rsidRPr="00C803F4" w:rsidRDefault="00CD4A93" w:rsidP="1ACDCEB4">
    <w:pPr>
      <w:pStyle w:val="PageNumberParagraph"/>
      <w:framePr w:wrap="around"/>
      <w:rPr>
        <w:rStyle w:val="PageNumber"/>
        <w:rFonts w:ascii="DM Sans" w:eastAsia="DM Sans" w:hAnsi="DM Sans" w:cs="DM Sans"/>
      </w:rPr>
    </w:pPr>
    <w:r w:rsidRPr="1ACDCEB4">
      <w:rPr>
        <w:rStyle w:val="PageNumber"/>
        <w:rFonts w:ascii="DM Sans" w:eastAsia="DM Sans" w:hAnsi="DM Sans" w:cs="DM Sans"/>
        <w:noProof/>
      </w:rPr>
      <w:fldChar w:fldCharType="begin"/>
    </w:r>
    <w:r w:rsidRPr="1ACDCEB4">
      <w:rPr>
        <w:rStyle w:val="PageNumber"/>
      </w:rPr>
      <w:instrText xml:space="preserve">PAGE  </w:instrText>
    </w:r>
    <w:r w:rsidRPr="1ACDCEB4">
      <w:rPr>
        <w:rStyle w:val="PageNumber"/>
      </w:rPr>
      <w:fldChar w:fldCharType="separate"/>
    </w:r>
    <w:r w:rsidR="1ACDCEB4" w:rsidRPr="1ACDCEB4">
      <w:rPr>
        <w:rStyle w:val="PageNumber"/>
        <w:rFonts w:ascii="DM Sans" w:eastAsia="DM Sans" w:hAnsi="DM Sans" w:cs="DM Sans"/>
        <w:noProof/>
      </w:rPr>
      <w:t>2</w:t>
    </w:r>
    <w:r w:rsidRPr="1ACDCEB4">
      <w:rPr>
        <w:rStyle w:val="PageNumber"/>
        <w:rFonts w:ascii="DM Sans" w:eastAsia="DM Sans" w:hAnsi="DM Sans" w:cs="DM Sans"/>
        <w:noProof/>
      </w:rPr>
      <w:fldChar w:fldCharType="end"/>
    </w:r>
  </w:p>
  <w:p w14:paraId="4E6A8589" w14:textId="10DDE1BE" w:rsidR="00A44ACC" w:rsidRPr="007C0932" w:rsidRDefault="00A44ACC" w:rsidP="008159B0">
    <w:pPr>
      <w:pStyle w:val="Footer"/>
      <w:ind w:right="850"/>
      <w:rPr>
        <w:rStyle w:val="FootnoteReference"/>
        <w:rFonts w:ascii="DM Sans" w:eastAsia="DM Sans" w:hAnsi="DM Sans" w:cs="DM Sans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7C6E6" w14:textId="70DC4E75" w:rsidR="00CD4A93" w:rsidRPr="000B7816" w:rsidRDefault="00CD4A93" w:rsidP="00EF4EE0">
    <w:pPr>
      <w:pStyle w:val="PageNumberParagraph"/>
      <w:framePr w:h="631" w:hRule="exact" w:wrap="around" w:y="16156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A717E9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01862A58" w14:textId="77777777" w:rsidR="00EF4EE0" w:rsidRDefault="00ED1007" w:rsidP="00EF4EE0">
    <w:pPr>
      <w:pStyle w:val="Footer"/>
      <w:ind w:right="850"/>
    </w:pPr>
    <w:r w:rsidRPr="00ED1007">
      <w:rPr>
        <w:highlight w:val="yellow"/>
      </w:rPr>
      <w:t>Insert footing heading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5AEA3" w14:textId="77777777" w:rsidR="008746ED" w:rsidRDefault="008746ED" w:rsidP="00D7695F">
      <w:r>
        <w:separator/>
      </w:r>
    </w:p>
  </w:footnote>
  <w:footnote w:type="continuationSeparator" w:id="0">
    <w:p w14:paraId="3C053F02" w14:textId="77777777" w:rsidR="008746ED" w:rsidRDefault="008746ED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3A69" w14:textId="30E12C8F" w:rsidR="00A717E9" w:rsidRDefault="1ACDCEB4" w:rsidP="41F82DB8">
    <w:pPr>
      <w:jc w:val="right"/>
    </w:pPr>
    <w:r>
      <w:rPr>
        <w:noProof/>
      </w:rPr>
      <w:drawing>
        <wp:inline distT="0" distB="0" distL="0" distR="0" wp14:anchorId="198DA4D5" wp14:editId="023553F4">
          <wp:extent cx="870191" cy="958223"/>
          <wp:effectExtent l="0" t="0" r="0" b="0"/>
          <wp:docPr id="305570119" name="Picture 305570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191" cy="9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54A4" w14:textId="77777777" w:rsidR="005C4087" w:rsidRDefault="6470DB1A" w:rsidP="004258C1">
    <w:pPr>
      <w:pStyle w:val="Header"/>
    </w:pPr>
    <w:r>
      <w:rPr>
        <w:noProof/>
        <w:lang w:val="en-US"/>
      </w:rPr>
      <w:drawing>
        <wp:inline distT="0" distB="0" distL="0" distR="0" wp14:anchorId="1CCE6319" wp14:editId="7C8E7D4A">
          <wp:extent cx="2489200" cy="505950"/>
          <wp:effectExtent l="0" t="0" r="635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50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2EAE"/>
    <w:multiLevelType w:val="hybridMultilevel"/>
    <w:tmpl w:val="C8700F72"/>
    <w:lvl w:ilvl="0" w:tplc="0D3C0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4F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0C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27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05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2AA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8A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82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DC9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16A62"/>
    <w:multiLevelType w:val="multilevel"/>
    <w:tmpl w:val="109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C44C08"/>
    <w:multiLevelType w:val="multilevel"/>
    <w:tmpl w:val="2E98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B7632D"/>
    <w:multiLevelType w:val="multilevel"/>
    <w:tmpl w:val="287E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9A2BEB"/>
    <w:multiLevelType w:val="hybridMultilevel"/>
    <w:tmpl w:val="681EB5EE"/>
    <w:lvl w:ilvl="0" w:tplc="F8E2AE48">
      <w:start w:val="1"/>
      <w:numFmt w:val="bullet"/>
      <w:pStyle w:val="ListParagraph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4D8B11F5"/>
    <w:multiLevelType w:val="hybridMultilevel"/>
    <w:tmpl w:val="1760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B58A0"/>
    <w:multiLevelType w:val="hybridMultilevel"/>
    <w:tmpl w:val="19204BA6"/>
    <w:lvl w:ilvl="0" w:tplc="E4A643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AU" w:eastAsia="en-AU" w:bidi="en-AU"/>
      </w:rPr>
    </w:lvl>
    <w:lvl w:ilvl="1" w:tplc="2578C71E">
      <w:start w:val="1"/>
      <w:numFmt w:val="lowerLetter"/>
      <w:lvlText w:val="%2."/>
      <w:lvlJc w:val="left"/>
      <w:pPr>
        <w:ind w:left="1540" w:hanging="360"/>
      </w:pPr>
      <w:rPr>
        <w:rFonts w:ascii="Verdana" w:eastAsia="Verdana" w:hAnsi="Verdana" w:cs="Verdana" w:hint="default"/>
        <w:spacing w:val="-41"/>
        <w:w w:val="100"/>
        <w:sz w:val="24"/>
        <w:szCs w:val="24"/>
      </w:rPr>
    </w:lvl>
    <w:lvl w:ilvl="2" w:tplc="A22AB24A">
      <w:numFmt w:val="bullet"/>
      <w:lvlText w:val="•"/>
      <w:lvlJc w:val="left"/>
      <w:pPr>
        <w:ind w:left="2391" w:hanging="360"/>
      </w:pPr>
      <w:rPr>
        <w:rFonts w:hint="default"/>
        <w:lang w:val="en-AU" w:eastAsia="en-AU" w:bidi="en-AU"/>
      </w:rPr>
    </w:lvl>
    <w:lvl w:ilvl="3" w:tplc="47C4C1C8">
      <w:numFmt w:val="bullet"/>
      <w:lvlText w:val="•"/>
      <w:lvlJc w:val="left"/>
      <w:pPr>
        <w:ind w:left="3243" w:hanging="360"/>
      </w:pPr>
      <w:rPr>
        <w:rFonts w:hint="default"/>
        <w:lang w:val="en-AU" w:eastAsia="en-AU" w:bidi="en-AU"/>
      </w:rPr>
    </w:lvl>
    <w:lvl w:ilvl="4" w:tplc="B5808E5A">
      <w:numFmt w:val="bullet"/>
      <w:lvlText w:val="•"/>
      <w:lvlJc w:val="left"/>
      <w:pPr>
        <w:ind w:left="4095" w:hanging="360"/>
      </w:pPr>
      <w:rPr>
        <w:rFonts w:hint="default"/>
        <w:lang w:val="en-AU" w:eastAsia="en-AU" w:bidi="en-AU"/>
      </w:rPr>
    </w:lvl>
    <w:lvl w:ilvl="5" w:tplc="B4F236FC">
      <w:numFmt w:val="bullet"/>
      <w:lvlText w:val="•"/>
      <w:lvlJc w:val="left"/>
      <w:pPr>
        <w:ind w:left="4947" w:hanging="360"/>
      </w:pPr>
      <w:rPr>
        <w:rFonts w:hint="default"/>
        <w:lang w:val="en-AU" w:eastAsia="en-AU" w:bidi="en-AU"/>
      </w:rPr>
    </w:lvl>
    <w:lvl w:ilvl="6" w:tplc="DD522B88">
      <w:numFmt w:val="bullet"/>
      <w:lvlText w:val="•"/>
      <w:lvlJc w:val="left"/>
      <w:pPr>
        <w:ind w:left="5799" w:hanging="360"/>
      </w:pPr>
      <w:rPr>
        <w:rFonts w:hint="default"/>
        <w:lang w:val="en-AU" w:eastAsia="en-AU" w:bidi="en-AU"/>
      </w:rPr>
    </w:lvl>
    <w:lvl w:ilvl="7" w:tplc="80BC3AC2">
      <w:numFmt w:val="bullet"/>
      <w:lvlText w:val="•"/>
      <w:lvlJc w:val="left"/>
      <w:pPr>
        <w:ind w:left="6650" w:hanging="360"/>
      </w:pPr>
      <w:rPr>
        <w:rFonts w:hint="default"/>
        <w:lang w:val="en-AU" w:eastAsia="en-AU" w:bidi="en-AU"/>
      </w:rPr>
    </w:lvl>
    <w:lvl w:ilvl="8" w:tplc="7C9CECD0">
      <w:numFmt w:val="bullet"/>
      <w:lvlText w:val="•"/>
      <w:lvlJc w:val="left"/>
      <w:pPr>
        <w:ind w:left="7502" w:hanging="360"/>
      </w:pPr>
      <w:rPr>
        <w:rFonts w:hint="default"/>
        <w:lang w:val="en-AU" w:eastAsia="en-AU" w:bidi="en-AU"/>
      </w:rPr>
    </w:lvl>
  </w:abstractNum>
  <w:abstractNum w:abstractNumId="7" w15:restartNumberingAfterBreak="0">
    <w:nsid w:val="63102BA1"/>
    <w:multiLevelType w:val="multilevel"/>
    <w:tmpl w:val="0E50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4A147C4"/>
    <w:multiLevelType w:val="hybridMultilevel"/>
    <w:tmpl w:val="C49AD0D8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7FCC1901"/>
    <w:multiLevelType w:val="multilevel"/>
    <w:tmpl w:val="D5BE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5217220">
    <w:abstractNumId w:val="0"/>
  </w:num>
  <w:num w:numId="2" w16cid:durableId="1478184668">
    <w:abstractNumId w:val="4"/>
  </w:num>
  <w:num w:numId="3" w16cid:durableId="2122213643">
    <w:abstractNumId w:val="1"/>
  </w:num>
  <w:num w:numId="4" w16cid:durableId="1852257196">
    <w:abstractNumId w:val="2"/>
  </w:num>
  <w:num w:numId="5" w16cid:durableId="68695988">
    <w:abstractNumId w:val="9"/>
  </w:num>
  <w:num w:numId="6" w16cid:durableId="646933086">
    <w:abstractNumId w:val="3"/>
  </w:num>
  <w:num w:numId="7" w16cid:durableId="1900818563">
    <w:abstractNumId w:val="7"/>
  </w:num>
  <w:num w:numId="8" w16cid:durableId="686978005">
    <w:abstractNumId w:val="4"/>
  </w:num>
  <w:num w:numId="9" w16cid:durableId="133645804">
    <w:abstractNumId w:val="4"/>
  </w:num>
  <w:num w:numId="10" w16cid:durableId="669870187">
    <w:abstractNumId w:val="6"/>
  </w:num>
  <w:num w:numId="11" w16cid:durableId="2050714857">
    <w:abstractNumId w:val="8"/>
  </w:num>
  <w:num w:numId="12" w16cid:durableId="1592546241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62"/>
    <w:rsid w:val="00001463"/>
    <w:rsid w:val="000014AB"/>
    <w:rsid w:val="000046F2"/>
    <w:rsid w:val="00005FBC"/>
    <w:rsid w:val="00006FC3"/>
    <w:rsid w:val="000073D5"/>
    <w:rsid w:val="000075FA"/>
    <w:rsid w:val="00011DFB"/>
    <w:rsid w:val="00020B2E"/>
    <w:rsid w:val="0002186D"/>
    <w:rsid w:val="00022593"/>
    <w:rsid w:val="000235DB"/>
    <w:rsid w:val="00030358"/>
    <w:rsid w:val="000308BD"/>
    <w:rsid w:val="00030A7A"/>
    <w:rsid w:val="00031B95"/>
    <w:rsid w:val="00032EB8"/>
    <w:rsid w:val="0003518A"/>
    <w:rsid w:val="00041B16"/>
    <w:rsid w:val="0004375E"/>
    <w:rsid w:val="00045450"/>
    <w:rsid w:val="00052F35"/>
    <w:rsid w:val="000553B7"/>
    <w:rsid w:val="000562FB"/>
    <w:rsid w:val="000609BF"/>
    <w:rsid w:val="00060F20"/>
    <w:rsid w:val="0006364B"/>
    <w:rsid w:val="000640FF"/>
    <w:rsid w:val="00066257"/>
    <w:rsid w:val="00071B88"/>
    <w:rsid w:val="00075A98"/>
    <w:rsid w:val="00076DE4"/>
    <w:rsid w:val="00083841"/>
    <w:rsid w:val="000839CA"/>
    <w:rsid w:val="00093210"/>
    <w:rsid w:val="000A1236"/>
    <w:rsid w:val="000A3FDA"/>
    <w:rsid w:val="000A6662"/>
    <w:rsid w:val="000B5384"/>
    <w:rsid w:val="000B5BC6"/>
    <w:rsid w:val="000B7816"/>
    <w:rsid w:val="000C22B3"/>
    <w:rsid w:val="000C5526"/>
    <w:rsid w:val="000C5AD5"/>
    <w:rsid w:val="000D355A"/>
    <w:rsid w:val="000D3B5A"/>
    <w:rsid w:val="000D484C"/>
    <w:rsid w:val="000D4DD3"/>
    <w:rsid w:val="000E269A"/>
    <w:rsid w:val="000E344B"/>
    <w:rsid w:val="000F4676"/>
    <w:rsid w:val="00102F1E"/>
    <w:rsid w:val="001031A9"/>
    <w:rsid w:val="00105F1F"/>
    <w:rsid w:val="00120D09"/>
    <w:rsid w:val="00122DE6"/>
    <w:rsid w:val="00122E54"/>
    <w:rsid w:val="00123F08"/>
    <w:rsid w:val="00127D1B"/>
    <w:rsid w:val="001302C1"/>
    <w:rsid w:val="00130B40"/>
    <w:rsid w:val="00143E31"/>
    <w:rsid w:val="00146E3A"/>
    <w:rsid w:val="00150056"/>
    <w:rsid w:val="00152182"/>
    <w:rsid w:val="00154B3B"/>
    <w:rsid w:val="0016092B"/>
    <w:rsid w:val="00166A37"/>
    <w:rsid w:val="00166CCA"/>
    <w:rsid w:val="001715E6"/>
    <w:rsid w:val="0017221F"/>
    <w:rsid w:val="0017371C"/>
    <w:rsid w:val="001776AC"/>
    <w:rsid w:val="00183D36"/>
    <w:rsid w:val="001925F7"/>
    <w:rsid w:val="00193B2C"/>
    <w:rsid w:val="001A2BD9"/>
    <w:rsid w:val="001A3541"/>
    <w:rsid w:val="001A4CCF"/>
    <w:rsid w:val="001A6555"/>
    <w:rsid w:val="001A780B"/>
    <w:rsid w:val="001C1C34"/>
    <w:rsid w:val="001C2923"/>
    <w:rsid w:val="001C6D0B"/>
    <w:rsid w:val="001C71B2"/>
    <w:rsid w:val="001D70FA"/>
    <w:rsid w:val="001E1018"/>
    <w:rsid w:val="001E1D6E"/>
    <w:rsid w:val="001E5A7C"/>
    <w:rsid w:val="00201E84"/>
    <w:rsid w:val="00210539"/>
    <w:rsid w:val="00210D91"/>
    <w:rsid w:val="002122A4"/>
    <w:rsid w:val="00216BDD"/>
    <w:rsid w:val="002350FE"/>
    <w:rsid w:val="002552D1"/>
    <w:rsid w:val="0025654B"/>
    <w:rsid w:val="002573DF"/>
    <w:rsid w:val="00261592"/>
    <w:rsid w:val="002647E1"/>
    <w:rsid w:val="00271AAE"/>
    <w:rsid w:val="00275EB8"/>
    <w:rsid w:val="00276C7A"/>
    <w:rsid w:val="00276D77"/>
    <w:rsid w:val="002815AE"/>
    <w:rsid w:val="002861B3"/>
    <w:rsid w:val="002869FB"/>
    <w:rsid w:val="0029044F"/>
    <w:rsid w:val="0029339F"/>
    <w:rsid w:val="0029629C"/>
    <w:rsid w:val="0029699C"/>
    <w:rsid w:val="0029761C"/>
    <w:rsid w:val="002A2C62"/>
    <w:rsid w:val="002A65D8"/>
    <w:rsid w:val="002B2BA6"/>
    <w:rsid w:val="002C626B"/>
    <w:rsid w:val="002C668E"/>
    <w:rsid w:val="002D1F80"/>
    <w:rsid w:val="002E481D"/>
    <w:rsid w:val="002E5F92"/>
    <w:rsid w:val="002E71BA"/>
    <w:rsid w:val="002F7136"/>
    <w:rsid w:val="003015CA"/>
    <w:rsid w:val="003027EC"/>
    <w:rsid w:val="00305A73"/>
    <w:rsid w:val="00306384"/>
    <w:rsid w:val="003072FB"/>
    <w:rsid w:val="0031138B"/>
    <w:rsid w:val="0031284E"/>
    <w:rsid w:val="00315F4D"/>
    <w:rsid w:val="0032039A"/>
    <w:rsid w:val="003257B5"/>
    <w:rsid w:val="0032631F"/>
    <w:rsid w:val="0033008B"/>
    <w:rsid w:val="00332DCC"/>
    <w:rsid w:val="00336BF3"/>
    <w:rsid w:val="00340CA7"/>
    <w:rsid w:val="0034397D"/>
    <w:rsid w:val="0034603F"/>
    <w:rsid w:val="00346C39"/>
    <w:rsid w:val="00355A1D"/>
    <w:rsid w:val="0035679C"/>
    <w:rsid w:val="00361462"/>
    <w:rsid w:val="00362E21"/>
    <w:rsid w:val="00365FC1"/>
    <w:rsid w:val="003701E1"/>
    <w:rsid w:val="00370651"/>
    <w:rsid w:val="00370C2F"/>
    <w:rsid w:val="003805CD"/>
    <w:rsid w:val="003828E3"/>
    <w:rsid w:val="003955D0"/>
    <w:rsid w:val="00397BDB"/>
    <w:rsid w:val="003A30D9"/>
    <w:rsid w:val="003A4FBA"/>
    <w:rsid w:val="003B29A5"/>
    <w:rsid w:val="003B61BD"/>
    <w:rsid w:val="003B6909"/>
    <w:rsid w:val="003C34D8"/>
    <w:rsid w:val="003C56FA"/>
    <w:rsid w:val="003C7CDD"/>
    <w:rsid w:val="003D4808"/>
    <w:rsid w:val="003D57E1"/>
    <w:rsid w:val="003D6567"/>
    <w:rsid w:val="003E1989"/>
    <w:rsid w:val="003E5F41"/>
    <w:rsid w:val="003E7F7D"/>
    <w:rsid w:val="003F50DE"/>
    <w:rsid w:val="004007C4"/>
    <w:rsid w:val="00403F62"/>
    <w:rsid w:val="00411FB8"/>
    <w:rsid w:val="00412E97"/>
    <w:rsid w:val="004153C9"/>
    <w:rsid w:val="004208A7"/>
    <w:rsid w:val="00422623"/>
    <w:rsid w:val="004258C1"/>
    <w:rsid w:val="004322E8"/>
    <w:rsid w:val="00433252"/>
    <w:rsid w:val="00440ED3"/>
    <w:rsid w:val="00445038"/>
    <w:rsid w:val="00450A66"/>
    <w:rsid w:val="00463F4A"/>
    <w:rsid w:val="0046558A"/>
    <w:rsid w:val="00470860"/>
    <w:rsid w:val="00473011"/>
    <w:rsid w:val="004823A4"/>
    <w:rsid w:val="004834A9"/>
    <w:rsid w:val="00484772"/>
    <w:rsid w:val="00487DBA"/>
    <w:rsid w:val="0049433F"/>
    <w:rsid w:val="004A14E7"/>
    <w:rsid w:val="004A31BA"/>
    <w:rsid w:val="004A4E0E"/>
    <w:rsid w:val="004B0CE9"/>
    <w:rsid w:val="004B681F"/>
    <w:rsid w:val="004C1CD2"/>
    <w:rsid w:val="004C32B5"/>
    <w:rsid w:val="004C35E8"/>
    <w:rsid w:val="004C3BCE"/>
    <w:rsid w:val="004D2209"/>
    <w:rsid w:val="004D6286"/>
    <w:rsid w:val="004D7D44"/>
    <w:rsid w:val="004F02D1"/>
    <w:rsid w:val="004F3EB9"/>
    <w:rsid w:val="004F5BF8"/>
    <w:rsid w:val="0050543F"/>
    <w:rsid w:val="00506AC0"/>
    <w:rsid w:val="00511388"/>
    <w:rsid w:val="00516B68"/>
    <w:rsid w:val="0052271B"/>
    <w:rsid w:val="00524499"/>
    <w:rsid w:val="00524D39"/>
    <w:rsid w:val="0052587F"/>
    <w:rsid w:val="00525FA6"/>
    <w:rsid w:val="00535D53"/>
    <w:rsid w:val="005474C9"/>
    <w:rsid w:val="00547693"/>
    <w:rsid w:val="00547C43"/>
    <w:rsid w:val="00566EC3"/>
    <w:rsid w:val="00570C86"/>
    <w:rsid w:val="00576AC3"/>
    <w:rsid w:val="0057785A"/>
    <w:rsid w:val="0058010E"/>
    <w:rsid w:val="005807B6"/>
    <w:rsid w:val="00584358"/>
    <w:rsid w:val="00587876"/>
    <w:rsid w:val="00587E17"/>
    <w:rsid w:val="0059103F"/>
    <w:rsid w:val="00591C5A"/>
    <w:rsid w:val="00593A96"/>
    <w:rsid w:val="00595F5C"/>
    <w:rsid w:val="00597229"/>
    <w:rsid w:val="00597DF7"/>
    <w:rsid w:val="005A0511"/>
    <w:rsid w:val="005A7270"/>
    <w:rsid w:val="005A7B7C"/>
    <w:rsid w:val="005A7F21"/>
    <w:rsid w:val="005B377A"/>
    <w:rsid w:val="005B5653"/>
    <w:rsid w:val="005C3C54"/>
    <w:rsid w:val="005C4087"/>
    <w:rsid w:val="005C54CD"/>
    <w:rsid w:val="005C7D0D"/>
    <w:rsid w:val="005D3162"/>
    <w:rsid w:val="005E1C00"/>
    <w:rsid w:val="005E3085"/>
    <w:rsid w:val="005E7AAA"/>
    <w:rsid w:val="005F1E85"/>
    <w:rsid w:val="005F2F46"/>
    <w:rsid w:val="005F320C"/>
    <w:rsid w:val="005F42E3"/>
    <w:rsid w:val="005F6EEC"/>
    <w:rsid w:val="0060308E"/>
    <w:rsid w:val="00603FA9"/>
    <w:rsid w:val="006126EC"/>
    <w:rsid w:val="00630E87"/>
    <w:rsid w:val="006373C7"/>
    <w:rsid w:val="00647F22"/>
    <w:rsid w:val="0065066A"/>
    <w:rsid w:val="00650D26"/>
    <w:rsid w:val="00655373"/>
    <w:rsid w:val="006562EE"/>
    <w:rsid w:val="00661A8E"/>
    <w:rsid w:val="00670C79"/>
    <w:rsid w:val="006753ED"/>
    <w:rsid w:val="00676EB9"/>
    <w:rsid w:val="0067793F"/>
    <w:rsid w:val="00683B46"/>
    <w:rsid w:val="00684AA5"/>
    <w:rsid w:val="0069331F"/>
    <w:rsid w:val="00693D06"/>
    <w:rsid w:val="006959E8"/>
    <w:rsid w:val="006A479A"/>
    <w:rsid w:val="006A5022"/>
    <w:rsid w:val="006A6CD7"/>
    <w:rsid w:val="006C0695"/>
    <w:rsid w:val="006C34C0"/>
    <w:rsid w:val="006C47A7"/>
    <w:rsid w:val="006C504F"/>
    <w:rsid w:val="006C752D"/>
    <w:rsid w:val="006D0EC1"/>
    <w:rsid w:val="006D1B27"/>
    <w:rsid w:val="006E0321"/>
    <w:rsid w:val="006E6612"/>
    <w:rsid w:val="006E7F1A"/>
    <w:rsid w:val="006F41B5"/>
    <w:rsid w:val="006F427E"/>
    <w:rsid w:val="00702602"/>
    <w:rsid w:val="0071578A"/>
    <w:rsid w:val="00716287"/>
    <w:rsid w:val="0072371E"/>
    <w:rsid w:val="0072432C"/>
    <w:rsid w:val="00724D21"/>
    <w:rsid w:val="00727598"/>
    <w:rsid w:val="007345CC"/>
    <w:rsid w:val="00741204"/>
    <w:rsid w:val="00741C0C"/>
    <w:rsid w:val="00742797"/>
    <w:rsid w:val="00751454"/>
    <w:rsid w:val="0075235D"/>
    <w:rsid w:val="00752388"/>
    <w:rsid w:val="00752DC7"/>
    <w:rsid w:val="007538E5"/>
    <w:rsid w:val="00754080"/>
    <w:rsid w:val="0075494C"/>
    <w:rsid w:val="00755792"/>
    <w:rsid w:val="00756AC2"/>
    <w:rsid w:val="007642B0"/>
    <w:rsid w:val="00764338"/>
    <w:rsid w:val="0077007F"/>
    <w:rsid w:val="0077353F"/>
    <w:rsid w:val="00774E9D"/>
    <w:rsid w:val="00776171"/>
    <w:rsid w:val="00777DCA"/>
    <w:rsid w:val="00784AD1"/>
    <w:rsid w:val="007876A6"/>
    <w:rsid w:val="0079024C"/>
    <w:rsid w:val="007B4C17"/>
    <w:rsid w:val="007B7A7A"/>
    <w:rsid w:val="007B7F4B"/>
    <w:rsid w:val="007C0932"/>
    <w:rsid w:val="007E0780"/>
    <w:rsid w:val="007E648C"/>
    <w:rsid w:val="007E6836"/>
    <w:rsid w:val="007E7147"/>
    <w:rsid w:val="007F5414"/>
    <w:rsid w:val="00800C12"/>
    <w:rsid w:val="008019A2"/>
    <w:rsid w:val="00801A71"/>
    <w:rsid w:val="00803124"/>
    <w:rsid w:val="0080443E"/>
    <w:rsid w:val="008056F0"/>
    <w:rsid w:val="0080641E"/>
    <w:rsid w:val="008073C3"/>
    <w:rsid w:val="00812300"/>
    <w:rsid w:val="008159B0"/>
    <w:rsid w:val="008172E0"/>
    <w:rsid w:val="0082665A"/>
    <w:rsid w:val="00833E98"/>
    <w:rsid w:val="00850FF5"/>
    <w:rsid w:val="0085179E"/>
    <w:rsid w:val="00851A39"/>
    <w:rsid w:val="0085543F"/>
    <w:rsid w:val="0085655A"/>
    <w:rsid w:val="00862481"/>
    <w:rsid w:val="008746ED"/>
    <w:rsid w:val="008753E1"/>
    <w:rsid w:val="00882B49"/>
    <w:rsid w:val="00887E94"/>
    <w:rsid w:val="00893AD6"/>
    <w:rsid w:val="00896D56"/>
    <w:rsid w:val="008B0371"/>
    <w:rsid w:val="008B0BDD"/>
    <w:rsid w:val="008C2048"/>
    <w:rsid w:val="008C7F57"/>
    <w:rsid w:val="008D3281"/>
    <w:rsid w:val="008D51A6"/>
    <w:rsid w:val="008D58E9"/>
    <w:rsid w:val="008E3ED4"/>
    <w:rsid w:val="008F3228"/>
    <w:rsid w:val="008F42E4"/>
    <w:rsid w:val="008F7D37"/>
    <w:rsid w:val="0090054B"/>
    <w:rsid w:val="00906D1B"/>
    <w:rsid w:val="00911B5F"/>
    <w:rsid w:val="00912F64"/>
    <w:rsid w:val="0091660B"/>
    <w:rsid w:val="009178B7"/>
    <w:rsid w:val="00925224"/>
    <w:rsid w:val="00925BA5"/>
    <w:rsid w:val="0092616F"/>
    <w:rsid w:val="00926191"/>
    <w:rsid w:val="00937001"/>
    <w:rsid w:val="0093766D"/>
    <w:rsid w:val="00942351"/>
    <w:rsid w:val="009503CF"/>
    <w:rsid w:val="009536EC"/>
    <w:rsid w:val="00953EA0"/>
    <w:rsid w:val="009630D6"/>
    <w:rsid w:val="009647AB"/>
    <w:rsid w:val="00966336"/>
    <w:rsid w:val="009703D7"/>
    <w:rsid w:val="00972C9C"/>
    <w:rsid w:val="00980B16"/>
    <w:rsid w:val="009814E6"/>
    <w:rsid w:val="00984F07"/>
    <w:rsid w:val="00985F36"/>
    <w:rsid w:val="009913DF"/>
    <w:rsid w:val="0099B46E"/>
    <w:rsid w:val="009B00BB"/>
    <w:rsid w:val="009B1FCB"/>
    <w:rsid w:val="009B2323"/>
    <w:rsid w:val="009B2703"/>
    <w:rsid w:val="009C0041"/>
    <w:rsid w:val="009C5D02"/>
    <w:rsid w:val="009C63FA"/>
    <w:rsid w:val="009C698F"/>
    <w:rsid w:val="009C760C"/>
    <w:rsid w:val="009D15D1"/>
    <w:rsid w:val="009D29B7"/>
    <w:rsid w:val="009D5030"/>
    <w:rsid w:val="009E1CC9"/>
    <w:rsid w:val="009E37AB"/>
    <w:rsid w:val="009E5C7F"/>
    <w:rsid w:val="009F59D2"/>
    <w:rsid w:val="009F6C6F"/>
    <w:rsid w:val="00A031CA"/>
    <w:rsid w:val="00A04ED6"/>
    <w:rsid w:val="00A05DF7"/>
    <w:rsid w:val="00A10742"/>
    <w:rsid w:val="00A144C6"/>
    <w:rsid w:val="00A22FD2"/>
    <w:rsid w:val="00A234C2"/>
    <w:rsid w:val="00A2611E"/>
    <w:rsid w:val="00A32A5E"/>
    <w:rsid w:val="00A3FFB4"/>
    <w:rsid w:val="00A4013A"/>
    <w:rsid w:val="00A41765"/>
    <w:rsid w:val="00A43A69"/>
    <w:rsid w:val="00A43EE1"/>
    <w:rsid w:val="00A44ACC"/>
    <w:rsid w:val="00A4547D"/>
    <w:rsid w:val="00A47BD4"/>
    <w:rsid w:val="00A50EDB"/>
    <w:rsid w:val="00A54A51"/>
    <w:rsid w:val="00A61099"/>
    <w:rsid w:val="00A61DE0"/>
    <w:rsid w:val="00A62E62"/>
    <w:rsid w:val="00A63400"/>
    <w:rsid w:val="00A67073"/>
    <w:rsid w:val="00A717E9"/>
    <w:rsid w:val="00A7194D"/>
    <w:rsid w:val="00A77D46"/>
    <w:rsid w:val="00A85A3F"/>
    <w:rsid w:val="00A92F93"/>
    <w:rsid w:val="00AA7528"/>
    <w:rsid w:val="00AB4107"/>
    <w:rsid w:val="00AB64D3"/>
    <w:rsid w:val="00AC05DD"/>
    <w:rsid w:val="00AD00E6"/>
    <w:rsid w:val="00AD420D"/>
    <w:rsid w:val="00AD5176"/>
    <w:rsid w:val="00AD6688"/>
    <w:rsid w:val="00AE12DA"/>
    <w:rsid w:val="00AF3C3C"/>
    <w:rsid w:val="00AF3EFC"/>
    <w:rsid w:val="00B00F9A"/>
    <w:rsid w:val="00B06C14"/>
    <w:rsid w:val="00B276EA"/>
    <w:rsid w:val="00B31817"/>
    <w:rsid w:val="00B36D91"/>
    <w:rsid w:val="00B40C1D"/>
    <w:rsid w:val="00B43F34"/>
    <w:rsid w:val="00B44862"/>
    <w:rsid w:val="00B50A31"/>
    <w:rsid w:val="00B52332"/>
    <w:rsid w:val="00B52E42"/>
    <w:rsid w:val="00B535A8"/>
    <w:rsid w:val="00B60517"/>
    <w:rsid w:val="00B60AF2"/>
    <w:rsid w:val="00B61D5E"/>
    <w:rsid w:val="00B64CB8"/>
    <w:rsid w:val="00B7191C"/>
    <w:rsid w:val="00B76DEB"/>
    <w:rsid w:val="00B80F05"/>
    <w:rsid w:val="00B80F11"/>
    <w:rsid w:val="00B80F76"/>
    <w:rsid w:val="00B829F9"/>
    <w:rsid w:val="00B967F6"/>
    <w:rsid w:val="00B9A1E8"/>
    <w:rsid w:val="00BA7A76"/>
    <w:rsid w:val="00BB07EB"/>
    <w:rsid w:val="00BB4A54"/>
    <w:rsid w:val="00BB528D"/>
    <w:rsid w:val="00BD4914"/>
    <w:rsid w:val="00BD4DBD"/>
    <w:rsid w:val="00BF18CB"/>
    <w:rsid w:val="00BF6E31"/>
    <w:rsid w:val="00C03B79"/>
    <w:rsid w:val="00C04422"/>
    <w:rsid w:val="00C04800"/>
    <w:rsid w:val="00C124D0"/>
    <w:rsid w:val="00C15A69"/>
    <w:rsid w:val="00C219EA"/>
    <w:rsid w:val="00C23961"/>
    <w:rsid w:val="00C275D7"/>
    <w:rsid w:val="00C35859"/>
    <w:rsid w:val="00C42F85"/>
    <w:rsid w:val="00C447BB"/>
    <w:rsid w:val="00C450BF"/>
    <w:rsid w:val="00C5581A"/>
    <w:rsid w:val="00C66BAD"/>
    <w:rsid w:val="00C72477"/>
    <w:rsid w:val="00C7392D"/>
    <w:rsid w:val="00C752A3"/>
    <w:rsid w:val="00C803F4"/>
    <w:rsid w:val="00C8464A"/>
    <w:rsid w:val="00C93304"/>
    <w:rsid w:val="00C93E8F"/>
    <w:rsid w:val="00C94159"/>
    <w:rsid w:val="00C942D6"/>
    <w:rsid w:val="00C95A21"/>
    <w:rsid w:val="00CA1AC1"/>
    <w:rsid w:val="00CA220C"/>
    <w:rsid w:val="00CA2BEB"/>
    <w:rsid w:val="00CA2E1F"/>
    <w:rsid w:val="00CA4D6B"/>
    <w:rsid w:val="00CA59F5"/>
    <w:rsid w:val="00CB0BE6"/>
    <w:rsid w:val="00CB1BF6"/>
    <w:rsid w:val="00CB4BF1"/>
    <w:rsid w:val="00CB67E7"/>
    <w:rsid w:val="00CB7F4D"/>
    <w:rsid w:val="00CC2BD4"/>
    <w:rsid w:val="00CC2EDC"/>
    <w:rsid w:val="00CC308A"/>
    <w:rsid w:val="00CC66F5"/>
    <w:rsid w:val="00CD0F00"/>
    <w:rsid w:val="00CD3232"/>
    <w:rsid w:val="00CD4A93"/>
    <w:rsid w:val="00CD4B88"/>
    <w:rsid w:val="00CD56A1"/>
    <w:rsid w:val="00CD5E62"/>
    <w:rsid w:val="00CD642F"/>
    <w:rsid w:val="00CD6D6C"/>
    <w:rsid w:val="00CF4BEA"/>
    <w:rsid w:val="00CF71A1"/>
    <w:rsid w:val="00D003E4"/>
    <w:rsid w:val="00D15F59"/>
    <w:rsid w:val="00D24AA2"/>
    <w:rsid w:val="00D33B39"/>
    <w:rsid w:val="00D40758"/>
    <w:rsid w:val="00D43F30"/>
    <w:rsid w:val="00D45D51"/>
    <w:rsid w:val="00D473FD"/>
    <w:rsid w:val="00D54520"/>
    <w:rsid w:val="00D56AC0"/>
    <w:rsid w:val="00D6172D"/>
    <w:rsid w:val="00D61753"/>
    <w:rsid w:val="00D633E7"/>
    <w:rsid w:val="00D640DC"/>
    <w:rsid w:val="00D7695F"/>
    <w:rsid w:val="00D76B34"/>
    <w:rsid w:val="00D770C3"/>
    <w:rsid w:val="00D84506"/>
    <w:rsid w:val="00D860D0"/>
    <w:rsid w:val="00D87354"/>
    <w:rsid w:val="00D8783D"/>
    <w:rsid w:val="00D87A40"/>
    <w:rsid w:val="00D92FFE"/>
    <w:rsid w:val="00D94271"/>
    <w:rsid w:val="00D97DD6"/>
    <w:rsid w:val="00DA0B65"/>
    <w:rsid w:val="00DA5161"/>
    <w:rsid w:val="00DA696C"/>
    <w:rsid w:val="00DA6B36"/>
    <w:rsid w:val="00DB640A"/>
    <w:rsid w:val="00DC02C7"/>
    <w:rsid w:val="00DC2A84"/>
    <w:rsid w:val="00DC4A7C"/>
    <w:rsid w:val="00DC5E66"/>
    <w:rsid w:val="00DD132F"/>
    <w:rsid w:val="00DE0E57"/>
    <w:rsid w:val="00DE1E11"/>
    <w:rsid w:val="00DE4569"/>
    <w:rsid w:val="00DE49FD"/>
    <w:rsid w:val="00DE60A0"/>
    <w:rsid w:val="00DE6F94"/>
    <w:rsid w:val="00DF2A0E"/>
    <w:rsid w:val="00DF662D"/>
    <w:rsid w:val="00E013E9"/>
    <w:rsid w:val="00E0373E"/>
    <w:rsid w:val="00E0795A"/>
    <w:rsid w:val="00E12AB8"/>
    <w:rsid w:val="00E133D5"/>
    <w:rsid w:val="00E16A2D"/>
    <w:rsid w:val="00E22B76"/>
    <w:rsid w:val="00E2722C"/>
    <w:rsid w:val="00E32836"/>
    <w:rsid w:val="00E370EE"/>
    <w:rsid w:val="00E41A69"/>
    <w:rsid w:val="00E42484"/>
    <w:rsid w:val="00E43EAA"/>
    <w:rsid w:val="00E50EAB"/>
    <w:rsid w:val="00E5330E"/>
    <w:rsid w:val="00E53AA3"/>
    <w:rsid w:val="00E54148"/>
    <w:rsid w:val="00E5420C"/>
    <w:rsid w:val="00E54FB5"/>
    <w:rsid w:val="00E55843"/>
    <w:rsid w:val="00E61091"/>
    <w:rsid w:val="00E65230"/>
    <w:rsid w:val="00E71C6C"/>
    <w:rsid w:val="00E74FB3"/>
    <w:rsid w:val="00E77562"/>
    <w:rsid w:val="00E77797"/>
    <w:rsid w:val="00E800B0"/>
    <w:rsid w:val="00E8114B"/>
    <w:rsid w:val="00E86008"/>
    <w:rsid w:val="00E87B19"/>
    <w:rsid w:val="00E913D0"/>
    <w:rsid w:val="00E9223C"/>
    <w:rsid w:val="00E94F4F"/>
    <w:rsid w:val="00EA0493"/>
    <w:rsid w:val="00EA0565"/>
    <w:rsid w:val="00EA3544"/>
    <w:rsid w:val="00EB0CAF"/>
    <w:rsid w:val="00EB2AD9"/>
    <w:rsid w:val="00EB498B"/>
    <w:rsid w:val="00EC110B"/>
    <w:rsid w:val="00EC2588"/>
    <w:rsid w:val="00EC40CE"/>
    <w:rsid w:val="00EC5E8B"/>
    <w:rsid w:val="00ED0FE9"/>
    <w:rsid w:val="00ED1007"/>
    <w:rsid w:val="00ED63D6"/>
    <w:rsid w:val="00EE1C00"/>
    <w:rsid w:val="00EE1E03"/>
    <w:rsid w:val="00EE6082"/>
    <w:rsid w:val="00EE7A01"/>
    <w:rsid w:val="00EF2908"/>
    <w:rsid w:val="00EF4EE0"/>
    <w:rsid w:val="00F1742E"/>
    <w:rsid w:val="00F17D36"/>
    <w:rsid w:val="00F274FD"/>
    <w:rsid w:val="00F316CE"/>
    <w:rsid w:val="00F340C6"/>
    <w:rsid w:val="00F36610"/>
    <w:rsid w:val="00F414E2"/>
    <w:rsid w:val="00F53F11"/>
    <w:rsid w:val="00F54291"/>
    <w:rsid w:val="00F63F83"/>
    <w:rsid w:val="00F64132"/>
    <w:rsid w:val="00F6766C"/>
    <w:rsid w:val="00F677F9"/>
    <w:rsid w:val="00F720E1"/>
    <w:rsid w:val="00F72BDF"/>
    <w:rsid w:val="00F73DBF"/>
    <w:rsid w:val="00F77958"/>
    <w:rsid w:val="00F81200"/>
    <w:rsid w:val="00F91895"/>
    <w:rsid w:val="00F93558"/>
    <w:rsid w:val="00F971FD"/>
    <w:rsid w:val="00F9774F"/>
    <w:rsid w:val="00FA227A"/>
    <w:rsid w:val="00FA312C"/>
    <w:rsid w:val="00FA4393"/>
    <w:rsid w:val="00FA6836"/>
    <w:rsid w:val="00FA7F17"/>
    <w:rsid w:val="00FC253C"/>
    <w:rsid w:val="00FC2AC1"/>
    <w:rsid w:val="00FC4DC5"/>
    <w:rsid w:val="00FD015E"/>
    <w:rsid w:val="00FD7631"/>
    <w:rsid w:val="00FE034A"/>
    <w:rsid w:val="00FE1477"/>
    <w:rsid w:val="00FE2859"/>
    <w:rsid w:val="00FF095E"/>
    <w:rsid w:val="00FF12D1"/>
    <w:rsid w:val="00FF1C06"/>
    <w:rsid w:val="00FF361C"/>
    <w:rsid w:val="00FF3AB8"/>
    <w:rsid w:val="010BE717"/>
    <w:rsid w:val="01171A3C"/>
    <w:rsid w:val="01278083"/>
    <w:rsid w:val="0147E2AC"/>
    <w:rsid w:val="01765E8B"/>
    <w:rsid w:val="01A78B81"/>
    <w:rsid w:val="01DD9715"/>
    <w:rsid w:val="0237EC62"/>
    <w:rsid w:val="023E6170"/>
    <w:rsid w:val="02C212F2"/>
    <w:rsid w:val="02EF07B9"/>
    <w:rsid w:val="030747CF"/>
    <w:rsid w:val="033D9BCC"/>
    <w:rsid w:val="046E3271"/>
    <w:rsid w:val="04899192"/>
    <w:rsid w:val="04FDDF04"/>
    <w:rsid w:val="056183AA"/>
    <w:rsid w:val="05676AEF"/>
    <w:rsid w:val="0578D5FB"/>
    <w:rsid w:val="062CA5A1"/>
    <w:rsid w:val="069E726F"/>
    <w:rsid w:val="06D84EA6"/>
    <w:rsid w:val="06F057AD"/>
    <w:rsid w:val="07108CC4"/>
    <w:rsid w:val="077D3240"/>
    <w:rsid w:val="0786359D"/>
    <w:rsid w:val="07F625D2"/>
    <w:rsid w:val="08034489"/>
    <w:rsid w:val="081B64CF"/>
    <w:rsid w:val="0934EE5B"/>
    <w:rsid w:val="09750CDE"/>
    <w:rsid w:val="0A056D6C"/>
    <w:rsid w:val="0A5D8172"/>
    <w:rsid w:val="0A5FD455"/>
    <w:rsid w:val="0AD93A2D"/>
    <w:rsid w:val="0B19FD97"/>
    <w:rsid w:val="0B5874D8"/>
    <w:rsid w:val="0C28FDF2"/>
    <w:rsid w:val="0C3799C7"/>
    <w:rsid w:val="0C3AF241"/>
    <w:rsid w:val="0C51C542"/>
    <w:rsid w:val="0C7D76ED"/>
    <w:rsid w:val="0C8ED00E"/>
    <w:rsid w:val="0D45EC8D"/>
    <w:rsid w:val="0D55136F"/>
    <w:rsid w:val="0D8949AA"/>
    <w:rsid w:val="0D9FC4FF"/>
    <w:rsid w:val="0DBB4239"/>
    <w:rsid w:val="0E02965A"/>
    <w:rsid w:val="0E25758F"/>
    <w:rsid w:val="0EB0D0BE"/>
    <w:rsid w:val="0F04F499"/>
    <w:rsid w:val="0F87616A"/>
    <w:rsid w:val="0F9E8FD0"/>
    <w:rsid w:val="1012C0FF"/>
    <w:rsid w:val="103DABAE"/>
    <w:rsid w:val="103FAFA4"/>
    <w:rsid w:val="10583783"/>
    <w:rsid w:val="107A5DE0"/>
    <w:rsid w:val="108C5E96"/>
    <w:rsid w:val="10A626FD"/>
    <w:rsid w:val="10FC3D9B"/>
    <w:rsid w:val="110A2C2F"/>
    <w:rsid w:val="111C6DF7"/>
    <w:rsid w:val="114BF1FF"/>
    <w:rsid w:val="1165ABE4"/>
    <w:rsid w:val="1172FEB3"/>
    <w:rsid w:val="11C43BFE"/>
    <w:rsid w:val="12340F61"/>
    <w:rsid w:val="12405E25"/>
    <w:rsid w:val="12953B8A"/>
    <w:rsid w:val="12A11967"/>
    <w:rsid w:val="1343C477"/>
    <w:rsid w:val="138C2B12"/>
    <w:rsid w:val="13B12E04"/>
    <w:rsid w:val="13C32FF7"/>
    <w:rsid w:val="13D9AAB5"/>
    <w:rsid w:val="145AE33B"/>
    <w:rsid w:val="146B0552"/>
    <w:rsid w:val="14766ACC"/>
    <w:rsid w:val="14C077C1"/>
    <w:rsid w:val="14F66F4F"/>
    <w:rsid w:val="14F76163"/>
    <w:rsid w:val="153BADC4"/>
    <w:rsid w:val="16D07E6F"/>
    <w:rsid w:val="16DDB5D9"/>
    <w:rsid w:val="17B57A48"/>
    <w:rsid w:val="17C47600"/>
    <w:rsid w:val="1896B917"/>
    <w:rsid w:val="193D68C3"/>
    <w:rsid w:val="1A35C29A"/>
    <w:rsid w:val="1A486EA6"/>
    <w:rsid w:val="1A95BA89"/>
    <w:rsid w:val="1ACDCEB4"/>
    <w:rsid w:val="1AEA075C"/>
    <w:rsid w:val="1B341276"/>
    <w:rsid w:val="1B3A8580"/>
    <w:rsid w:val="1B3B4A61"/>
    <w:rsid w:val="1B41D387"/>
    <w:rsid w:val="1BA91922"/>
    <w:rsid w:val="1BB23AA8"/>
    <w:rsid w:val="1BBBC1A6"/>
    <w:rsid w:val="1BC2B8E2"/>
    <w:rsid w:val="1BE1E573"/>
    <w:rsid w:val="1C710721"/>
    <w:rsid w:val="1C8925E0"/>
    <w:rsid w:val="1CAA4373"/>
    <w:rsid w:val="1CAE3765"/>
    <w:rsid w:val="1D55A38C"/>
    <w:rsid w:val="1DC12A2E"/>
    <w:rsid w:val="1DCF9127"/>
    <w:rsid w:val="1DECA959"/>
    <w:rsid w:val="1DF0ADFA"/>
    <w:rsid w:val="1E067152"/>
    <w:rsid w:val="1E621417"/>
    <w:rsid w:val="1E815F25"/>
    <w:rsid w:val="1E883D10"/>
    <w:rsid w:val="1F6794BF"/>
    <w:rsid w:val="1FB93D58"/>
    <w:rsid w:val="20067DDC"/>
    <w:rsid w:val="204FFFFB"/>
    <w:rsid w:val="20E692D5"/>
    <w:rsid w:val="21103593"/>
    <w:rsid w:val="211DC143"/>
    <w:rsid w:val="213DF2D0"/>
    <w:rsid w:val="2140DB08"/>
    <w:rsid w:val="2151659F"/>
    <w:rsid w:val="225C1D07"/>
    <w:rsid w:val="227DC821"/>
    <w:rsid w:val="22A07152"/>
    <w:rsid w:val="2311AD78"/>
    <w:rsid w:val="241D77F8"/>
    <w:rsid w:val="247D3F10"/>
    <w:rsid w:val="24E71F26"/>
    <w:rsid w:val="2504492E"/>
    <w:rsid w:val="250C45C1"/>
    <w:rsid w:val="252E5CAC"/>
    <w:rsid w:val="25685FA4"/>
    <w:rsid w:val="2581F8BD"/>
    <w:rsid w:val="258E3948"/>
    <w:rsid w:val="25CFF368"/>
    <w:rsid w:val="26CCE0A3"/>
    <w:rsid w:val="26F3514A"/>
    <w:rsid w:val="27919A1E"/>
    <w:rsid w:val="27C9DAFF"/>
    <w:rsid w:val="27E813F8"/>
    <w:rsid w:val="282A32AD"/>
    <w:rsid w:val="288D8858"/>
    <w:rsid w:val="28BFA290"/>
    <w:rsid w:val="29715FBD"/>
    <w:rsid w:val="297EEC4F"/>
    <w:rsid w:val="2A26B38A"/>
    <w:rsid w:val="2A55991A"/>
    <w:rsid w:val="2AB03FFC"/>
    <w:rsid w:val="2AC2001D"/>
    <w:rsid w:val="2ADC35F6"/>
    <w:rsid w:val="2AF62940"/>
    <w:rsid w:val="2B3503D9"/>
    <w:rsid w:val="2B4504B6"/>
    <w:rsid w:val="2B7945AF"/>
    <w:rsid w:val="2B7D89B4"/>
    <w:rsid w:val="2C150D41"/>
    <w:rsid w:val="2C520211"/>
    <w:rsid w:val="2C9CEE2E"/>
    <w:rsid w:val="2CCFFCBE"/>
    <w:rsid w:val="2CFFE6A6"/>
    <w:rsid w:val="2D3C8704"/>
    <w:rsid w:val="2DB261C8"/>
    <w:rsid w:val="2E12FA6B"/>
    <w:rsid w:val="2E34DED9"/>
    <w:rsid w:val="2E798D2F"/>
    <w:rsid w:val="2E946CE4"/>
    <w:rsid w:val="2EC46E8A"/>
    <w:rsid w:val="2F379A88"/>
    <w:rsid w:val="2F68796B"/>
    <w:rsid w:val="2F8827FF"/>
    <w:rsid w:val="2FB78299"/>
    <w:rsid w:val="30F68B38"/>
    <w:rsid w:val="3154367D"/>
    <w:rsid w:val="31C11A59"/>
    <w:rsid w:val="31CA2068"/>
    <w:rsid w:val="3251C02C"/>
    <w:rsid w:val="3272D61D"/>
    <w:rsid w:val="32CAAC93"/>
    <w:rsid w:val="339357C9"/>
    <w:rsid w:val="354F1A7D"/>
    <w:rsid w:val="35BC1EF4"/>
    <w:rsid w:val="35F290E9"/>
    <w:rsid w:val="362D9701"/>
    <w:rsid w:val="36AB20C4"/>
    <w:rsid w:val="37238D30"/>
    <w:rsid w:val="3798C331"/>
    <w:rsid w:val="37C7CA5E"/>
    <w:rsid w:val="37E803E6"/>
    <w:rsid w:val="3804F67F"/>
    <w:rsid w:val="388A83BD"/>
    <w:rsid w:val="38A81DAE"/>
    <w:rsid w:val="3952A3EC"/>
    <w:rsid w:val="3A18450F"/>
    <w:rsid w:val="3A785C06"/>
    <w:rsid w:val="3B1DB797"/>
    <w:rsid w:val="3B514A43"/>
    <w:rsid w:val="3C14AAF0"/>
    <w:rsid w:val="3C49D8DB"/>
    <w:rsid w:val="3C9AF68D"/>
    <w:rsid w:val="3CEEBB3C"/>
    <w:rsid w:val="3DF1A07C"/>
    <w:rsid w:val="3E0294F3"/>
    <w:rsid w:val="3E89CFA4"/>
    <w:rsid w:val="3EC2104D"/>
    <w:rsid w:val="3EC4F584"/>
    <w:rsid w:val="3F0CED8E"/>
    <w:rsid w:val="3FBC116D"/>
    <w:rsid w:val="3FC8EED7"/>
    <w:rsid w:val="3FF50457"/>
    <w:rsid w:val="3FFB3208"/>
    <w:rsid w:val="408564D6"/>
    <w:rsid w:val="4144B469"/>
    <w:rsid w:val="418189D3"/>
    <w:rsid w:val="41F82DB8"/>
    <w:rsid w:val="4207749B"/>
    <w:rsid w:val="421B6931"/>
    <w:rsid w:val="431B4310"/>
    <w:rsid w:val="431C94BA"/>
    <w:rsid w:val="4354F8E6"/>
    <w:rsid w:val="43BA7E32"/>
    <w:rsid w:val="4435BB18"/>
    <w:rsid w:val="44F5A409"/>
    <w:rsid w:val="45122F0E"/>
    <w:rsid w:val="453BD040"/>
    <w:rsid w:val="45550C0F"/>
    <w:rsid w:val="45769AA6"/>
    <w:rsid w:val="45A16246"/>
    <w:rsid w:val="465689B9"/>
    <w:rsid w:val="469D20EE"/>
    <w:rsid w:val="46F896E6"/>
    <w:rsid w:val="479380FB"/>
    <w:rsid w:val="47B0A7F2"/>
    <w:rsid w:val="47C9EC9B"/>
    <w:rsid w:val="47E61882"/>
    <w:rsid w:val="48E19B18"/>
    <w:rsid w:val="4971C295"/>
    <w:rsid w:val="498114B8"/>
    <w:rsid w:val="49B531C4"/>
    <w:rsid w:val="49D31C87"/>
    <w:rsid w:val="49DDAAAD"/>
    <w:rsid w:val="49EB3414"/>
    <w:rsid w:val="4A0F6CA5"/>
    <w:rsid w:val="4A4431FA"/>
    <w:rsid w:val="4B14B135"/>
    <w:rsid w:val="4B2D5425"/>
    <w:rsid w:val="4B4ACA17"/>
    <w:rsid w:val="4B4B5416"/>
    <w:rsid w:val="4BD4C217"/>
    <w:rsid w:val="4BE2DE10"/>
    <w:rsid w:val="4BEB40C4"/>
    <w:rsid w:val="4C9FEE8C"/>
    <w:rsid w:val="4CEEA05A"/>
    <w:rsid w:val="4D01183E"/>
    <w:rsid w:val="4D5D29BA"/>
    <w:rsid w:val="4D5DC560"/>
    <w:rsid w:val="4D76085D"/>
    <w:rsid w:val="4DC22612"/>
    <w:rsid w:val="4E1745C8"/>
    <w:rsid w:val="4E39B6F4"/>
    <w:rsid w:val="4E3D4CD9"/>
    <w:rsid w:val="4E783EB5"/>
    <w:rsid w:val="4EA83074"/>
    <w:rsid w:val="4EF97060"/>
    <w:rsid w:val="4EFE42EF"/>
    <w:rsid w:val="4F1D2CC7"/>
    <w:rsid w:val="4F3BC998"/>
    <w:rsid w:val="4F5A99ED"/>
    <w:rsid w:val="4F6864B5"/>
    <w:rsid w:val="4F750393"/>
    <w:rsid w:val="4F773E99"/>
    <w:rsid w:val="4F915B7D"/>
    <w:rsid w:val="4F9CDA6F"/>
    <w:rsid w:val="4FB575E6"/>
    <w:rsid w:val="500C373D"/>
    <w:rsid w:val="50312EFA"/>
    <w:rsid w:val="50819C5F"/>
    <w:rsid w:val="50866619"/>
    <w:rsid w:val="50B2BB6C"/>
    <w:rsid w:val="512EF102"/>
    <w:rsid w:val="51F838D5"/>
    <w:rsid w:val="523AD0E7"/>
    <w:rsid w:val="5255EEAD"/>
    <w:rsid w:val="52A38EBB"/>
    <w:rsid w:val="52E0CB3D"/>
    <w:rsid w:val="52F39645"/>
    <w:rsid w:val="533284DD"/>
    <w:rsid w:val="53BFE490"/>
    <w:rsid w:val="53C59CA8"/>
    <w:rsid w:val="53D38503"/>
    <w:rsid w:val="53E5F14E"/>
    <w:rsid w:val="54047DE1"/>
    <w:rsid w:val="540E1D61"/>
    <w:rsid w:val="5479E2FA"/>
    <w:rsid w:val="547A52B9"/>
    <w:rsid w:val="54A2DE2B"/>
    <w:rsid w:val="54BAA3E6"/>
    <w:rsid w:val="54DECE46"/>
    <w:rsid w:val="5518E74F"/>
    <w:rsid w:val="55D59014"/>
    <w:rsid w:val="56410CB3"/>
    <w:rsid w:val="5644ED0C"/>
    <w:rsid w:val="56748E9E"/>
    <w:rsid w:val="57432055"/>
    <w:rsid w:val="57707120"/>
    <w:rsid w:val="57A02C2D"/>
    <w:rsid w:val="57AAAFC9"/>
    <w:rsid w:val="57B38337"/>
    <w:rsid w:val="58B2556E"/>
    <w:rsid w:val="58C938B1"/>
    <w:rsid w:val="5949EECA"/>
    <w:rsid w:val="5955137C"/>
    <w:rsid w:val="59ECA8AF"/>
    <w:rsid w:val="59FE2E63"/>
    <w:rsid w:val="5A308AAF"/>
    <w:rsid w:val="5A30D928"/>
    <w:rsid w:val="5A84EB5F"/>
    <w:rsid w:val="5AFB57E7"/>
    <w:rsid w:val="5B05C6D1"/>
    <w:rsid w:val="5B06915C"/>
    <w:rsid w:val="5B0E0A16"/>
    <w:rsid w:val="5B55F1A8"/>
    <w:rsid w:val="5B59963A"/>
    <w:rsid w:val="5C2B503B"/>
    <w:rsid w:val="5C357D43"/>
    <w:rsid w:val="5C482B12"/>
    <w:rsid w:val="5C53125C"/>
    <w:rsid w:val="5CA7107C"/>
    <w:rsid w:val="5CEA35FE"/>
    <w:rsid w:val="5D691E39"/>
    <w:rsid w:val="5E0B3696"/>
    <w:rsid w:val="5E2F5BE5"/>
    <w:rsid w:val="5E4B9CE2"/>
    <w:rsid w:val="5E743AFA"/>
    <w:rsid w:val="5E8C6B0F"/>
    <w:rsid w:val="5F10559B"/>
    <w:rsid w:val="5F55AAEF"/>
    <w:rsid w:val="5F9466D6"/>
    <w:rsid w:val="5FC8BE48"/>
    <w:rsid w:val="5FFF51A1"/>
    <w:rsid w:val="6033E8D7"/>
    <w:rsid w:val="6068EBF2"/>
    <w:rsid w:val="6082AD89"/>
    <w:rsid w:val="60911286"/>
    <w:rsid w:val="6099642C"/>
    <w:rsid w:val="6188910C"/>
    <w:rsid w:val="61EDD705"/>
    <w:rsid w:val="61F2EA26"/>
    <w:rsid w:val="626818CC"/>
    <w:rsid w:val="627A6481"/>
    <w:rsid w:val="62CC0751"/>
    <w:rsid w:val="63C368D6"/>
    <w:rsid w:val="63DB2E93"/>
    <w:rsid w:val="640B2595"/>
    <w:rsid w:val="6470DB1A"/>
    <w:rsid w:val="64C483DD"/>
    <w:rsid w:val="64E6BE06"/>
    <w:rsid w:val="653907C7"/>
    <w:rsid w:val="65440654"/>
    <w:rsid w:val="655EACAE"/>
    <w:rsid w:val="65B49232"/>
    <w:rsid w:val="664C5892"/>
    <w:rsid w:val="667CD120"/>
    <w:rsid w:val="66F39A3C"/>
    <w:rsid w:val="673578D0"/>
    <w:rsid w:val="67394415"/>
    <w:rsid w:val="677F73AA"/>
    <w:rsid w:val="67D4672C"/>
    <w:rsid w:val="67FDEE55"/>
    <w:rsid w:val="6884E606"/>
    <w:rsid w:val="689B5BAD"/>
    <w:rsid w:val="68A7F73F"/>
    <w:rsid w:val="68B1F9B9"/>
    <w:rsid w:val="69257E05"/>
    <w:rsid w:val="694806BE"/>
    <w:rsid w:val="6975FC50"/>
    <w:rsid w:val="698ECD7A"/>
    <w:rsid w:val="6A0D08EB"/>
    <w:rsid w:val="6A285AA3"/>
    <w:rsid w:val="6A35F8E0"/>
    <w:rsid w:val="6A52911D"/>
    <w:rsid w:val="6AB2D704"/>
    <w:rsid w:val="6B504B41"/>
    <w:rsid w:val="6BB51201"/>
    <w:rsid w:val="6C04EB34"/>
    <w:rsid w:val="6C0F636F"/>
    <w:rsid w:val="6C2C082D"/>
    <w:rsid w:val="6C345F59"/>
    <w:rsid w:val="6C38873F"/>
    <w:rsid w:val="6C4D2DBE"/>
    <w:rsid w:val="6C53FD96"/>
    <w:rsid w:val="6C5AB8C2"/>
    <w:rsid w:val="6C87F313"/>
    <w:rsid w:val="6CC1E0DB"/>
    <w:rsid w:val="6CDD55F0"/>
    <w:rsid w:val="6D0B6C98"/>
    <w:rsid w:val="6D286F33"/>
    <w:rsid w:val="6D574030"/>
    <w:rsid w:val="6D85BE2F"/>
    <w:rsid w:val="6D8AC0A3"/>
    <w:rsid w:val="6D93C290"/>
    <w:rsid w:val="6D9F2D7D"/>
    <w:rsid w:val="6E8035E9"/>
    <w:rsid w:val="6EB08500"/>
    <w:rsid w:val="6F139CA4"/>
    <w:rsid w:val="6F2D0EE9"/>
    <w:rsid w:val="6F4DF99A"/>
    <w:rsid w:val="6FDCC352"/>
    <w:rsid w:val="704BAAA1"/>
    <w:rsid w:val="7057EBA5"/>
    <w:rsid w:val="705A159C"/>
    <w:rsid w:val="7112771B"/>
    <w:rsid w:val="7160B1A5"/>
    <w:rsid w:val="717D0E93"/>
    <w:rsid w:val="717FF732"/>
    <w:rsid w:val="719646EB"/>
    <w:rsid w:val="71B227F3"/>
    <w:rsid w:val="722F3789"/>
    <w:rsid w:val="7241BE82"/>
    <w:rsid w:val="72475679"/>
    <w:rsid w:val="73A314A8"/>
    <w:rsid w:val="743E83C5"/>
    <w:rsid w:val="74464CE9"/>
    <w:rsid w:val="74829704"/>
    <w:rsid w:val="74908CDA"/>
    <w:rsid w:val="7554A0F6"/>
    <w:rsid w:val="7583E620"/>
    <w:rsid w:val="7587007E"/>
    <w:rsid w:val="766CFC49"/>
    <w:rsid w:val="76CC826F"/>
    <w:rsid w:val="76E6D085"/>
    <w:rsid w:val="76EEC3DF"/>
    <w:rsid w:val="76F2170F"/>
    <w:rsid w:val="77432AC1"/>
    <w:rsid w:val="776D7C1C"/>
    <w:rsid w:val="77B4F377"/>
    <w:rsid w:val="77CBBFA4"/>
    <w:rsid w:val="780E1ED9"/>
    <w:rsid w:val="7836D850"/>
    <w:rsid w:val="78F78232"/>
    <w:rsid w:val="792D7EDA"/>
    <w:rsid w:val="79431F7E"/>
    <w:rsid w:val="7969908D"/>
    <w:rsid w:val="7AA64B9F"/>
    <w:rsid w:val="7ABE3E3D"/>
    <w:rsid w:val="7B4E038D"/>
    <w:rsid w:val="7B594BA3"/>
    <w:rsid w:val="7B99C2FA"/>
    <w:rsid w:val="7BF41507"/>
    <w:rsid w:val="7BF64C74"/>
    <w:rsid w:val="7C3C1F64"/>
    <w:rsid w:val="7C46CA55"/>
    <w:rsid w:val="7C647ABB"/>
    <w:rsid w:val="7C7FBAB8"/>
    <w:rsid w:val="7CA337DA"/>
    <w:rsid w:val="7CCE3707"/>
    <w:rsid w:val="7D44C2EE"/>
    <w:rsid w:val="7EB55448"/>
    <w:rsid w:val="7EB5D145"/>
    <w:rsid w:val="7ECEEB66"/>
    <w:rsid w:val="7F8F4A89"/>
    <w:rsid w:val="7FE38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8A9C7"/>
  <w14:defaultImageDpi w14:val="330"/>
  <w15:chartTrackingRefBased/>
  <w15:docId w15:val="{DEB1C117-83F8-4042-BE39-92613461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2B3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224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224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5224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65066A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Verdana" w:hAnsi="Verdana" w:cs="Verdana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5066A"/>
    <w:rPr>
      <w:rFonts w:ascii="Verdana" w:hAnsi="Verdana" w:cs="Verdana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5224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25224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4EE0"/>
    <w:pPr>
      <w:numPr>
        <w:numId w:val="2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25224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925224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25224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nhideWhenUsed/>
    <w:qFormat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6"/>
    <w:qFormat/>
    <w:rsid w:val="005C3C54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5C3C54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5C3C54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5C3C54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13A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9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5D53"/>
    <w:pPr>
      <w:widowControl w:val="0"/>
      <w:autoSpaceDE w:val="0"/>
      <w:autoSpaceDN w:val="0"/>
      <w:spacing w:before="0" w:after="0" w:line="240" w:lineRule="auto"/>
      <w:ind w:left="820"/>
    </w:pPr>
    <w:rPr>
      <w:rFonts w:eastAsia="Verdana" w:cs="Verdana"/>
      <w:szCs w:val="24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535D53"/>
    <w:rPr>
      <w:rFonts w:ascii="Verdana" w:eastAsia="Verdana" w:hAnsi="Verdana" w:cs="Verdana"/>
      <w:sz w:val="24"/>
      <w:szCs w:val="24"/>
      <w:lang w:eastAsia="en-AU" w:bidi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3124"/>
    <w:rPr>
      <w:rFonts w:ascii="Verdana" w:hAnsi="Verdana"/>
      <w:sz w:val="24"/>
    </w:rPr>
  </w:style>
  <w:style w:type="paragraph" w:styleId="Revision">
    <w:name w:val="Revision"/>
    <w:hidden/>
    <w:uiPriority w:val="99"/>
    <w:semiHidden/>
    <w:rsid w:val="0085179E"/>
    <w:pPr>
      <w:spacing w:after="0" w:line="240" w:lineRule="auto"/>
    </w:pPr>
    <w:rPr>
      <w:rFonts w:ascii="Verdana" w:hAnsi="Verdana"/>
      <w:sz w:val="24"/>
    </w:rPr>
  </w:style>
  <w:style w:type="paragraph" w:customStyle="1" w:styleId="paragraph">
    <w:name w:val="paragraph"/>
    <w:basedOn w:val="Normal"/>
    <w:rsid w:val="0035679C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E6F9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7191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wdv.org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dv.org.au/get-involved/current-vacanci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yse\Desktop\2020-2021%20Board%20Admin-%20DRAFTS%20(to%20be%20filed%20away%20when%20completed)\2.%20Board%20Briefing%20Paper-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0C3C55F3-1B0B-4FB1-A949-8868BC7525E5}">
    <t:Anchor>
      <t:Comment id="1783745950"/>
    </t:Anchor>
    <t:History>
      <t:Event id="{524F9772-E7EB-482E-BD74-E9D8B9BCCB34}" time="2025-06-03T05:38:20.811Z">
        <t:Attribution userId="S::julie.kun@wdv.org.au::441a3e50-f5bd-4815-8034-1dc752c41195" userProvider="AD" userName="Julie Kun"/>
        <t:Anchor>
          <t:Comment id="1783745950"/>
        </t:Anchor>
        <t:Create/>
      </t:Event>
      <t:Event id="{1F0AE8A2-D690-4D8E-AE11-2EB6EC5449A2}" time="2025-06-03T05:38:20.811Z">
        <t:Attribution userId="S::julie.kun@wdv.org.au::441a3e50-f5bd-4815-8034-1dc752c41195" userProvider="AD" userName="Julie Kun"/>
        <t:Anchor>
          <t:Comment id="1783745950"/>
        </t:Anchor>
        <t:Assign userId="S::brigid.evans@wdv.org.au::26391eaf-bf00-4741-ad8c-7b42173fa35f" userProvider="AD" userName="Brigid Evans"/>
      </t:Event>
      <t:Event id="{77851F57-9BEE-4959-BC53-FC6CBC39B5BB}" time="2025-06-03T05:38:20.811Z">
        <t:Attribution userId="S::julie.kun@wdv.org.au::441a3e50-f5bd-4815-8034-1dc752c41195" userProvider="AD" userName="Julie Kun"/>
        <t:Anchor>
          <t:Comment id="1783745950"/>
        </t:Anchor>
        <t:SetTitle title="@Brigid Evans Working on the job ad. Please provide feed back I have accepted all your changes. Will get back to you regarding title later toady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350c7-d0e8-4255-b307-8e68dcd7e174" xsi:nil="true"/>
    <TaxCatchAll xmlns="1df371c7-210f-4427-b905-7bb5c1951aa2" xsi:nil="true"/>
    <Applicant_x0020_Suburb xmlns="1df371c7-210f-4427-b905-7bb5c1951aa2" xsi:nil="true"/>
    <DocumentLink xmlns="4c9350c7-d0e8-4255-b307-8e68dcd7e174" xsi:nil="true"/>
    <Applicant_x0020_Name xmlns="1df371c7-210f-4427-b905-7bb5c1951aa2" xsi:nil="true"/>
    <Applicant_x0020_Phone xmlns="1df371c7-210f-4427-b905-7bb5c1951aa2" xsi:nil="true"/>
    <Position xmlns="1df371c7-210f-4427-b905-7bb5c1951aa2" xsi:nil="true"/>
    <Selection_x0020_Criteria xmlns="1df371c7-210f-4427-b905-7bb5c1951aa2" xsi:nil="true"/>
    <AccessibilityRequirements xmlns="4c9350c7-d0e8-4255-b307-8e68dcd7e174" xsi:nil="true"/>
    <Applicant_x0020_Email xmlns="1df371c7-210f-4427-b905-7bb5c1951aa2" xsi:nil="true"/>
    <Applicant_x0020_Postcode xmlns="1df371c7-210f-4427-b905-7bb5c1951aa2" xsi:nil="true"/>
    <CommunicationMethod xmlns="4c9350c7-d0e8-4255-b307-8e68dcd7e174" xsi:nil="true"/>
    <Applicant_x0020_Street_x0020_Address xmlns="1df371c7-210f-4427-b905-7bb5c1951aa2" xsi:nil="true"/>
    <Applicant_x0020_State xmlns="1df371c7-210f-4427-b905-7bb5c1951aa2" xsi:nil="true"/>
    <OtherRelevantInformation xmlns="4c9350c7-d0e8-4255-b307-8e68dcd7e174" xsi:nil="true"/>
    <Applicant_x0020_Street_x0020_Address_x0020_2 xmlns="1df371c7-210f-4427-b905-7bb5c1951aa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pplicant Information" ma:contentTypeID="0x0101002EB9B64B880E0348AE55382359D40FD00051FF72B67390E94D829CFA58F1A5E2EB" ma:contentTypeVersion="19" ma:contentTypeDescription="This content type is used to collect information from the public application form" ma:contentTypeScope="" ma:versionID="e3f53277049c75fef98f1cdcca62cb37">
  <xsd:schema xmlns:xsd="http://www.w3.org/2001/XMLSchema" xmlns:xs="http://www.w3.org/2001/XMLSchema" xmlns:p="http://schemas.microsoft.com/office/2006/metadata/properties" xmlns:ns2="1df371c7-210f-4427-b905-7bb5c1951aa2" xmlns:ns3="4c9350c7-d0e8-4255-b307-8e68dcd7e174" targetNamespace="http://schemas.microsoft.com/office/2006/metadata/properties" ma:root="true" ma:fieldsID="d658d01d5ca417ba13ecfb9d35f8c8ce" ns2:_="" ns3:_="">
    <xsd:import namespace="1df371c7-210f-4427-b905-7bb5c1951aa2"/>
    <xsd:import namespace="4c9350c7-d0e8-4255-b307-8e68dcd7e174"/>
    <xsd:element name="properties">
      <xsd:complexType>
        <xsd:sequence>
          <xsd:element name="documentManagement">
            <xsd:complexType>
              <xsd:all>
                <xsd:element ref="ns2:Position" minOccurs="0"/>
                <xsd:element ref="ns2:Applicant_x0020_Name" minOccurs="0"/>
                <xsd:element ref="ns2:Applicant_x0020_Email" minOccurs="0"/>
                <xsd:element ref="ns2:Applicant_x0020_Phone" minOccurs="0"/>
                <xsd:element ref="ns2:Applicant_x0020_Street_x0020_Address" minOccurs="0"/>
                <xsd:element ref="ns2:Applicant_x0020_Street_x0020_Address_x0020_2" minOccurs="0"/>
                <xsd:element ref="ns2:Applicant_x0020_State" minOccurs="0"/>
                <xsd:element ref="ns2:Applicant_x0020_Postcode" minOccurs="0"/>
                <xsd:element ref="ns2:Selection_x0020_Criteria" minOccurs="0"/>
                <xsd:element ref="ns3:DocumentLink" minOccurs="0"/>
                <xsd:element ref="ns3:CommunicationMethod" minOccurs="0"/>
                <xsd:element ref="ns3:AccessibilityRequirements" minOccurs="0"/>
                <xsd:element ref="ns3:OtherRelevantInformation" minOccurs="0"/>
                <xsd:element ref="ns3:lcf76f155ced4ddcb4097134ff3c332f" minOccurs="0"/>
                <xsd:element ref="ns2:TaxCatchAll" minOccurs="0"/>
                <xsd:element ref="ns2:Applicant_x0020_Subur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371c7-210f-4427-b905-7bb5c1951aa2" elementFormDefault="qualified">
    <xsd:import namespace="http://schemas.microsoft.com/office/2006/documentManagement/types"/>
    <xsd:import namespace="http://schemas.microsoft.com/office/infopath/2007/PartnerControls"/>
    <xsd:element name="Position" ma:index="2" nillable="true" ma:displayName="Position" ma:default="" ma:internalName="Position">
      <xsd:simpleType>
        <xsd:restriction base="dms:Text">
          <xsd:maxLength value="255"/>
        </xsd:restriction>
      </xsd:simpleType>
    </xsd:element>
    <xsd:element name="Applicant_x0020_Name" ma:index="3" nillable="true" ma:displayName="Applicant Name" ma:default="" ma:internalName="Applicant_x0020_Name">
      <xsd:simpleType>
        <xsd:restriction base="dms:Text">
          <xsd:maxLength value="255"/>
        </xsd:restriction>
      </xsd:simpleType>
    </xsd:element>
    <xsd:element name="Applicant_x0020_Email" ma:index="4" nillable="true" ma:displayName="Applicant Email" ma:default="" ma:internalName="Applicant_x0020_Email">
      <xsd:simpleType>
        <xsd:restriction base="dms:Text">
          <xsd:maxLength value="255"/>
        </xsd:restriction>
      </xsd:simpleType>
    </xsd:element>
    <xsd:element name="Applicant_x0020_Phone" ma:index="5" nillable="true" ma:displayName="Applicant Phone" ma:default="" ma:internalName="Applicant_x0020_Phone">
      <xsd:simpleType>
        <xsd:restriction base="dms:Text">
          <xsd:maxLength value="255"/>
        </xsd:restriction>
      </xsd:simpleType>
    </xsd:element>
    <xsd:element name="Applicant_x0020_Street_x0020_Address" ma:index="6" nillable="true" ma:displayName="Applicant Street Address" ma:default="" ma:internalName="Applicant_x0020_Street_x0020_Address">
      <xsd:simpleType>
        <xsd:restriction base="dms:Text">
          <xsd:maxLength value="255"/>
        </xsd:restriction>
      </xsd:simpleType>
    </xsd:element>
    <xsd:element name="Applicant_x0020_Street_x0020_Address_x0020_2" ma:index="7" nillable="true" ma:displayName="Applicant Street Address 2" ma:default="" ma:internalName="Applicant_x0020_Street_x0020_Address_x0020_2">
      <xsd:simpleType>
        <xsd:restriction base="dms:Text">
          <xsd:maxLength value="255"/>
        </xsd:restriction>
      </xsd:simpleType>
    </xsd:element>
    <xsd:element name="Applicant_x0020_State" ma:index="8" nillable="true" ma:displayName="Applicant State" ma:default="" ma:internalName="Applicant_x0020_State">
      <xsd:simpleType>
        <xsd:restriction base="dms:Text">
          <xsd:maxLength value="255"/>
        </xsd:restriction>
      </xsd:simpleType>
    </xsd:element>
    <xsd:element name="Applicant_x0020_Postcode" ma:index="9" nillable="true" ma:displayName="Applicant Postcode" ma:default="" ma:internalName="Applicant_x0020_Postcode">
      <xsd:simpleType>
        <xsd:restriction base="dms:Text">
          <xsd:maxLength value="255"/>
        </xsd:restriction>
      </xsd:simpleType>
    </xsd:element>
    <xsd:element name="Selection_x0020_Criteria" ma:index="10" nillable="true" ma:displayName="Selection Criteria" ma:default="" ma:internalName="Selection_x0020_Criteria0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624db2-85ea-4424-85fe-bde0e989cde4}" ma:internalName="TaxCatchAll" ma:showField="CatchAllData" ma:web="1df371c7-210f-4427-b905-7bb5c1951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nt_x0020_Suburb" ma:index="23" nillable="true" ma:displayName="Applicant Suburb" ma:internalName="Applicant_x0020_Suburb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350c7-d0e8-4255-b307-8e68dcd7e174" elementFormDefault="qualified">
    <xsd:import namespace="http://schemas.microsoft.com/office/2006/documentManagement/types"/>
    <xsd:import namespace="http://schemas.microsoft.com/office/infopath/2007/PartnerControls"/>
    <xsd:element name="DocumentLink" ma:index="17" nillable="true" ma:displayName="Document Link" ma:format="Dropdown" ma:internalName="DocumentLink">
      <xsd:simpleType>
        <xsd:restriction base="dms:Text">
          <xsd:maxLength value="255"/>
        </xsd:restriction>
      </xsd:simpleType>
    </xsd:element>
    <xsd:element name="CommunicationMethod" ma:index="18" nillable="true" ma:displayName="Communication Method" ma:format="Dropdown" ma:internalName="CommunicationMethod">
      <xsd:simpleType>
        <xsd:restriction base="dms:Text">
          <xsd:maxLength value="255"/>
        </xsd:restriction>
      </xsd:simpleType>
    </xsd:element>
    <xsd:element name="AccessibilityRequirements" ma:index="19" nillable="true" ma:displayName="Accessibility Requirements" ma:internalName="AccessibilityRequirements">
      <xsd:simpleType>
        <xsd:restriction base="dms:Note">
          <xsd:maxLength value="255"/>
        </xsd:restriction>
      </xsd:simpleType>
    </xsd:element>
    <xsd:element name="OtherRelevantInformation" ma:index="20" nillable="true" ma:displayName="Other Relevant Information" ma:internalName="OtherRelevantInformation">
      <xsd:simpleType>
        <xsd:restriction base="dms:Note">
          <xsd:maxLength value="255"/>
        </xsd:restriction>
      </xsd:simpleType>
    </xsd:element>
    <xsd:element name="lcf76f155ced4ddcb4097134ff3c332f" ma:index="21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DD071C-416B-420C-B60B-367F50AFAA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A1C817-0C1A-4FFB-9CB0-23A73CDDD54E}">
  <ds:schemaRefs>
    <ds:schemaRef ds:uri="http://schemas.microsoft.com/office/2006/metadata/properties"/>
    <ds:schemaRef ds:uri="http://schemas.microsoft.com/office/infopath/2007/PartnerControls"/>
    <ds:schemaRef ds:uri="4c9350c7-d0e8-4255-b307-8e68dcd7e174"/>
    <ds:schemaRef ds:uri="1df371c7-210f-4427-b905-7bb5c1951aa2"/>
  </ds:schemaRefs>
</ds:datastoreItem>
</file>

<file path=customXml/itemProps3.xml><?xml version="1.0" encoding="utf-8"?>
<ds:datastoreItem xmlns:ds="http://schemas.openxmlformats.org/officeDocument/2006/customXml" ds:itemID="{044A9AD0-2033-4EEB-ABDC-13F62D0B98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FA739C-0F99-4B3E-8BDE-CC553DB9D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371c7-210f-4427-b905-7bb5c1951aa2"/>
    <ds:schemaRef ds:uri="4c9350c7-d0e8-4255-b307-8e68dcd7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 Board Briefing Paper- Template</Template>
  <TotalTime>13</TotalTime>
  <Pages>4</Pages>
  <Words>817</Words>
  <Characters>5093</Characters>
  <Application>Microsoft Office Word</Application>
  <DocSecurity>0</DocSecurity>
  <Lines>124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Elyse Cox</dc:creator>
  <cp:keywords/>
  <dc:description/>
  <cp:lastModifiedBy>Jayashree Mayekar</cp:lastModifiedBy>
  <cp:revision>9</cp:revision>
  <cp:lastPrinted>2025-05-29T05:04:00Z</cp:lastPrinted>
  <dcterms:created xsi:type="dcterms:W3CDTF">2025-12-22T00:18:00Z</dcterms:created>
  <dcterms:modified xsi:type="dcterms:W3CDTF">2025-12-23T05:03:00Z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0x0101002EB9B64B880E0348AE55382359D40FD00051FF72B67390E94D829CFA58F1A5E2EB</vt:lpwstr>
  </property>
  <property fmtid="{D5CDD505-2E9C-101B-9397-08002B2CF9AE}" pid="3" name="Order">
    <vt:r8>22000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GrammarlyDocumentId">
    <vt:lpwstr>dcb62405-1778-4c5e-8431-7ef975b110e3</vt:lpwstr>
  </property>
  <property fmtid="{D5CDD505-2E9C-101B-9397-08002B2CF9AE}" pid="10" name="MediaServiceImageTags">
    <vt:lpwstr/>
  </property>
</Properties>
</file>