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83F3CF" w14:textId="395EEEBB" w:rsidR="38A81DAE" w:rsidRDefault="38A81DAE" w:rsidP="007B4C17">
      <w:pPr>
        <w:spacing w:before="0" w:after="79"/>
        <w:jc w:val="both"/>
        <w:rPr>
          <w:rFonts w:ascii="DM Sans" w:eastAsia="DM Sans" w:hAnsi="DM Sans" w:cs="DM Sans"/>
          <w:lang w:val="en-GB"/>
        </w:rPr>
      </w:pPr>
    </w:p>
    <w:p w14:paraId="007D94AC" w14:textId="18DD308C" w:rsidR="38A81DAE" w:rsidRDefault="38A81DAE" w:rsidP="007B4C17">
      <w:pPr>
        <w:spacing w:before="0" w:after="79"/>
        <w:jc w:val="both"/>
        <w:rPr>
          <w:rFonts w:ascii="DM Sans" w:eastAsia="DM Sans" w:hAnsi="DM Sans" w:cs="DM Sans"/>
          <w:lang w:val="en-GB"/>
        </w:rPr>
      </w:pPr>
    </w:p>
    <w:p w14:paraId="202401C2" w14:textId="2340E124" w:rsidR="00784AD1" w:rsidRDefault="00563CBF" w:rsidP="01765E8B">
      <w:pPr>
        <w:pStyle w:val="Heading2"/>
        <w:spacing w:before="0" w:after="0" w:line="276" w:lineRule="auto"/>
        <w:jc w:val="center"/>
        <w:rPr>
          <w:rFonts w:ascii="DM Sans" w:eastAsia="Open Sans" w:hAnsi="DM Sans" w:cs="Open Sans"/>
          <w:color w:val="7030A0"/>
        </w:rPr>
      </w:pPr>
      <w:r>
        <w:rPr>
          <w:rFonts w:ascii="DM Sans" w:eastAsia="Open Sans" w:hAnsi="DM Sans" w:cs="Open Sans"/>
          <w:color w:val="7030A0"/>
        </w:rPr>
        <w:t xml:space="preserve">Membership Events and Communications </w:t>
      </w:r>
      <w:r w:rsidR="4EF97060" w:rsidRPr="01765E8B">
        <w:rPr>
          <w:rFonts w:ascii="DM Sans" w:eastAsia="Open Sans" w:hAnsi="DM Sans" w:cs="Open Sans"/>
          <w:color w:val="7030A0"/>
        </w:rPr>
        <w:t>Officer</w:t>
      </w:r>
    </w:p>
    <w:p w14:paraId="274786EF" w14:textId="77777777" w:rsidR="00563CBF" w:rsidRPr="00563CBF" w:rsidRDefault="00563CBF" w:rsidP="00563CBF">
      <w:pPr>
        <w:spacing w:before="0" w:after="0"/>
        <w:ind w:left="1823" w:right="1961"/>
        <w:jc w:val="center"/>
        <w:rPr>
          <w:rFonts w:ascii="DM Sans" w:eastAsia="Open Sans" w:hAnsi="DM Sans" w:cs="Open Sans"/>
          <w:b/>
          <w:bCs/>
          <w:color w:val="7030A0"/>
          <w:sz w:val="36"/>
          <w:szCs w:val="36"/>
          <w:lang w:val="en-GB"/>
        </w:rPr>
      </w:pPr>
      <w:r w:rsidRPr="00563CBF">
        <w:rPr>
          <w:rFonts w:ascii="DM Sans" w:eastAsia="Open Sans" w:hAnsi="DM Sans" w:cs="Open Sans"/>
          <w:b/>
          <w:bCs/>
          <w:color w:val="7030A0"/>
          <w:sz w:val="36"/>
          <w:szCs w:val="36"/>
          <w:lang w:val="en-GB"/>
        </w:rPr>
        <w:t>Part-time 0.8 FTE</w:t>
      </w:r>
    </w:p>
    <w:p w14:paraId="16F05450" w14:textId="4DEDEEE5" w:rsidR="00B60475" w:rsidRDefault="00B60475" w:rsidP="00B60475">
      <w:pPr>
        <w:rPr>
          <w:rFonts w:ascii="DM Sans" w:eastAsia="DM Sans" w:hAnsi="DM Sans" w:cs="DM Sans"/>
          <w:szCs w:val="24"/>
          <w:lang w:val="en-GB"/>
        </w:rPr>
      </w:pPr>
      <w:r w:rsidRPr="00B60475">
        <w:rPr>
          <w:rFonts w:ascii="DM Sans" w:eastAsia="DM Sans" w:hAnsi="DM Sans" w:cs="DM Sans"/>
          <w:szCs w:val="24"/>
          <w:lang w:val="en-GB"/>
        </w:rPr>
        <w:t>Are you a communication professional who wants to move the dial on social justice. Do you get excited about the thought of building community and meaningful events?</w:t>
      </w:r>
    </w:p>
    <w:p w14:paraId="5CD962E7" w14:textId="16E302D5" w:rsidR="005601B6" w:rsidRPr="00B60475" w:rsidRDefault="005601B6" w:rsidP="00B60475">
      <w:pPr>
        <w:rPr>
          <w:rFonts w:ascii="DM Sans" w:eastAsia="DM Sans" w:hAnsi="DM Sans" w:cs="DM Sans"/>
          <w:szCs w:val="24"/>
          <w:lang w:val="en-GB"/>
        </w:rPr>
      </w:pPr>
      <w:r w:rsidRPr="002C668E">
        <w:rPr>
          <w:rFonts w:ascii="DM Sans" w:eastAsia="DM Sans" w:hAnsi="DM Sans" w:cs="DM Sans"/>
          <w:szCs w:val="24"/>
          <w:lang w:val="en-GB"/>
        </w:rPr>
        <w:t>Are you passionate about advancing the rights of women and gender diverse people with disabilities?</w:t>
      </w:r>
    </w:p>
    <w:p w14:paraId="77181A20" w14:textId="70AD7D83" w:rsidR="00B60475" w:rsidRDefault="00B60475" w:rsidP="52F39645">
      <w:pPr>
        <w:rPr>
          <w:rFonts w:ascii="DM Sans" w:eastAsia="DM Sans" w:hAnsi="DM Sans" w:cs="DM Sans"/>
          <w:szCs w:val="24"/>
          <w:lang w:val="en-GB"/>
        </w:rPr>
      </w:pPr>
      <w:r w:rsidRPr="00B60475">
        <w:rPr>
          <w:rFonts w:ascii="DM Sans" w:eastAsia="DM Sans" w:hAnsi="DM Sans" w:cs="DM Sans"/>
          <w:szCs w:val="24"/>
          <w:lang w:val="en-GB"/>
        </w:rPr>
        <w:t xml:space="preserve">If you answered yes, then this </w:t>
      </w:r>
      <w:r>
        <w:rPr>
          <w:rFonts w:ascii="DM Sans" w:eastAsia="DM Sans" w:hAnsi="DM Sans" w:cs="DM Sans"/>
          <w:szCs w:val="24"/>
          <w:lang w:val="en-GB"/>
        </w:rPr>
        <w:t>role</w:t>
      </w:r>
      <w:r w:rsidRPr="00B60475">
        <w:rPr>
          <w:rFonts w:ascii="DM Sans" w:eastAsia="DM Sans" w:hAnsi="DM Sans" w:cs="DM Sans"/>
          <w:szCs w:val="24"/>
          <w:lang w:val="en-GB"/>
        </w:rPr>
        <w:t xml:space="preserve"> may be for you</w:t>
      </w:r>
    </w:p>
    <w:p w14:paraId="0E560C1F" w14:textId="67D804F9" w:rsidR="57432055" w:rsidRDefault="1CAA4373" w:rsidP="52F39645">
      <w:pPr>
        <w:rPr>
          <w:rFonts w:ascii="DM Sans" w:eastAsia="DM Sans" w:hAnsi="DM Sans" w:cs="DM Sans"/>
          <w:lang w:val="en-GB"/>
        </w:rPr>
      </w:pPr>
      <w:r w:rsidRPr="002C668E">
        <w:rPr>
          <w:rFonts w:ascii="DM Sans" w:eastAsia="DM Sans" w:hAnsi="DM Sans" w:cs="DM Sans"/>
          <w:szCs w:val="24"/>
          <w:lang w:val="en-GB"/>
        </w:rPr>
        <w:t>Women with Disabilities Victoria</w:t>
      </w:r>
      <w:r w:rsidR="6F2D0EE9" w:rsidRPr="002C668E">
        <w:rPr>
          <w:rFonts w:ascii="DM Sans" w:eastAsia="DM Sans" w:hAnsi="DM Sans" w:cs="DM Sans"/>
          <w:szCs w:val="24"/>
          <w:lang w:val="en-GB"/>
        </w:rPr>
        <w:t xml:space="preserve"> (WDV)</w:t>
      </w:r>
      <w:r w:rsidRPr="002C668E">
        <w:rPr>
          <w:rFonts w:ascii="DM Sans" w:eastAsia="DM Sans" w:hAnsi="DM Sans" w:cs="DM Sans"/>
          <w:szCs w:val="24"/>
          <w:lang w:val="en-GB"/>
        </w:rPr>
        <w:t xml:space="preserve"> is a vibrant organisation of women and gender diverse people with disabilities working for women and ge</w:t>
      </w:r>
      <w:r w:rsidR="288D8858" w:rsidRPr="002C668E">
        <w:rPr>
          <w:rFonts w:ascii="DM Sans" w:eastAsia="DM Sans" w:hAnsi="DM Sans" w:cs="DM Sans"/>
          <w:szCs w:val="24"/>
          <w:lang w:val="en-GB"/>
        </w:rPr>
        <w:t xml:space="preserve">nder diverse people </w:t>
      </w:r>
      <w:r w:rsidRPr="002C668E">
        <w:rPr>
          <w:rFonts w:ascii="DM Sans" w:eastAsia="DM Sans" w:hAnsi="DM Sans" w:cs="DM Sans"/>
          <w:szCs w:val="24"/>
          <w:lang w:val="en-GB"/>
        </w:rPr>
        <w:t>with disabilities in Victoria.</w:t>
      </w:r>
    </w:p>
    <w:p w14:paraId="7512627B" w14:textId="592B5C2E" w:rsidR="57432055" w:rsidRDefault="57432055" w:rsidP="007B4C17">
      <w:pPr>
        <w:pStyle w:val="BodyText"/>
        <w:spacing w:line="276" w:lineRule="auto"/>
        <w:ind w:left="0"/>
        <w:rPr>
          <w:rFonts w:ascii="DM Sans" w:eastAsia="DM Sans" w:hAnsi="DM Sans" w:cs="DM Sans"/>
          <w:lang w:val="en-GB" w:eastAsia="en-US" w:bidi="ar-SA"/>
        </w:rPr>
      </w:pPr>
      <w:r w:rsidRPr="52F39645">
        <w:rPr>
          <w:rFonts w:ascii="DM Sans" w:eastAsia="DM Sans" w:hAnsi="DM Sans" w:cs="DM Sans"/>
          <w:lang w:val="en-GB" w:eastAsia="en-US" w:bidi="ar-SA"/>
        </w:rPr>
        <w:t xml:space="preserve">WDV is the peak organisation for women </w:t>
      </w:r>
      <w:r w:rsidR="00D92FFE">
        <w:rPr>
          <w:rFonts w:ascii="DM Sans" w:eastAsia="DM Sans" w:hAnsi="DM Sans" w:cs="DM Sans"/>
          <w:lang w:val="en-GB" w:eastAsia="en-US" w:bidi="ar-SA"/>
        </w:rPr>
        <w:t xml:space="preserve">and gender diverse people </w:t>
      </w:r>
      <w:r w:rsidRPr="52F39645">
        <w:rPr>
          <w:rFonts w:ascii="DM Sans" w:eastAsia="DM Sans" w:hAnsi="DM Sans" w:cs="DM Sans"/>
          <w:lang w:val="en-GB" w:eastAsia="en-US" w:bidi="ar-SA"/>
        </w:rPr>
        <w:t>with disabilities in Victoria. WDV’s 2025–2029 Strategic Plan envisions a safe and fulfilling life for all women and gender diverse people with disabilities in Victoria.</w:t>
      </w:r>
    </w:p>
    <w:p w14:paraId="5E51BE26" w14:textId="77777777" w:rsidR="57432055" w:rsidRDefault="57432055" w:rsidP="776D7C1C">
      <w:pPr>
        <w:pStyle w:val="BodyText"/>
        <w:spacing w:before="240" w:line="276" w:lineRule="auto"/>
        <w:ind w:left="0" w:right="307"/>
        <w:rPr>
          <w:rFonts w:ascii="DM Sans" w:eastAsia="DM Sans" w:hAnsi="DM Sans" w:cs="DM Sans"/>
          <w:lang w:val="en-GB" w:eastAsia="en-US" w:bidi="ar-SA"/>
        </w:rPr>
      </w:pPr>
      <w:r w:rsidRPr="776D7C1C">
        <w:rPr>
          <w:rFonts w:ascii="DM Sans" w:eastAsia="DM Sans" w:hAnsi="DM Sans" w:cs="DM Sans"/>
          <w:lang w:val="en-GB" w:eastAsia="en-US" w:bidi="ar-SA"/>
        </w:rPr>
        <w:t>Our strategic priorities are to:</w:t>
      </w:r>
    </w:p>
    <w:p w14:paraId="1DAD44C3" w14:textId="77777777" w:rsidR="57432055" w:rsidRDefault="57432055" w:rsidP="007B4C17">
      <w:pPr>
        <w:pStyle w:val="ListParagraph"/>
        <w:spacing w:before="0" w:after="160"/>
        <w:contextualSpacing/>
        <w:rPr>
          <w:rFonts w:ascii="DM Sans" w:eastAsia="DM Sans" w:hAnsi="DM Sans" w:cs="DM Sans"/>
          <w:lang w:val="en-GB"/>
        </w:rPr>
      </w:pPr>
      <w:r w:rsidRPr="776D7C1C">
        <w:rPr>
          <w:rFonts w:ascii="DM Sans" w:eastAsia="DM Sans" w:hAnsi="DM Sans" w:cs="DM Sans"/>
          <w:lang w:val="en-GB"/>
        </w:rPr>
        <w:t>Establish research partnerships with a focus on inclusion, health, gendered violence, sexual autonomy and economic justice.</w:t>
      </w:r>
    </w:p>
    <w:p w14:paraId="16794495" w14:textId="77777777" w:rsidR="57432055" w:rsidRDefault="57432055" w:rsidP="007B4C17">
      <w:pPr>
        <w:pStyle w:val="ListParagraph"/>
        <w:spacing w:before="0" w:after="160"/>
        <w:ind w:right="15"/>
        <w:contextualSpacing/>
        <w:rPr>
          <w:rFonts w:ascii="DM Sans" w:eastAsia="DM Sans" w:hAnsi="DM Sans" w:cs="DM Sans"/>
          <w:lang w:val="en-GB"/>
        </w:rPr>
      </w:pPr>
      <w:r w:rsidRPr="776D7C1C">
        <w:rPr>
          <w:rFonts w:ascii="DM Sans" w:eastAsia="DM Sans" w:hAnsi="DM Sans" w:cs="DM Sans"/>
          <w:lang w:val="en-GB"/>
        </w:rPr>
        <w:t>Build gender-based accessibility and inclusion expertise across Victoria.</w:t>
      </w:r>
    </w:p>
    <w:p w14:paraId="1AFCF83A" w14:textId="77777777" w:rsidR="57432055" w:rsidRDefault="57432055" w:rsidP="007B4C17">
      <w:pPr>
        <w:pStyle w:val="ListParagraph"/>
        <w:spacing w:before="0" w:after="160"/>
        <w:ind w:right="12"/>
        <w:contextualSpacing/>
        <w:rPr>
          <w:rFonts w:ascii="DM Sans" w:eastAsia="DM Sans" w:hAnsi="DM Sans" w:cs="DM Sans"/>
          <w:lang w:val="en-GB"/>
        </w:rPr>
      </w:pPr>
      <w:r w:rsidRPr="776D7C1C">
        <w:rPr>
          <w:rFonts w:ascii="DM Sans" w:eastAsia="DM Sans" w:hAnsi="DM Sans" w:cs="DM Sans"/>
          <w:lang w:val="en-GB"/>
        </w:rPr>
        <w:t>Work to dismantle ableist and sexist attitudes and systems, develop community understanding of rights and educate and empower members to live safe and fulfilling lives.</w:t>
      </w:r>
    </w:p>
    <w:p w14:paraId="4396FDCF" w14:textId="5A5BF6B3" w:rsidR="57432055" w:rsidRDefault="57432055" w:rsidP="007B4C17">
      <w:pPr>
        <w:pStyle w:val="ListParagraph"/>
        <w:spacing w:before="0" w:after="160"/>
        <w:ind w:right="16"/>
        <w:contextualSpacing/>
        <w:rPr>
          <w:rFonts w:ascii="DM Sans" w:eastAsia="DM Sans" w:hAnsi="DM Sans" w:cs="DM Sans"/>
          <w:lang w:val="en-GB"/>
        </w:rPr>
      </w:pPr>
      <w:r w:rsidRPr="776D7C1C">
        <w:rPr>
          <w:rFonts w:ascii="DM Sans" w:eastAsia="DM Sans" w:hAnsi="DM Sans" w:cs="DM Sans"/>
          <w:lang w:val="en-GB"/>
        </w:rPr>
        <w:t xml:space="preserve">Embed a member and </w:t>
      </w:r>
      <w:r w:rsidR="00A031CA">
        <w:rPr>
          <w:rFonts w:ascii="DM Sans" w:eastAsia="DM Sans" w:hAnsi="DM Sans" w:cs="DM Sans"/>
          <w:lang w:val="en-GB"/>
        </w:rPr>
        <w:t>community-led</w:t>
      </w:r>
      <w:r w:rsidRPr="776D7C1C">
        <w:rPr>
          <w:rFonts w:ascii="DM Sans" w:eastAsia="DM Sans" w:hAnsi="DM Sans" w:cs="DM Sans"/>
          <w:lang w:val="en-GB"/>
        </w:rPr>
        <w:t xml:space="preserve"> approach to advocacy and system change.</w:t>
      </w:r>
    </w:p>
    <w:p w14:paraId="09CACBA7" w14:textId="61C3B85C" w:rsidR="22A07152" w:rsidRDefault="22A07152" w:rsidP="007B4C17">
      <w:pPr>
        <w:pStyle w:val="ListParagraph"/>
        <w:spacing w:before="0" w:after="160"/>
        <w:ind w:right="16"/>
        <w:contextualSpacing/>
        <w:rPr>
          <w:rFonts w:ascii="DM Sans" w:eastAsia="DM Sans" w:hAnsi="DM Sans" w:cs="DM Sans"/>
          <w:lang w:val="en-GB"/>
        </w:rPr>
      </w:pPr>
      <w:r w:rsidRPr="3C14AAF0">
        <w:rPr>
          <w:rFonts w:ascii="DM Sans" w:eastAsia="DM Sans" w:hAnsi="DM Sans" w:cs="DM Sans"/>
          <w:lang w:val="en-GB"/>
        </w:rPr>
        <w:t>Enhance WDV’s operational efficiency and funding resilience.</w:t>
      </w:r>
    </w:p>
    <w:p w14:paraId="25792E0D" w14:textId="45BEDC3C" w:rsidR="57432055" w:rsidRDefault="57432055" w:rsidP="776D7C1C">
      <w:pPr>
        <w:pStyle w:val="BodyText"/>
        <w:spacing w:before="240" w:line="276" w:lineRule="auto"/>
        <w:ind w:left="0" w:right="307"/>
        <w:rPr>
          <w:rFonts w:ascii="DM Sans" w:eastAsia="DM Sans" w:hAnsi="DM Sans" w:cs="DM Sans"/>
          <w:lang w:val="en-GB" w:eastAsia="en-US" w:bidi="ar-SA"/>
        </w:rPr>
      </w:pPr>
      <w:r w:rsidRPr="776D7C1C">
        <w:rPr>
          <w:rFonts w:ascii="DM Sans" w:eastAsia="DM Sans" w:hAnsi="DM Sans" w:cs="DM Sans"/>
          <w:lang w:val="en-GB" w:eastAsia="en-US" w:bidi="ar-SA"/>
        </w:rPr>
        <w:t>WDV values are accountability, diversity, inclusion, impact, equity, respect, accessibility, creativity, collaboration and empowerment.</w:t>
      </w:r>
    </w:p>
    <w:p w14:paraId="583BFCA0" w14:textId="0B0E4CFA" w:rsidR="06D84EA6" w:rsidRPr="003F50DE" w:rsidRDefault="06D84EA6" w:rsidP="003F50DE">
      <w:pPr>
        <w:pStyle w:val="Heading3"/>
        <w:keepNext/>
        <w:shd w:val="clear" w:color="auto" w:fill="FFFFFF" w:themeFill="background1"/>
        <w:spacing w:before="720" w:after="240" w:line="276" w:lineRule="auto"/>
        <w:jc w:val="both"/>
        <w:rPr>
          <w:rFonts w:ascii="DM Sans" w:eastAsia="Open Sans" w:hAnsi="DM Sans" w:cs="Open Sans"/>
          <w:color w:val="7030A0"/>
          <w:sz w:val="24"/>
          <w:szCs w:val="24"/>
        </w:rPr>
      </w:pPr>
      <w:r w:rsidRPr="003F50DE">
        <w:rPr>
          <w:rFonts w:ascii="DM Sans" w:eastAsia="Open Sans" w:hAnsi="DM Sans" w:cs="Open Sans"/>
          <w:color w:val="7030A0"/>
          <w:sz w:val="24"/>
          <w:szCs w:val="24"/>
        </w:rPr>
        <w:t>About the role:</w:t>
      </w:r>
    </w:p>
    <w:p w14:paraId="57BDDF75" w14:textId="7D92CEFA" w:rsidR="6D286F33" w:rsidRPr="0016092B" w:rsidRDefault="6D286F33" w:rsidP="003F50DE">
      <w:pPr>
        <w:keepNext/>
        <w:spacing w:before="240" w:after="0" w:line="288" w:lineRule="auto"/>
        <w:rPr>
          <w:rFonts w:ascii="DM Sans" w:eastAsia="DM Sans" w:hAnsi="DM Sans" w:cs="DM Sans"/>
          <w:lang w:val="en-GB"/>
        </w:rPr>
      </w:pPr>
      <w:r w:rsidRPr="01765E8B">
        <w:rPr>
          <w:rFonts w:ascii="DM Sans" w:eastAsia="DM Sans" w:hAnsi="DM Sans" w:cs="DM Sans"/>
          <w:lang w:val="en-GB"/>
        </w:rPr>
        <w:t>We are seeking a</w:t>
      </w:r>
      <w:r w:rsidR="77B4F377" w:rsidRPr="01765E8B">
        <w:rPr>
          <w:rFonts w:ascii="DM Sans" w:eastAsia="DM Sans" w:hAnsi="DM Sans" w:cs="DM Sans"/>
          <w:lang w:val="en-GB"/>
        </w:rPr>
        <w:t>n enthusiastic</w:t>
      </w:r>
      <w:r w:rsidR="3FBC116D" w:rsidRPr="01765E8B">
        <w:rPr>
          <w:rFonts w:ascii="DM Sans" w:eastAsia="DM Sans" w:hAnsi="DM Sans" w:cs="DM Sans"/>
          <w:lang w:val="en-GB"/>
        </w:rPr>
        <w:t xml:space="preserve"> and organised</w:t>
      </w:r>
      <w:r w:rsidRPr="01765E8B">
        <w:rPr>
          <w:rFonts w:ascii="DM Sans" w:eastAsia="DM Sans" w:hAnsi="DM Sans" w:cs="DM Sans"/>
          <w:lang w:val="en-GB"/>
        </w:rPr>
        <w:t xml:space="preserve"> </w:t>
      </w:r>
      <w:r w:rsidR="0037380D" w:rsidRPr="0037380D">
        <w:rPr>
          <w:rFonts w:ascii="DM Sans" w:eastAsia="DM Sans" w:hAnsi="DM Sans" w:cs="DM Sans"/>
          <w:lang w:val="en-GB"/>
        </w:rPr>
        <w:t xml:space="preserve">Membership Events and Communications </w:t>
      </w:r>
      <w:r w:rsidR="008B0BDD" w:rsidRPr="01765E8B">
        <w:rPr>
          <w:rFonts w:ascii="DM Sans" w:eastAsia="DM Sans" w:hAnsi="DM Sans" w:cs="DM Sans"/>
          <w:lang w:val="en-GB"/>
        </w:rPr>
        <w:t>Officer</w:t>
      </w:r>
      <w:r w:rsidR="30F68B38" w:rsidRPr="01765E8B">
        <w:rPr>
          <w:rFonts w:ascii="DM Sans" w:eastAsia="DM Sans" w:hAnsi="DM Sans" w:cs="DM Sans"/>
          <w:lang w:val="en-GB"/>
        </w:rPr>
        <w:t xml:space="preserve"> </w:t>
      </w:r>
      <w:r w:rsidR="103FAFA4" w:rsidRPr="01765E8B">
        <w:rPr>
          <w:rFonts w:ascii="DM Sans" w:eastAsia="DM Sans" w:hAnsi="DM Sans" w:cs="DM Sans"/>
          <w:lang w:val="en-GB"/>
        </w:rPr>
        <w:t>to join our friendly team.</w:t>
      </w:r>
    </w:p>
    <w:p w14:paraId="73AC9447" w14:textId="562655D3" w:rsidR="00784AD1" w:rsidRPr="00EE6082" w:rsidRDefault="49D31C87" w:rsidP="00774E9D">
      <w:pPr>
        <w:spacing w:before="0" w:after="160"/>
        <w:rPr>
          <w:rFonts w:ascii="DM Sans" w:eastAsia="DM Sans" w:hAnsi="DM Sans" w:cs="DM Sans"/>
          <w:b/>
          <w:lang w:val="en-GB"/>
        </w:rPr>
      </w:pPr>
      <w:r w:rsidRPr="00EE6082">
        <w:rPr>
          <w:rFonts w:ascii="DM Sans" w:eastAsia="DM Sans" w:hAnsi="DM Sans" w:cs="DM Sans"/>
          <w:b/>
          <w:lang w:val="en-GB"/>
        </w:rPr>
        <w:t xml:space="preserve">Key </w:t>
      </w:r>
      <w:r w:rsidR="007642B0" w:rsidRPr="00EE6082">
        <w:rPr>
          <w:rFonts w:ascii="DM Sans" w:eastAsia="DM Sans" w:hAnsi="DM Sans" w:cs="DM Sans"/>
          <w:b/>
          <w:lang w:val="en-GB"/>
        </w:rPr>
        <w:t>r</w:t>
      </w:r>
      <w:r w:rsidRPr="00EE6082">
        <w:rPr>
          <w:rFonts w:ascii="DM Sans" w:eastAsia="DM Sans" w:hAnsi="DM Sans" w:cs="DM Sans"/>
          <w:b/>
          <w:lang w:val="en-GB"/>
        </w:rPr>
        <w:t>esponsibilities of the role include:</w:t>
      </w:r>
    </w:p>
    <w:p w14:paraId="64A27454" w14:textId="77777777" w:rsidR="0037380D" w:rsidRPr="00661A8E" w:rsidRDefault="0037380D" w:rsidP="0037380D">
      <w:pPr>
        <w:spacing w:before="0" w:after="0"/>
      </w:pPr>
      <w:r w:rsidRPr="425153F3">
        <w:rPr>
          <w:rFonts w:ascii="Aptos" w:eastAsia="Aptos" w:hAnsi="Aptos" w:cs="Aptos"/>
          <w:b/>
          <w:bCs/>
          <w:szCs w:val="24"/>
          <w:lang w:val="en-GB"/>
        </w:rPr>
        <w:lastRenderedPageBreak/>
        <w:t>Membership Engagement</w:t>
      </w:r>
    </w:p>
    <w:p w14:paraId="4755B639" w14:textId="77777777" w:rsidR="0037380D" w:rsidRPr="00661A8E" w:rsidRDefault="0037380D" w:rsidP="0037380D">
      <w:pPr>
        <w:pStyle w:val="ListParagraph"/>
        <w:spacing w:before="0" w:after="0"/>
        <w:rPr>
          <w:rFonts w:ascii="Aptos" w:eastAsia="Aptos" w:hAnsi="Aptos" w:cs="Aptos"/>
          <w:szCs w:val="24"/>
          <w:lang w:val="en-GB"/>
        </w:rPr>
      </w:pPr>
      <w:r w:rsidRPr="425153F3">
        <w:rPr>
          <w:rFonts w:ascii="Aptos" w:eastAsia="Aptos" w:hAnsi="Aptos" w:cs="Aptos"/>
          <w:szCs w:val="24"/>
          <w:lang w:val="en-GB"/>
        </w:rPr>
        <w:t>Act as the primary contact for member inquiries via phone, email, events, and inboxes.</w:t>
      </w:r>
    </w:p>
    <w:p w14:paraId="3E3C7E47" w14:textId="77777777" w:rsidR="0037380D" w:rsidRPr="00661A8E" w:rsidRDefault="0037380D" w:rsidP="0037380D">
      <w:pPr>
        <w:pStyle w:val="ListParagraph"/>
        <w:spacing w:before="0" w:after="0"/>
        <w:rPr>
          <w:rFonts w:ascii="Aptos" w:eastAsia="Aptos" w:hAnsi="Aptos" w:cs="Aptos"/>
          <w:szCs w:val="24"/>
          <w:lang w:val="en-GB"/>
        </w:rPr>
      </w:pPr>
      <w:r w:rsidRPr="425153F3">
        <w:rPr>
          <w:rFonts w:ascii="Aptos" w:eastAsia="Aptos" w:hAnsi="Aptos" w:cs="Aptos"/>
          <w:szCs w:val="24"/>
          <w:lang w:val="en-GB"/>
        </w:rPr>
        <w:t>Process new membership applications and support member retention.</w:t>
      </w:r>
    </w:p>
    <w:p w14:paraId="31C52DE7" w14:textId="77777777" w:rsidR="0037380D" w:rsidRPr="00661A8E" w:rsidRDefault="0037380D" w:rsidP="0037380D">
      <w:pPr>
        <w:pStyle w:val="ListParagraph"/>
        <w:spacing w:before="0" w:after="0"/>
        <w:rPr>
          <w:rFonts w:ascii="Aptos" w:eastAsia="Aptos" w:hAnsi="Aptos" w:cs="Aptos"/>
          <w:szCs w:val="24"/>
          <w:lang w:val="en-GB"/>
        </w:rPr>
      </w:pPr>
      <w:r w:rsidRPr="425153F3">
        <w:rPr>
          <w:rFonts w:ascii="Aptos" w:eastAsia="Aptos" w:hAnsi="Aptos" w:cs="Aptos"/>
          <w:szCs w:val="24"/>
          <w:lang w:val="en-GB"/>
        </w:rPr>
        <w:t>Welcome and engage with members at in-person and online events.</w:t>
      </w:r>
      <w:r>
        <w:rPr>
          <w:rFonts w:ascii="Aptos" w:eastAsia="Aptos" w:hAnsi="Aptos" w:cs="Aptos"/>
          <w:szCs w:val="24"/>
          <w:lang w:val="en-GB"/>
        </w:rPr>
        <w:t xml:space="preserve"> Many events are run by program staff and attendance would not be required; however, for all events specifically targeting members i.e. member quarterly conversations and the AGM event</w:t>
      </w:r>
    </w:p>
    <w:p w14:paraId="747ED506" w14:textId="77777777" w:rsidR="0037380D" w:rsidRPr="00661A8E" w:rsidRDefault="0037380D" w:rsidP="0037380D">
      <w:pPr>
        <w:pStyle w:val="ListParagraph"/>
        <w:spacing w:before="0" w:after="0"/>
        <w:rPr>
          <w:rFonts w:ascii="Aptos" w:eastAsia="Aptos" w:hAnsi="Aptos" w:cs="Aptos"/>
          <w:szCs w:val="24"/>
          <w:lang w:val="en-GB"/>
        </w:rPr>
      </w:pPr>
      <w:r w:rsidRPr="425153F3">
        <w:rPr>
          <w:rFonts w:ascii="Aptos" w:eastAsia="Aptos" w:hAnsi="Aptos" w:cs="Aptos"/>
          <w:szCs w:val="24"/>
          <w:lang w:val="en-GB"/>
        </w:rPr>
        <w:t>Promote WDV membership and recruit new members.</w:t>
      </w:r>
    </w:p>
    <w:p w14:paraId="40BF4CC7" w14:textId="77777777" w:rsidR="0037380D" w:rsidRPr="00661A8E" w:rsidRDefault="0037380D" w:rsidP="0037380D">
      <w:pPr>
        <w:pStyle w:val="ListParagraph"/>
        <w:spacing w:before="0" w:after="0"/>
        <w:rPr>
          <w:rFonts w:ascii="Aptos" w:eastAsia="Aptos" w:hAnsi="Aptos" w:cs="Aptos"/>
          <w:szCs w:val="24"/>
          <w:lang w:val="en-GB"/>
        </w:rPr>
      </w:pPr>
      <w:r w:rsidRPr="425153F3">
        <w:rPr>
          <w:rFonts w:ascii="Aptos" w:eastAsia="Aptos" w:hAnsi="Aptos" w:cs="Aptos"/>
          <w:szCs w:val="24"/>
          <w:lang w:val="en-GB"/>
        </w:rPr>
        <w:t>Define and communicate WDV’s Member value proposition</w:t>
      </w:r>
      <w:r>
        <w:rPr>
          <w:rFonts w:ascii="Aptos" w:eastAsia="Aptos" w:hAnsi="Aptos" w:cs="Aptos"/>
          <w:szCs w:val="24"/>
          <w:lang w:val="en-GB"/>
        </w:rPr>
        <w:t xml:space="preserve"> to distil what a person gains from being a WDV member and communicating that information in engaging ways to members and potential members.</w:t>
      </w:r>
    </w:p>
    <w:p w14:paraId="05F1430A" w14:textId="77777777" w:rsidR="0037380D" w:rsidRPr="00661A8E" w:rsidRDefault="0037380D" w:rsidP="0037380D">
      <w:pPr>
        <w:pStyle w:val="ListParagraph"/>
        <w:spacing w:before="0" w:after="0"/>
        <w:rPr>
          <w:rFonts w:ascii="Aptos" w:eastAsia="Aptos" w:hAnsi="Aptos" w:cs="Aptos"/>
          <w:szCs w:val="24"/>
          <w:lang w:val="en-GB"/>
        </w:rPr>
      </w:pPr>
      <w:r w:rsidRPr="425153F3">
        <w:rPr>
          <w:rFonts w:ascii="Aptos" w:eastAsia="Aptos" w:hAnsi="Aptos" w:cs="Aptos"/>
          <w:szCs w:val="24"/>
          <w:lang w:val="en-GB"/>
        </w:rPr>
        <w:t>Promote opportunities for members to participate in WDV programs, policy, and advocacy.</w:t>
      </w:r>
    </w:p>
    <w:p w14:paraId="13A59AD2" w14:textId="77777777" w:rsidR="0037380D" w:rsidRPr="00661A8E" w:rsidRDefault="0037380D" w:rsidP="0037380D">
      <w:pPr>
        <w:pStyle w:val="ListParagraph"/>
        <w:spacing w:before="0" w:after="0"/>
        <w:rPr>
          <w:rFonts w:ascii="Aptos" w:eastAsia="Aptos" w:hAnsi="Aptos" w:cs="Aptos"/>
          <w:szCs w:val="24"/>
          <w:lang w:val="en-GB"/>
        </w:rPr>
      </w:pPr>
      <w:r w:rsidRPr="425153F3">
        <w:rPr>
          <w:rFonts w:ascii="Aptos" w:eastAsia="Aptos" w:hAnsi="Aptos" w:cs="Aptos"/>
          <w:szCs w:val="24"/>
          <w:lang w:val="en-GB"/>
        </w:rPr>
        <w:t>Share member stories through targeted communications and content</w:t>
      </w:r>
      <w:r>
        <w:rPr>
          <w:rFonts w:ascii="Aptos" w:eastAsia="Aptos" w:hAnsi="Aptos" w:cs="Aptos"/>
          <w:szCs w:val="24"/>
          <w:lang w:val="en-GB"/>
        </w:rPr>
        <w:t xml:space="preserve"> on social media and or on website. </w:t>
      </w:r>
    </w:p>
    <w:p w14:paraId="53312901" w14:textId="77777777" w:rsidR="0037380D" w:rsidRPr="00661A8E" w:rsidRDefault="0037380D" w:rsidP="0037380D">
      <w:pPr>
        <w:pStyle w:val="ListParagraph"/>
        <w:spacing w:before="0" w:after="0"/>
        <w:rPr>
          <w:rFonts w:ascii="Aptos" w:eastAsia="Aptos" w:hAnsi="Aptos" w:cs="Aptos"/>
          <w:szCs w:val="24"/>
          <w:lang w:val="en-GB"/>
        </w:rPr>
      </w:pPr>
      <w:r w:rsidRPr="425153F3">
        <w:rPr>
          <w:rFonts w:ascii="Aptos" w:eastAsia="Aptos" w:hAnsi="Aptos" w:cs="Aptos"/>
          <w:szCs w:val="24"/>
          <w:lang w:val="en-GB"/>
        </w:rPr>
        <w:t>Enable members to communicate and share information with WDV and each other</w:t>
      </w:r>
      <w:r>
        <w:rPr>
          <w:rFonts w:ascii="Aptos" w:eastAsia="Aptos" w:hAnsi="Aptos" w:cs="Aptos"/>
          <w:szCs w:val="24"/>
          <w:lang w:val="en-GB"/>
        </w:rPr>
        <w:t xml:space="preserve"> via quarterly conversations and other relevant strategies.</w:t>
      </w:r>
    </w:p>
    <w:p w14:paraId="1FFEE67A" w14:textId="77777777" w:rsidR="0037380D" w:rsidRPr="00661A8E" w:rsidRDefault="0037380D" w:rsidP="0037380D">
      <w:pPr>
        <w:pStyle w:val="ListParagraph"/>
        <w:spacing w:before="0" w:after="0"/>
        <w:rPr>
          <w:rFonts w:ascii="Aptos" w:eastAsia="Aptos" w:hAnsi="Aptos" w:cs="Aptos"/>
          <w:szCs w:val="24"/>
          <w:lang w:val="en-GB"/>
        </w:rPr>
      </w:pPr>
      <w:r w:rsidRPr="425153F3">
        <w:rPr>
          <w:rFonts w:ascii="Aptos" w:eastAsia="Aptos" w:hAnsi="Aptos" w:cs="Aptos"/>
          <w:szCs w:val="24"/>
          <w:lang w:val="en-GB"/>
        </w:rPr>
        <w:t>Identify target demographics and tailor communications to attract new members.</w:t>
      </w:r>
    </w:p>
    <w:p w14:paraId="10DCAB5E" w14:textId="77777777" w:rsidR="0037380D" w:rsidRPr="00661A8E" w:rsidRDefault="0037380D" w:rsidP="0037380D">
      <w:pPr>
        <w:spacing w:before="0" w:after="0"/>
        <w:rPr>
          <w:rFonts w:ascii="Aptos" w:eastAsia="Aptos" w:hAnsi="Aptos" w:cs="Aptos"/>
          <w:b/>
          <w:bCs/>
          <w:szCs w:val="24"/>
          <w:lang w:val="en-GB"/>
        </w:rPr>
      </w:pPr>
    </w:p>
    <w:p w14:paraId="7CA6EED7" w14:textId="77777777" w:rsidR="0037380D" w:rsidRPr="00661A8E" w:rsidRDefault="0037380D" w:rsidP="0037380D">
      <w:pPr>
        <w:spacing w:before="0" w:after="0"/>
      </w:pPr>
      <w:r w:rsidRPr="425153F3">
        <w:rPr>
          <w:rFonts w:ascii="Aptos" w:eastAsia="Aptos" w:hAnsi="Aptos" w:cs="Aptos"/>
          <w:b/>
          <w:bCs/>
          <w:szCs w:val="24"/>
          <w:lang w:val="en-GB"/>
        </w:rPr>
        <w:t>Membership Data and Reporting</w:t>
      </w:r>
    </w:p>
    <w:p w14:paraId="2B25A910" w14:textId="77777777" w:rsidR="0037380D" w:rsidRPr="00661A8E" w:rsidRDefault="0037380D" w:rsidP="0037380D">
      <w:pPr>
        <w:pStyle w:val="ListParagraph"/>
        <w:spacing w:before="0" w:after="0"/>
        <w:rPr>
          <w:rFonts w:ascii="Aptos" w:eastAsia="Aptos" w:hAnsi="Aptos" w:cs="Aptos"/>
          <w:szCs w:val="24"/>
          <w:lang w:val="en-GB"/>
        </w:rPr>
      </w:pPr>
      <w:r w:rsidRPr="425153F3">
        <w:rPr>
          <w:rFonts w:ascii="Aptos" w:eastAsia="Aptos" w:hAnsi="Aptos" w:cs="Aptos"/>
          <w:szCs w:val="24"/>
          <w:lang w:val="en-GB"/>
        </w:rPr>
        <w:t>Maintain accurate records of membership data, event attendance, engagement metrics, and retention rates.</w:t>
      </w:r>
    </w:p>
    <w:p w14:paraId="5ED3A77F" w14:textId="77777777" w:rsidR="0037380D" w:rsidRPr="00661A8E" w:rsidRDefault="0037380D" w:rsidP="0037380D">
      <w:pPr>
        <w:pStyle w:val="ListParagraph"/>
        <w:spacing w:before="0" w:after="0"/>
        <w:rPr>
          <w:rFonts w:ascii="Aptos" w:eastAsia="Aptos" w:hAnsi="Aptos" w:cs="Aptos"/>
          <w:szCs w:val="24"/>
          <w:lang w:val="en-GB"/>
        </w:rPr>
      </w:pPr>
      <w:r w:rsidRPr="425153F3">
        <w:rPr>
          <w:rFonts w:ascii="Aptos" w:eastAsia="Aptos" w:hAnsi="Aptos" w:cs="Aptos"/>
          <w:szCs w:val="24"/>
          <w:lang w:val="en-GB"/>
        </w:rPr>
        <w:t>Curate and manage the WDV membership database (Wild Apricot).</w:t>
      </w:r>
    </w:p>
    <w:p w14:paraId="78CDA76C" w14:textId="77777777" w:rsidR="0037380D" w:rsidRPr="00661A8E" w:rsidRDefault="0037380D" w:rsidP="0037380D">
      <w:pPr>
        <w:pStyle w:val="ListParagraph"/>
        <w:spacing w:before="0" w:after="0"/>
        <w:rPr>
          <w:rFonts w:ascii="Aptos" w:eastAsia="Aptos" w:hAnsi="Aptos" w:cs="Aptos"/>
          <w:szCs w:val="24"/>
          <w:lang w:val="en-GB"/>
        </w:rPr>
      </w:pPr>
      <w:r w:rsidRPr="425153F3">
        <w:rPr>
          <w:rFonts w:ascii="Aptos" w:eastAsia="Aptos" w:hAnsi="Aptos" w:cs="Aptos"/>
          <w:szCs w:val="24"/>
          <w:lang w:val="en-GB"/>
        </w:rPr>
        <w:t>Collect and analyse member and event feedback to improve services and benefits.</w:t>
      </w:r>
    </w:p>
    <w:p w14:paraId="049CD6D8" w14:textId="77777777" w:rsidR="0037380D" w:rsidRPr="00661A8E" w:rsidRDefault="0037380D" w:rsidP="0037380D">
      <w:pPr>
        <w:pStyle w:val="ListParagraph"/>
        <w:spacing w:before="0" w:after="0"/>
        <w:rPr>
          <w:rFonts w:ascii="Aptos" w:eastAsia="Aptos" w:hAnsi="Aptos" w:cs="Aptos"/>
          <w:szCs w:val="24"/>
          <w:lang w:val="en-GB"/>
        </w:rPr>
      </w:pPr>
      <w:r w:rsidRPr="425153F3">
        <w:rPr>
          <w:rFonts w:ascii="Aptos" w:eastAsia="Aptos" w:hAnsi="Aptos" w:cs="Aptos"/>
          <w:szCs w:val="24"/>
          <w:lang w:val="en-GB"/>
        </w:rPr>
        <w:t>Prepare and distribute the annual Members Survey; analyse and report findings.</w:t>
      </w:r>
    </w:p>
    <w:p w14:paraId="0FEAD2A5" w14:textId="77777777" w:rsidR="0037380D" w:rsidRDefault="0037380D" w:rsidP="0037380D">
      <w:pPr>
        <w:pStyle w:val="ListParagraph"/>
        <w:spacing w:before="0" w:after="0"/>
        <w:rPr>
          <w:rFonts w:ascii="Aptos" w:eastAsia="Aptos" w:hAnsi="Aptos" w:cs="Aptos"/>
          <w:lang w:val="en-GB"/>
        </w:rPr>
      </w:pPr>
      <w:r w:rsidRPr="769F73A8">
        <w:rPr>
          <w:rFonts w:ascii="Aptos" w:eastAsia="Aptos" w:hAnsi="Aptos" w:cs="Aptos"/>
          <w:lang w:val="en-GB"/>
        </w:rPr>
        <w:t xml:space="preserve">Prepare bi-monthly membership reports for the WDV Board and monthly member report to the Business Manager for compliance funding reporting. </w:t>
      </w:r>
    </w:p>
    <w:p w14:paraId="3E9FC3EE" w14:textId="77777777" w:rsidR="0037380D" w:rsidRPr="00661A8E" w:rsidRDefault="0037380D" w:rsidP="0037380D">
      <w:pPr>
        <w:spacing w:before="0" w:after="0"/>
        <w:rPr>
          <w:rFonts w:ascii="Aptos" w:eastAsia="Aptos" w:hAnsi="Aptos" w:cs="Aptos"/>
          <w:b/>
          <w:bCs/>
          <w:szCs w:val="24"/>
          <w:lang w:val="en-GB"/>
        </w:rPr>
      </w:pPr>
    </w:p>
    <w:p w14:paraId="122C5FF3" w14:textId="31E41FFF" w:rsidR="0037380D" w:rsidRPr="00661A8E" w:rsidRDefault="0037380D" w:rsidP="0037380D">
      <w:pPr>
        <w:spacing w:before="0" w:after="0"/>
      </w:pPr>
      <w:r w:rsidRPr="425153F3">
        <w:rPr>
          <w:rFonts w:ascii="Aptos" w:eastAsia="Aptos" w:hAnsi="Aptos" w:cs="Aptos"/>
          <w:b/>
          <w:bCs/>
          <w:szCs w:val="24"/>
          <w:lang w:val="en-GB"/>
        </w:rPr>
        <w:t>Event</w:t>
      </w:r>
      <w:r w:rsidR="00A4648C">
        <w:rPr>
          <w:rFonts w:ascii="Aptos" w:eastAsia="Aptos" w:hAnsi="Aptos" w:cs="Aptos"/>
          <w:b/>
          <w:bCs/>
          <w:szCs w:val="24"/>
          <w:lang w:val="en-GB"/>
        </w:rPr>
        <w:t>s</w:t>
      </w:r>
    </w:p>
    <w:p w14:paraId="4B69A2A0" w14:textId="26E24970" w:rsidR="0037380D" w:rsidRPr="00102E19" w:rsidRDefault="0037380D" w:rsidP="0037380D">
      <w:pPr>
        <w:pStyle w:val="ListParagraph"/>
        <w:spacing w:before="0" w:after="0"/>
        <w:rPr>
          <w:rFonts w:ascii="Aptos" w:eastAsia="Aptos" w:hAnsi="Aptos" w:cs="Aptos"/>
          <w:szCs w:val="24"/>
          <w:lang w:val="en-GB"/>
        </w:rPr>
      </w:pPr>
      <w:r w:rsidRPr="425153F3">
        <w:rPr>
          <w:rFonts w:ascii="Aptos" w:eastAsia="Aptos" w:hAnsi="Aptos" w:cs="Aptos"/>
          <w:szCs w:val="24"/>
          <w:lang w:val="en-GB"/>
        </w:rPr>
        <w:t xml:space="preserve">Support planning, promotion, and delivery of WDV </w:t>
      </w:r>
      <w:r>
        <w:rPr>
          <w:rFonts w:ascii="Aptos" w:eastAsia="Aptos" w:hAnsi="Aptos" w:cs="Aptos"/>
          <w:szCs w:val="24"/>
          <w:lang w:val="en-GB"/>
        </w:rPr>
        <w:t xml:space="preserve">member </w:t>
      </w:r>
      <w:r w:rsidRPr="425153F3">
        <w:rPr>
          <w:rFonts w:ascii="Aptos" w:eastAsia="Aptos" w:hAnsi="Aptos" w:cs="Aptos"/>
          <w:szCs w:val="24"/>
          <w:lang w:val="en-GB"/>
        </w:rPr>
        <w:t>events, including</w:t>
      </w:r>
      <w:r>
        <w:rPr>
          <w:rFonts w:ascii="Aptos" w:eastAsia="Aptos" w:hAnsi="Aptos" w:cs="Aptos"/>
          <w:szCs w:val="24"/>
          <w:lang w:val="en-GB"/>
        </w:rPr>
        <w:t xml:space="preserve"> </w:t>
      </w:r>
      <w:r w:rsidRPr="00B72681">
        <w:rPr>
          <w:rFonts w:ascii="Aptos" w:eastAsia="Aptos" w:hAnsi="Aptos" w:cs="Aptos"/>
          <w:szCs w:val="24"/>
          <w:lang w:val="en-GB"/>
        </w:rPr>
        <w:t>annual Members Event (face to face event), Quarterly Conversations (4 online member events per year- Feb, May, Aug and Dec (EOY)</w:t>
      </w:r>
      <w:r>
        <w:rPr>
          <w:rFonts w:ascii="Aptos" w:eastAsia="Aptos" w:hAnsi="Aptos" w:cs="Aptos"/>
          <w:szCs w:val="24"/>
          <w:lang w:val="en-GB"/>
        </w:rPr>
        <w:t xml:space="preserve">, </w:t>
      </w:r>
      <w:r w:rsidRPr="00B72681">
        <w:rPr>
          <w:rFonts w:ascii="Aptos" w:eastAsia="Aptos" w:hAnsi="Aptos" w:cs="Aptos"/>
          <w:szCs w:val="24"/>
          <w:lang w:val="en-GB"/>
        </w:rPr>
        <w:t>Brenda Gabe Leadership Award (biennial)</w:t>
      </w:r>
      <w:r>
        <w:rPr>
          <w:rFonts w:ascii="Aptos" w:eastAsia="Aptos" w:hAnsi="Aptos" w:cs="Aptos"/>
          <w:szCs w:val="24"/>
          <w:lang w:val="en-GB"/>
        </w:rPr>
        <w:t xml:space="preserve"> and key</w:t>
      </w:r>
      <w:r w:rsidRPr="00102E19">
        <w:rPr>
          <w:rFonts w:ascii="Aptos" w:eastAsia="Aptos" w:hAnsi="Aptos" w:cs="Aptos"/>
          <w:szCs w:val="24"/>
          <w:lang w:val="en-GB"/>
        </w:rPr>
        <w:t xml:space="preserve"> industry events: International Day of People with Disabilities, 16 Days of Activism, AGM</w:t>
      </w:r>
    </w:p>
    <w:p w14:paraId="2E90BA8E" w14:textId="77777777" w:rsidR="0037380D" w:rsidRPr="00661A8E" w:rsidRDefault="0037380D" w:rsidP="0037380D">
      <w:pPr>
        <w:pStyle w:val="ListParagraph"/>
        <w:spacing w:before="0" w:after="0"/>
        <w:rPr>
          <w:rFonts w:ascii="Aptos" w:eastAsia="Aptos" w:hAnsi="Aptos" w:cs="Aptos"/>
          <w:szCs w:val="24"/>
          <w:lang w:val="en-GB"/>
        </w:rPr>
      </w:pPr>
      <w:r w:rsidRPr="425153F3">
        <w:rPr>
          <w:rFonts w:ascii="Aptos" w:eastAsia="Aptos" w:hAnsi="Aptos" w:cs="Aptos"/>
          <w:szCs w:val="24"/>
          <w:lang w:val="en-GB"/>
        </w:rPr>
        <w:t>Manage the events calendar and coordinate pre- and post-event communications.</w:t>
      </w:r>
    </w:p>
    <w:p w14:paraId="015198AE" w14:textId="77777777" w:rsidR="0037380D" w:rsidRPr="00661A8E" w:rsidRDefault="0037380D" w:rsidP="0037380D">
      <w:pPr>
        <w:pStyle w:val="ListParagraph"/>
        <w:spacing w:before="0" w:after="0"/>
        <w:rPr>
          <w:rFonts w:ascii="Aptos" w:eastAsia="Aptos" w:hAnsi="Aptos" w:cs="Aptos"/>
          <w:szCs w:val="24"/>
          <w:lang w:val="en-GB"/>
        </w:rPr>
      </w:pPr>
      <w:r w:rsidRPr="425153F3">
        <w:rPr>
          <w:rFonts w:ascii="Aptos" w:eastAsia="Aptos" w:hAnsi="Aptos" w:cs="Aptos"/>
          <w:szCs w:val="24"/>
          <w:lang w:val="en-GB"/>
        </w:rPr>
        <w:t>Attend and coordinate onsite and online activities for member and staff events.</w:t>
      </w:r>
      <w:r>
        <w:rPr>
          <w:rFonts w:ascii="Aptos" w:eastAsia="Aptos" w:hAnsi="Aptos" w:cs="Aptos"/>
          <w:szCs w:val="24"/>
          <w:lang w:val="en-GB"/>
        </w:rPr>
        <w:t xml:space="preserve"> Many events are run by program staff and attendance would not be required; however, for all events specifically targeting members i.e. member quarterly conversations and the AGM event.</w:t>
      </w:r>
    </w:p>
    <w:p w14:paraId="325AFC71" w14:textId="77777777" w:rsidR="0037380D" w:rsidRPr="00661A8E" w:rsidRDefault="0037380D" w:rsidP="0037380D">
      <w:pPr>
        <w:pStyle w:val="ListParagraph"/>
        <w:spacing w:before="0" w:after="0"/>
        <w:rPr>
          <w:rFonts w:ascii="Aptos" w:eastAsia="Aptos" w:hAnsi="Aptos" w:cs="Aptos"/>
          <w:szCs w:val="24"/>
          <w:lang w:val="en-GB"/>
        </w:rPr>
      </w:pPr>
      <w:r w:rsidRPr="425153F3">
        <w:rPr>
          <w:rFonts w:ascii="Aptos" w:eastAsia="Aptos" w:hAnsi="Aptos" w:cs="Aptos"/>
          <w:szCs w:val="24"/>
          <w:lang w:val="en-GB"/>
        </w:rPr>
        <w:lastRenderedPageBreak/>
        <w:t>Develop marketing and promotional materials for events.</w:t>
      </w:r>
    </w:p>
    <w:p w14:paraId="67933B7D" w14:textId="77777777" w:rsidR="0037380D" w:rsidRPr="00661A8E" w:rsidRDefault="0037380D" w:rsidP="0037380D">
      <w:pPr>
        <w:pStyle w:val="ListParagraph"/>
        <w:spacing w:before="0" w:after="0"/>
        <w:rPr>
          <w:rFonts w:ascii="Aptos" w:eastAsia="Aptos" w:hAnsi="Aptos" w:cs="Aptos"/>
          <w:szCs w:val="24"/>
          <w:lang w:val="en-GB"/>
        </w:rPr>
      </w:pPr>
      <w:r w:rsidRPr="425153F3">
        <w:rPr>
          <w:rFonts w:ascii="Aptos" w:eastAsia="Aptos" w:hAnsi="Aptos" w:cs="Aptos"/>
          <w:szCs w:val="24"/>
          <w:lang w:val="en-GB"/>
        </w:rPr>
        <w:t>Promote events via email, social media, website, and other platforms.</w:t>
      </w:r>
    </w:p>
    <w:p w14:paraId="165E17D9" w14:textId="77777777" w:rsidR="0037380D" w:rsidRPr="00661A8E" w:rsidRDefault="0037380D" w:rsidP="0037380D">
      <w:pPr>
        <w:pStyle w:val="ListParagraph"/>
        <w:spacing w:before="0" w:after="0"/>
        <w:rPr>
          <w:rFonts w:ascii="Aptos" w:eastAsia="Aptos" w:hAnsi="Aptos" w:cs="Aptos"/>
          <w:szCs w:val="24"/>
          <w:lang w:val="en-GB"/>
        </w:rPr>
      </w:pPr>
      <w:r w:rsidRPr="425153F3">
        <w:rPr>
          <w:rFonts w:ascii="Aptos" w:eastAsia="Aptos" w:hAnsi="Aptos" w:cs="Aptos"/>
          <w:szCs w:val="24"/>
          <w:lang w:val="en-GB"/>
        </w:rPr>
        <w:t>Record and report post-</w:t>
      </w:r>
      <w:r>
        <w:rPr>
          <w:rFonts w:ascii="Aptos" w:eastAsia="Aptos" w:hAnsi="Aptos" w:cs="Aptos"/>
          <w:szCs w:val="24"/>
          <w:lang w:val="en-GB"/>
        </w:rPr>
        <w:t xml:space="preserve">member </w:t>
      </w:r>
      <w:r w:rsidRPr="425153F3">
        <w:rPr>
          <w:rFonts w:ascii="Aptos" w:eastAsia="Aptos" w:hAnsi="Aptos" w:cs="Aptos"/>
          <w:szCs w:val="24"/>
          <w:lang w:val="en-GB"/>
        </w:rPr>
        <w:t xml:space="preserve">event statistics, including expressions of interest, attendance, and </w:t>
      </w:r>
      <w:r>
        <w:rPr>
          <w:rFonts w:ascii="Aptos" w:eastAsia="Aptos" w:hAnsi="Aptos" w:cs="Aptos"/>
          <w:szCs w:val="24"/>
          <w:lang w:val="en-GB"/>
        </w:rPr>
        <w:t xml:space="preserve">member annual </w:t>
      </w:r>
      <w:r w:rsidRPr="425153F3">
        <w:rPr>
          <w:rFonts w:ascii="Aptos" w:eastAsia="Aptos" w:hAnsi="Aptos" w:cs="Aptos"/>
          <w:szCs w:val="24"/>
          <w:lang w:val="en-GB"/>
        </w:rPr>
        <w:t>survey results.</w:t>
      </w:r>
    </w:p>
    <w:p w14:paraId="32C58B24" w14:textId="77777777" w:rsidR="0037380D" w:rsidRPr="00661A8E" w:rsidRDefault="0037380D" w:rsidP="0037380D">
      <w:pPr>
        <w:pStyle w:val="ListParagraph"/>
        <w:spacing w:before="0" w:after="0"/>
        <w:rPr>
          <w:rFonts w:ascii="Aptos" w:eastAsia="Aptos" w:hAnsi="Aptos" w:cs="Aptos"/>
          <w:szCs w:val="24"/>
          <w:lang w:val="en-GB"/>
        </w:rPr>
      </w:pPr>
      <w:r w:rsidRPr="425153F3">
        <w:rPr>
          <w:rFonts w:ascii="Aptos" w:eastAsia="Aptos" w:hAnsi="Aptos" w:cs="Aptos"/>
          <w:szCs w:val="24"/>
          <w:lang w:val="en-GB"/>
        </w:rPr>
        <w:t>Create and manage event registration forms in Wild Apricot.</w:t>
      </w:r>
    </w:p>
    <w:p w14:paraId="5F77BD77" w14:textId="77777777" w:rsidR="0037380D" w:rsidRPr="00661A8E" w:rsidRDefault="0037380D" w:rsidP="0037380D">
      <w:pPr>
        <w:pStyle w:val="ListParagraph"/>
        <w:spacing w:before="0" w:after="0"/>
        <w:rPr>
          <w:rFonts w:ascii="Aptos" w:eastAsia="Aptos" w:hAnsi="Aptos" w:cs="Aptos"/>
          <w:szCs w:val="24"/>
          <w:lang w:val="en-GB"/>
        </w:rPr>
      </w:pPr>
      <w:r w:rsidRPr="425153F3">
        <w:rPr>
          <w:rFonts w:ascii="Aptos" w:eastAsia="Aptos" w:hAnsi="Aptos" w:cs="Aptos"/>
          <w:szCs w:val="24"/>
          <w:lang w:val="en-GB"/>
        </w:rPr>
        <w:t>Assist in the delivery of relevant organisational projects.</w:t>
      </w:r>
    </w:p>
    <w:p w14:paraId="0FAC72D2" w14:textId="77777777" w:rsidR="0037380D" w:rsidRPr="00661A8E" w:rsidRDefault="0037380D" w:rsidP="0037380D">
      <w:pPr>
        <w:spacing w:before="0" w:after="0"/>
        <w:rPr>
          <w:rFonts w:ascii="Aptos" w:eastAsia="Aptos" w:hAnsi="Aptos" w:cs="Aptos"/>
          <w:b/>
          <w:bCs/>
          <w:szCs w:val="24"/>
          <w:lang w:val="en-GB"/>
        </w:rPr>
      </w:pPr>
    </w:p>
    <w:p w14:paraId="65BDAE0A" w14:textId="77777777" w:rsidR="0037380D" w:rsidRPr="00661A8E" w:rsidRDefault="0037380D" w:rsidP="0037380D">
      <w:pPr>
        <w:spacing w:before="0" w:after="0"/>
      </w:pPr>
      <w:r w:rsidRPr="425153F3">
        <w:rPr>
          <w:rFonts w:ascii="Aptos" w:eastAsia="Aptos" w:hAnsi="Aptos" w:cs="Aptos"/>
          <w:b/>
          <w:bCs/>
          <w:szCs w:val="24"/>
          <w:lang w:val="en-GB"/>
        </w:rPr>
        <w:t>Communications</w:t>
      </w:r>
    </w:p>
    <w:p w14:paraId="38CAA7F9" w14:textId="77777777" w:rsidR="0037380D" w:rsidRPr="00661A8E" w:rsidRDefault="0037380D" w:rsidP="0037380D">
      <w:pPr>
        <w:pStyle w:val="ListParagraph"/>
        <w:spacing w:before="0" w:after="0"/>
        <w:rPr>
          <w:rFonts w:ascii="Aptos" w:eastAsia="Aptos" w:hAnsi="Aptos" w:cs="Aptos"/>
          <w:szCs w:val="24"/>
          <w:lang w:val="en-GB"/>
        </w:rPr>
      </w:pPr>
      <w:r w:rsidRPr="425153F3">
        <w:rPr>
          <w:rFonts w:ascii="Aptos" w:eastAsia="Aptos" w:hAnsi="Aptos" w:cs="Aptos"/>
          <w:szCs w:val="24"/>
          <w:lang w:val="en-GB"/>
        </w:rPr>
        <w:t>Source, curate,</w:t>
      </w:r>
      <w:r>
        <w:rPr>
          <w:rFonts w:ascii="Aptos" w:eastAsia="Aptos" w:hAnsi="Aptos" w:cs="Aptos"/>
          <w:szCs w:val="24"/>
          <w:lang w:val="en-GB"/>
        </w:rPr>
        <w:t xml:space="preserve"> </w:t>
      </w:r>
      <w:r w:rsidRPr="425153F3">
        <w:rPr>
          <w:rFonts w:ascii="Aptos" w:eastAsia="Aptos" w:hAnsi="Aptos" w:cs="Aptos"/>
          <w:szCs w:val="24"/>
          <w:lang w:val="en-GB"/>
        </w:rPr>
        <w:t xml:space="preserve">publish </w:t>
      </w:r>
      <w:r>
        <w:rPr>
          <w:rFonts w:ascii="Aptos" w:eastAsia="Aptos" w:hAnsi="Aptos" w:cs="Aptos"/>
          <w:szCs w:val="24"/>
          <w:lang w:val="en-GB"/>
        </w:rPr>
        <w:t xml:space="preserve">and disseminate </w:t>
      </w:r>
      <w:r w:rsidRPr="425153F3">
        <w:rPr>
          <w:rFonts w:ascii="Aptos" w:eastAsia="Aptos" w:hAnsi="Aptos" w:cs="Aptos"/>
          <w:szCs w:val="24"/>
          <w:lang w:val="en-GB"/>
        </w:rPr>
        <w:t>WDV’s monthly eNews.</w:t>
      </w:r>
    </w:p>
    <w:p w14:paraId="519ADC57" w14:textId="77777777" w:rsidR="0037380D" w:rsidRPr="00661A8E" w:rsidRDefault="0037380D" w:rsidP="0037380D">
      <w:pPr>
        <w:pStyle w:val="ListParagraph"/>
        <w:spacing w:before="0" w:after="0"/>
        <w:rPr>
          <w:rFonts w:ascii="Aptos" w:eastAsia="Aptos" w:hAnsi="Aptos" w:cs="Aptos"/>
          <w:szCs w:val="24"/>
          <w:lang w:val="en-GB"/>
        </w:rPr>
      </w:pPr>
      <w:r w:rsidRPr="425153F3">
        <w:rPr>
          <w:rFonts w:ascii="Aptos" w:eastAsia="Aptos" w:hAnsi="Aptos" w:cs="Aptos"/>
          <w:szCs w:val="24"/>
          <w:lang w:val="en-GB"/>
        </w:rPr>
        <w:t>Write engaging content aligned with WDV’s messaging, values, and advocacy.</w:t>
      </w:r>
    </w:p>
    <w:p w14:paraId="3D03CA20" w14:textId="77777777" w:rsidR="0037380D" w:rsidRPr="00661A8E" w:rsidRDefault="0037380D" w:rsidP="0037380D">
      <w:pPr>
        <w:pStyle w:val="ListParagraph"/>
        <w:spacing w:before="0" w:after="0"/>
        <w:rPr>
          <w:rFonts w:ascii="Aptos" w:eastAsia="Aptos" w:hAnsi="Aptos" w:cs="Aptos"/>
          <w:szCs w:val="24"/>
          <w:lang w:val="en-GB"/>
        </w:rPr>
      </w:pPr>
      <w:r w:rsidRPr="425153F3">
        <w:rPr>
          <w:rFonts w:ascii="Aptos" w:eastAsia="Aptos" w:hAnsi="Aptos" w:cs="Aptos"/>
          <w:szCs w:val="24"/>
          <w:lang w:val="en-GB"/>
        </w:rPr>
        <w:t>Maintain the communications calendar to support program, advocacy, and member engagement.</w:t>
      </w:r>
    </w:p>
    <w:p w14:paraId="556E0344" w14:textId="77777777" w:rsidR="0037380D" w:rsidRPr="00661A8E" w:rsidRDefault="0037380D" w:rsidP="0037380D">
      <w:pPr>
        <w:pStyle w:val="ListParagraph"/>
        <w:spacing w:before="0" w:after="0"/>
        <w:rPr>
          <w:rFonts w:ascii="Aptos" w:eastAsia="Aptos" w:hAnsi="Aptos" w:cs="Aptos"/>
          <w:szCs w:val="24"/>
          <w:lang w:val="en-GB"/>
        </w:rPr>
      </w:pPr>
      <w:r w:rsidRPr="425153F3">
        <w:rPr>
          <w:rFonts w:ascii="Aptos" w:eastAsia="Aptos" w:hAnsi="Aptos" w:cs="Aptos"/>
          <w:szCs w:val="24"/>
          <w:lang w:val="en-GB"/>
        </w:rPr>
        <w:t>Manage WDV’s social media (Instagram, Facebook, LinkedIn, etc.), including content creation, scheduling, and monitoring.</w:t>
      </w:r>
    </w:p>
    <w:p w14:paraId="78803924" w14:textId="77777777" w:rsidR="0037380D" w:rsidRPr="00661A8E" w:rsidRDefault="0037380D" w:rsidP="0037380D">
      <w:pPr>
        <w:pStyle w:val="ListParagraph"/>
        <w:spacing w:before="0" w:after="0"/>
        <w:rPr>
          <w:rFonts w:ascii="Aptos" w:eastAsia="Aptos" w:hAnsi="Aptos" w:cs="Aptos"/>
          <w:szCs w:val="24"/>
          <w:lang w:val="en-GB"/>
        </w:rPr>
      </w:pPr>
      <w:r w:rsidRPr="425153F3">
        <w:rPr>
          <w:rFonts w:ascii="Aptos" w:eastAsia="Aptos" w:hAnsi="Aptos" w:cs="Aptos"/>
          <w:szCs w:val="24"/>
          <w:lang w:val="en-GB"/>
        </w:rPr>
        <w:t>Create accessible social media content using Canva, aligned with WDV branding.</w:t>
      </w:r>
    </w:p>
    <w:p w14:paraId="6A1D1A6E" w14:textId="77777777" w:rsidR="0037380D" w:rsidRPr="00661A8E" w:rsidRDefault="0037380D" w:rsidP="0037380D">
      <w:pPr>
        <w:pStyle w:val="ListParagraph"/>
        <w:spacing w:before="0" w:after="0"/>
        <w:rPr>
          <w:rFonts w:ascii="Aptos" w:eastAsia="Aptos" w:hAnsi="Aptos" w:cs="Aptos"/>
          <w:szCs w:val="24"/>
          <w:lang w:val="en-GB"/>
        </w:rPr>
      </w:pPr>
      <w:r w:rsidRPr="425153F3">
        <w:rPr>
          <w:rFonts w:ascii="Aptos" w:eastAsia="Aptos" w:hAnsi="Aptos" w:cs="Aptos"/>
          <w:szCs w:val="24"/>
          <w:lang w:val="en-GB"/>
        </w:rPr>
        <w:t>Promote WDV resources, events, news, and activities across digital and print channels.</w:t>
      </w:r>
    </w:p>
    <w:p w14:paraId="798BCDA4" w14:textId="77777777" w:rsidR="0037380D" w:rsidRPr="00661A8E" w:rsidRDefault="0037380D" w:rsidP="0037380D">
      <w:pPr>
        <w:pStyle w:val="ListParagraph"/>
        <w:spacing w:before="0" w:after="0"/>
        <w:rPr>
          <w:rFonts w:ascii="Aptos" w:eastAsia="Aptos" w:hAnsi="Aptos" w:cs="Aptos"/>
          <w:lang w:val="en-GB"/>
        </w:rPr>
      </w:pPr>
      <w:r w:rsidRPr="103B0CBD">
        <w:rPr>
          <w:rFonts w:ascii="Aptos" w:eastAsia="Aptos" w:hAnsi="Aptos" w:cs="Aptos"/>
          <w:lang w:val="en-GB"/>
        </w:rPr>
        <w:t>Develop communication plans for key events, launches, and campaigns in conjunction with relevant program staff and marketing coordinator.</w:t>
      </w:r>
    </w:p>
    <w:p w14:paraId="035D0B10" w14:textId="77777777" w:rsidR="0037380D" w:rsidRPr="00661A8E" w:rsidRDefault="0037380D" w:rsidP="0037380D">
      <w:pPr>
        <w:pStyle w:val="ListParagraph"/>
        <w:spacing w:before="0" w:after="0"/>
        <w:rPr>
          <w:rFonts w:ascii="Aptos" w:eastAsia="Aptos" w:hAnsi="Aptos" w:cs="Aptos"/>
          <w:szCs w:val="24"/>
          <w:lang w:val="en-GB"/>
        </w:rPr>
      </w:pPr>
      <w:r w:rsidRPr="425153F3">
        <w:rPr>
          <w:rFonts w:ascii="Aptos" w:eastAsia="Aptos" w:hAnsi="Aptos" w:cs="Aptos"/>
          <w:szCs w:val="24"/>
          <w:lang w:val="en-GB"/>
        </w:rPr>
        <w:t>Analyse engagement data using Google Analytics 4 for reporting and evaluation.</w:t>
      </w:r>
    </w:p>
    <w:p w14:paraId="237E094E" w14:textId="77777777" w:rsidR="0037380D" w:rsidRPr="00661A8E" w:rsidRDefault="0037380D" w:rsidP="0037380D">
      <w:pPr>
        <w:pStyle w:val="ListParagraph"/>
        <w:spacing w:before="0" w:after="0"/>
        <w:rPr>
          <w:rFonts w:ascii="Aptos" w:eastAsia="Aptos" w:hAnsi="Aptos" w:cs="Aptos"/>
          <w:szCs w:val="24"/>
          <w:lang w:val="en-GB"/>
        </w:rPr>
      </w:pPr>
      <w:r w:rsidRPr="425153F3">
        <w:rPr>
          <w:rFonts w:ascii="Aptos" w:eastAsia="Aptos" w:hAnsi="Aptos" w:cs="Aptos"/>
          <w:szCs w:val="24"/>
          <w:lang w:val="en-GB"/>
        </w:rPr>
        <w:t>Ensure accessibility of all communications in line with web and information access standards</w:t>
      </w:r>
      <w:r>
        <w:rPr>
          <w:rFonts w:ascii="Aptos" w:eastAsia="Aptos" w:hAnsi="Aptos" w:cs="Aptos"/>
          <w:szCs w:val="24"/>
          <w:lang w:val="en-GB"/>
        </w:rPr>
        <w:t xml:space="preserve"> for all users and staff</w:t>
      </w:r>
    </w:p>
    <w:p w14:paraId="3537BA6C" w14:textId="77777777" w:rsidR="0037380D" w:rsidRPr="00661A8E" w:rsidRDefault="0037380D" w:rsidP="0037380D">
      <w:pPr>
        <w:pStyle w:val="ListParagraph"/>
        <w:spacing w:before="0" w:after="0"/>
        <w:rPr>
          <w:rFonts w:ascii="Aptos" w:eastAsia="Aptos" w:hAnsi="Aptos" w:cs="Aptos"/>
          <w:szCs w:val="24"/>
          <w:lang w:val="en-GB"/>
        </w:rPr>
      </w:pPr>
      <w:r w:rsidRPr="425153F3">
        <w:rPr>
          <w:rFonts w:ascii="Aptos" w:eastAsia="Aptos" w:hAnsi="Aptos" w:cs="Aptos"/>
          <w:szCs w:val="24"/>
          <w:lang w:val="en-GB"/>
        </w:rPr>
        <w:t>Assist the Marketing Coordinator in maintaining and updating WDV’s website.</w:t>
      </w:r>
    </w:p>
    <w:p w14:paraId="35F786D8" w14:textId="77777777" w:rsidR="0037380D" w:rsidRPr="00661A8E" w:rsidRDefault="0037380D" w:rsidP="0037380D">
      <w:pPr>
        <w:pStyle w:val="ListParagraph"/>
        <w:spacing w:before="0" w:after="0"/>
        <w:rPr>
          <w:rFonts w:ascii="Aptos" w:eastAsia="Aptos" w:hAnsi="Aptos" w:cs="Aptos"/>
          <w:szCs w:val="24"/>
          <w:lang w:val="en-GB"/>
        </w:rPr>
      </w:pPr>
      <w:r w:rsidRPr="425153F3">
        <w:rPr>
          <w:rFonts w:ascii="Aptos" w:eastAsia="Aptos" w:hAnsi="Aptos" w:cs="Aptos"/>
          <w:szCs w:val="24"/>
          <w:lang w:val="en-GB"/>
        </w:rPr>
        <w:t>Develop and maintain communications manuals, guides, policies, and procedures.</w:t>
      </w:r>
    </w:p>
    <w:p w14:paraId="73FCDC7D" w14:textId="77777777" w:rsidR="0037380D" w:rsidRPr="00661A8E" w:rsidRDefault="0037380D" w:rsidP="0037380D">
      <w:pPr>
        <w:spacing w:before="0" w:after="0"/>
        <w:rPr>
          <w:rFonts w:ascii="Aptos" w:eastAsia="Aptos" w:hAnsi="Aptos" w:cs="Aptos"/>
          <w:b/>
          <w:bCs/>
          <w:szCs w:val="24"/>
          <w:lang w:val="en-GB"/>
        </w:rPr>
      </w:pPr>
    </w:p>
    <w:p w14:paraId="46A3A750" w14:textId="77777777" w:rsidR="0037380D" w:rsidRPr="00661A8E" w:rsidRDefault="0037380D" w:rsidP="0037380D">
      <w:pPr>
        <w:spacing w:before="0" w:after="0"/>
      </w:pPr>
      <w:r w:rsidRPr="425153F3">
        <w:rPr>
          <w:rFonts w:ascii="Aptos" w:eastAsia="Aptos" w:hAnsi="Aptos" w:cs="Aptos"/>
          <w:b/>
          <w:bCs/>
          <w:szCs w:val="24"/>
          <w:lang w:val="en-GB"/>
        </w:rPr>
        <w:t>Operations</w:t>
      </w:r>
    </w:p>
    <w:p w14:paraId="0F56844D" w14:textId="77777777" w:rsidR="0037380D" w:rsidRPr="00661A8E" w:rsidRDefault="0037380D" w:rsidP="0037380D">
      <w:pPr>
        <w:pStyle w:val="ListParagraph"/>
        <w:spacing w:before="0" w:after="0"/>
        <w:rPr>
          <w:rFonts w:ascii="Aptos" w:eastAsia="Aptos" w:hAnsi="Aptos" w:cs="Aptos"/>
          <w:szCs w:val="24"/>
          <w:lang w:val="en-GB"/>
        </w:rPr>
      </w:pPr>
      <w:r w:rsidRPr="425153F3">
        <w:rPr>
          <w:rFonts w:ascii="Aptos" w:eastAsia="Aptos" w:hAnsi="Aptos" w:cs="Aptos"/>
          <w:szCs w:val="24"/>
          <w:lang w:val="en-GB"/>
        </w:rPr>
        <w:t>Contribute to the Operations Team and support team tasks.</w:t>
      </w:r>
    </w:p>
    <w:p w14:paraId="051E4875" w14:textId="77777777" w:rsidR="0037380D" w:rsidRPr="00661A8E" w:rsidRDefault="0037380D" w:rsidP="0037380D">
      <w:pPr>
        <w:pStyle w:val="ListParagraph"/>
        <w:spacing w:before="0" w:after="0"/>
        <w:rPr>
          <w:rFonts w:ascii="Aptos" w:eastAsia="Aptos" w:hAnsi="Aptos" w:cs="Aptos"/>
          <w:szCs w:val="24"/>
          <w:lang w:val="en-GB"/>
        </w:rPr>
      </w:pPr>
      <w:r w:rsidRPr="425153F3">
        <w:rPr>
          <w:rFonts w:ascii="Aptos" w:eastAsia="Aptos" w:hAnsi="Aptos" w:cs="Aptos"/>
          <w:szCs w:val="24"/>
          <w:lang w:val="en-GB"/>
        </w:rPr>
        <w:t>Provide</w:t>
      </w:r>
      <w:r>
        <w:rPr>
          <w:rFonts w:ascii="Aptos" w:eastAsia="Aptos" w:hAnsi="Aptos" w:cs="Aptos"/>
          <w:szCs w:val="24"/>
          <w:lang w:val="en-GB"/>
        </w:rPr>
        <w:t xml:space="preserve"> office</w:t>
      </w:r>
      <w:r w:rsidRPr="425153F3">
        <w:rPr>
          <w:rFonts w:ascii="Aptos" w:eastAsia="Aptos" w:hAnsi="Aptos" w:cs="Aptos"/>
          <w:szCs w:val="24"/>
          <w:lang w:val="en-GB"/>
        </w:rPr>
        <w:t xml:space="preserve"> coverage for colleagues during leave, as requested by the Business Manager.</w:t>
      </w:r>
      <w:r>
        <w:rPr>
          <w:rFonts w:ascii="Aptos" w:eastAsia="Aptos" w:hAnsi="Aptos" w:cs="Aptos"/>
          <w:szCs w:val="24"/>
          <w:lang w:val="en-GB"/>
        </w:rPr>
        <w:t xml:space="preserve"> </w:t>
      </w:r>
    </w:p>
    <w:p w14:paraId="3B7B4BCD" w14:textId="7E839DCE" w:rsidR="6D286F33" w:rsidRPr="003F50DE" w:rsidRDefault="6D286F33" w:rsidP="003F50DE">
      <w:pPr>
        <w:pStyle w:val="Heading3"/>
        <w:shd w:val="clear" w:color="auto" w:fill="FFFFFF" w:themeFill="background1"/>
        <w:spacing w:before="720" w:after="240" w:line="276" w:lineRule="auto"/>
        <w:jc w:val="both"/>
        <w:rPr>
          <w:rFonts w:ascii="DM Sans" w:eastAsia="Open Sans" w:hAnsi="DM Sans" w:cs="Open Sans"/>
          <w:color w:val="7030A0"/>
          <w:sz w:val="24"/>
          <w:szCs w:val="24"/>
        </w:rPr>
      </w:pPr>
      <w:r w:rsidRPr="003F50DE">
        <w:rPr>
          <w:rFonts w:ascii="DM Sans" w:eastAsia="Open Sans" w:hAnsi="DM Sans" w:cs="Open Sans"/>
          <w:color w:val="7030A0"/>
          <w:sz w:val="24"/>
          <w:szCs w:val="24"/>
        </w:rPr>
        <w:t>About you:</w:t>
      </w:r>
    </w:p>
    <w:p w14:paraId="73567B0C" w14:textId="5F28F120" w:rsidR="17C47600" w:rsidRPr="00AE12DA" w:rsidRDefault="17C47600" w:rsidP="52F39645">
      <w:pPr>
        <w:spacing w:before="210" w:after="210"/>
        <w:jc w:val="both"/>
        <w:rPr>
          <w:rFonts w:ascii="DM Sans" w:eastAsia="DM Sans" w:hAnsi="DM Sans" w:cs="DM Sans"/>
          <w:lang w:val="en-GB"/>
        </w:rPr>
      </w:pPr>
      <w:r w:rsidRPr="52F39645">
        <w:rPr>
          <w:rFonts w:ascii="DM Sans" w:eastAsia="DM Sans" w:hAnsi="DM Sans" w:cs="DM Sans"/>
          <w:lang w:val="en-GB"/>
        </w:rPr>
        <w:t xml:space="preserve">This role will suit someone </w:t>
      </w:r>
      <w:r w:rsidR="00846624">
        <w:rPr>
          <w:rFonts w:ascii="DM Sans" w:eastAsia="DM Sans" w:hAnsi="DM Sans" w:cs="DM Sans"/>
          <w:lang w:val="en-GB"/>
        </w:rPr>
        <w:t xml:space="preserve">with </w:t>
      </w:r>
      <w:r w:rsidR="00B60475">
        <w:rPr>
          <w:rFonts w:ascii="DM Sans" w:eastAsia="DM Sans" w:hAnsi="DM Sans" w:cs="DM Sans"/>
          <w:lang w:val="en-GB"/>
        </w:rPr>
        <w:t>a communications</w:t>
      </w:r>
      <w:r w:rsidR="00846624">
        <w:rPr>
          <w:rFonts w:ascii="DM Sans" w:eastAsia="DM Sans" w:hAnsi="DM Sans" w:cs="DM Sans"/>
          <w:lang w:val="en-GB"/>
        </w:rPr>
        <w:t xml:space="preserve"> background </w:t>
      </w:r>
      <w:r w:rsidRPr="52F39645">
        <w:rPr>
          <w:rFonts w:ascii="DM Sans" w:eastAsia="DM Sans" w:hAnsi="DM Sans" w:cs="DM Sans"/>
          <w:lang w:val="en-GB"/>
        </w:rPr>
        <w:t xml:space="preserve">looking for a role in which they are actively working towards justice, equity, inclusion and access for women and gender diverse people with </w:t>
      </w:r>
      <w:r w:rsidR="003E7F7D" w:rsidRPr="52F39645">
        <w:rPr>
          <w:rFonts w:ascii="DM Sans" w:eastAsia="DM Sans" w:hAnsi="DM Sans" w:cs="DM Sans"/>
          <w:lang w:val="en-GB"/>
        </w:rPr>
        <w:t>disabilities</w:t>
      </w:r>
      <w:r w:rsidRPr="52F39645">
        <w:rPr>
          <w:rFonts w:ascii="DM Sans" w:eastAsia="DM Sans" w:hAnsi="DM Sans" w:cs="DM Sans"/>
          <w:lang w:val="en-GB"/>
        </w:rPr>
        <w:t>.</w:t>
      </w:r>
    </w:p>
    <w:p w14:paraId="5C83D81A" w14:textId="6001ED3D" w:rsidR="5644ED0C" w:rsidRPr="00FF12D1" w:rsidRDefault="5644ED0C" w:rsidP="52F39645">
      <w:pPr>
        <w:spacing w:before="210" w:after="210"/>
        <w:jc w:val="both"/>
        <w:rPr>
          <w:rFonts w:ascii="DM Sans" w:eastAsia="DM Sans" w:hAnsi="DM Sans" w:cs="DM Sans"/>
          <w:lang w:val="en-GB"/>
        </w:rPr>
      </w:pPr>
      <w:r w:rsidRPr="3FFB3208">
        <w:rPr>
          <w:rFonts w:ascii="DM Sans" w:eastAsia="Segoe UI" w:hAnsi="DM Sans" w:cs="Segoe UI"/>
          <w:lang w:val="en-GB"/>
        </w:rPr>
        <w:lastRenderedPageBreak/>
        <w:t>O</w:t>
      </w:r>
      <w:r w:rsidRPr="3FFB3208">
        <w:rPr>
          <w:rFonts w:ascii="DM Sans" w:eastAsia="DM Sans" w:hAnsi="DM Sans" w:cs="DM Sans"/>
          <w:lang w:val="en-GB"/>
        </w:rPr>
        <w:t xml:space="preserve">ur ideal candidate </w:t>
      </w:r>
      <w:r w:rsidR="00032EB8" w:rsidRPr="3FFB3208">
        <w:rPr>
          <w:rFonts w:ascii="DM Sans" w:eastAsia="DM Sans" w:hAnsi="DM Sans" w:cs="DM Sans"/>
          <w:lang w:val="en-GB"/>
        </w:rPr>
        <w:t xml:space="preserve">is </w:t>
      </w:r>
      <w:r w:rsidR="6E8035E9" w:rsidRPr="3FFB3208">
        <w:rPr>
          <w:rFonts w:ascii="DM Sans" w:eastAsia="DM Sans" w:hAnsi="DM Sans" w:cs="DM Sans"/>
          <w:lang w:val="en-GB"/>
        </w:rPr>
        <w:t>organised</w:t>
      </w:r>
      <w:r w:rsidR="00BD4DBD" w:rsidRPr="3FFB3208">
        <w:rPr>
          <w:rFonts w:ascii="DM Sans" w:eastAsia="DM Sans" w:hAnsi="DM Sans" w:cs="DM Sans"/>
          <w:lang w:val="en-GB"/>
        </w:rPr>
        <w:t xml:space="preserve"> and</w:t>
      </w:r>
      <w:r w:rsidR="00FC253C" w:rsidRPr="3FFB3208">
        <w:rPr>
          <w:rFonts w:ascii="DM Sans" w:eastAsia="DM Sans" w:hAnsi="DM Sans" w:cs="DM Sans"/>
          <w:lang w:val="en-GB"/>
        </w:rPr>
        <w:t xml:space="preserve"> an</w:t>
      </w:r>
      <w:r w:rsidRPr="3FFB3208">
        <w:rPr>
          <w:rFonts w:ascii="DM Sans" w:eastAsia="DM Sans" w:hAnsi="DM Sans" w:cs="DM Sans"/>
          <w:lang w:val="en-GB"/>
        </w:rPr>
        <w:t xml:space="preserve"> excellent </w:t>
      </w:r>
      <w:r w:rsidR="68B1F9B9" w:rsidRPr="3FFB3208">
        <w:rPr>
          <w:rFonts w:ascii="DM Sans" w:eastAsia="DM Sans" w:hAnsi="DM Sans" w:cs="DM Sans"/>
          <w:lang w:val="en-GB"/>
        </w:rPr>
        <w:t>team player</w:t>
      </w:r>
      <w:r w:rsidRPr="3FFB3208">
        <w:rPr>
          <w:rFonts w:ascii="DM Sans" w:eastAsia="DM Sans" w:hAnsi="DM Sans" w:cs="DM Sans"/>
          <w:lang w:val="en-GB"/>
        </w:rPr>
        <w:t xml:space="preserve"> </w:t>
      </w:r>
      <w:r w:rsidR="0092616F" w:rsidRPr="3FFB3208">
        <w:rPr>
          <w:rFonts w:ascii="DM Sans" w:eastAsia="DM Sans" w:hAnsi="DM Sans" w:cs="DM Sans"/>
          <w:lang w:val="en-GB"/>
        </w:rPr>
        <w:t xml:space="preserve">with </w:t>
      </w:r>
      <w:r w:rsidR="4B4ACA17" w:rsidRPr="3FFB3208">
        <w:rPr>
          <w:rFonts w:ascii="DM Sans" w:eastAsia="DM Sans" w:hAnsi="DM Sans" w:cs="DM Sans"/>
          <w:lang w:val="en-GB"/>
        </w:rPr>
        <w:t>demonstrated experience</w:t>
      </w:r>
      <w:r w:rsidRPr="3FFB3208">
        <w:rPr>
          <w:rFonts w:ascii="DM Sans" w:eastAsia="DM Sans" w:hAnsi="DM Sans" w:cs="DM Sans"/>
          <w:lang w:val="en-GB"/>
        </w:rPr>
        <w:t xml:space="preserve"> in </w:t>
      </w:r>
      <w:r w:rsidR="0037380D">
        <w:rPr>
          <w:rFonts w:ascii="DM Sans" w:eastAsia="DM Sans" w:hAnsi="DM Sans" w:cs="DM Sans"/>
          <w:lang w:val="en-GB"/>
        </w:rPr>
        <w:t>membership, events and communication with exceptional interpersonal skills and effective communication.</w:t>
      </w:r>
      <w:r w:rsidR="06F057AD" w:rsidRPr="3FFB3208">
        <w:rPr>
          <w:rFonts w:ascii="DM Sans" w:eastAsia="DM Sans" w:hAnsi="DM Sans" w:cs="DM Sans"/>
          <w:lang w:val="en-GB"/>
        </w:rPr>
        <w:t xml:space="preserve"> </w:t>
      </w:r>
    </w:p>
    <w:p w14:paraId="493FC030" w14:textId="74CFA814" w:rsidR="354F1A7D" w:rsidRPr="00FF12D1" w:rsidRDefault="00E22B76" w:rsidP="52F39645">
      <w:pPr>
        <w:spacing w:before="210" w:after="210"/>
        <w:jc w:val="both"/>
        <w:rPr>
          <w:rFonts w:ascii="DM Sans" w:eastAsia="DM Sans" w:hAnsi="DM Sans" w:cs="DM Sans"/>
        </w:rPr>
      </w:pPr>
      <w:r w:rsidRPr="57707120">
        <w:rPr>
          <w:rFonts w:ascii="DM Sans" w:eastAsia="DM Sans" w:hAnsi="DM Sans" w:cs="DM Sans"/>
        </w:rPr>
        <w:t>You have</w:t>
      </w:r>
      <w:r w:rsidR="5644ED0C" w:rsidRPr="57707120">
        <w:rPr>
          <w:rFonts w:ascii="DM Sans" w:eastAsia="DM Sans" w:hAnsi="DM Sans" w:cs="DM Sans"/>
        </w:rPr>
        <w:t xml:space="preserve"> lived </w:t>
      </w:r>
      <w:r w:rsidR="007642B0" w:rsidRPr="57707120">
        <w:rPr>
          <w:rFonts w:ascii="DM Sans" w:eastAsia="DM Sans" w:hAnsi="DM Sans" w:cs="DM Sans"/>
        </w:rPr>
        <w:t>experience</w:t>
      </w:r>
      <w:r w:rsidRPr="57707120">
        <w:rPr>
          <w:rFonts w:ascii="DM Sans" w:eastAsia="DM Sans" w:hAnsi="DM Sans" w:cs="DM Sans"/>
        </w:rPr>
        <w:t xml:space="preserve"> of disability or extensive knowledge </w:t>
      </w:r>
      <w:r w:rsidR="00FC253C" w:rsidRPr="57707120">
        <w:rPr>
          <w:rFonts w:ascii="DM Sans" w:eastAsia="DM Sans" w:hAnsi="DM Sans" w:cs="DM Sans"/>
        </w:rPr>
        <w:t>of the</w:t>
      </w:r>
      <w:r w:rsidR="0075494C" w:rsidRPr="57707120">
        <w:rPr>
          <w:rFonts w:ascii="DM Sans" w:eastAsia="DM Sans" w:hAnsi="DM Sans" w:cs="DM Sans"/>
        </w:rPr>
        <w:t xml:space="preserve"> diversity of disability</w:t>
      </w:r>
      <w:r w:rsidR="5644ED0C" w:rsidRPr="57707120">
        <w:rPr>
          <w:rFonts w:ascii="DM Sans" w:eastAsia="DM Sans" w:hAnsi="DM Sans" w:cs="DM Sans"/>
        </w:rPr>
        <w:t xml:space="preserve">. </w:t>
      </w:r>
      <w:r w:rsidR="00CA220C" w:rsidRPr="57707120">
        <w:rPr>
          <w:rFonts w:ascii="DM Sans" w:eastAsia="DM Sans" w:hAnsi="DM Sans" w:cs="DM Sans"/>
        </w:rPr>
        <w:t xml:space="preserve">You are part of a team </w:t>
      </w:r>
      <w:r w:rsidR="002350FE" w:rsidRPr="57707120">
        <w:rPr>
          <w:rFonts w:ascii="DM Sans" w:eastAsia="DM Sans" w:hAnsi="DM Sans" w:cs="DM Sans"/>
        </w:rPr>
        <w:t>and can also work autonomously when needed.</w:t>
      </w:r>
      <w:r w:rsidR="5644ED0C" w:rsidRPr="57707120">
        <w:rPr>
          <w:rFonts w:ascii="DM Sans" w:eastAsia="DM Sans" w:hAnsi="DM Sans" w:cs="DM Sans"/>
        </w:rPr>
        <w:t xml:space="preserve"> </w:t>
      </w:r>
      <w:r w:rsidR="00E77797" w:rsidRPr="57707120">
        <w:rPr>
          <w:rFonts w:ascii="DM Sans" w:eastAsia="DM Sans" w:hAnsi="DM Sans" w:cs="DM Sans"/>
        </w:rPr>
        <w:t>Y</w:t>
      </w:r>
      <w:r w:rsidR="5644ED0C" w:rsidRPr="57707120">
        <w:rPr>
          <w:rFonts w:ascii="DM Sans" w:eastAsia="DM Sans" w:hAnsi="DM Sans" w:cs="DM Sans"/>
        </w:rPr>
        <w:t>ou thrive in collaborative environments</w:t>
      </w:r>
      <w:r w:rsidR="00E77797" w:rsidRPr="57707120">
        <w:rPr>
          <w:rFonts w:ascii="DM Sans" w:eastAsia="DM Sans" w:hAnsi="DM Sans" w:cs="DM Sans"/>
        </w:rPr>
        <w:t xml:space="preserve"> </w:t>
      </w:r>
      <w:r w:rsidR="00A54A51" w:rsidRPr="57707120">
        <w:rPr>
          <w:rFonts w:ascii="DM Sans" w:eastAsia="DM Sans" w:hAnsi="DM Sans" w:cs="DM Sans"/>
        </w:rPr>
        <w:t xml:space="preserve">working with peers and hub </w:t>
      </w:r>
      <w:r w:rsidR="00524499" w:rsidRPr="57707120">
        <w:rPr>
          <w:rFonts w:ascii="DM Sans" w:eastAsia="DM Sans" w:hAnsi="DM Sans" w:cs="DM Sans"/>
        </w:rPr>
        <w:t>members.</w:t>
      </w:r>
      <w:r w:rsidR="5644ED0C" w:rsidRPr="57707120">
        <w:rPr>
          <w:rFonts w:ascii="DM Sans" w:eastAsia="DM Sans" w:hAnsi="DM Sans" w:cs="DM Sans"/>
        </w:rPr>
        <w:t xml:space="preserve"> </w:t>
      </w:r>
      <w:r w:rsidR="241D77F8" w:rsidRPr="57707120">
        <w:rPr>
          <w:rFonts w:ascii="DM Sans" w:eastAsia="DM Sans" w:hAnsi="DM Sans" w:cs="DM Sans"/>
        </w:rPr>
        <w:t>Y</w:t>
      </w:r>
      <w:r w:rsidR="0069331F" w:rsidRPr="57707120">
        <w:rPr>
          <w:rFonts w:ascii="DM Sans" w:eastAsia="DM Sans" w:hAnsi="DM Sans" w:cs="DM Sans"/>
        </w:rPr>
        <w:t xml:space="preserve">ou are confident in group settings </w:t>
      </w:r>
      <w:r w:rsidR="00524499" w:rsidRPr="57707120">
        <w:rPr>
          <w:rFonts w:ascii="DM Sans" w:eastAsia="DM Sans" w:hAnsi="DM Sans" w:cs="DM Sans"/>
        </w:rPr>
        <w:t>and</w:t>
      </w:r>
      <w:r w:rsidR="0069331F" w:rsidRPr="57707120">
        <w:rPr>
          <w:rFonts w:ascii="DM Sans" w:eastAsia="DM Sans" w:hAnsi="DM Sans" w:cs="DM Sans"/>
        </w:rPr>
        <w:t xml:space="preserve"> one to one </w:t>
      </w:r>
      <w:r w:rsidR="2C9CEE2E" w:rsidRPr="57707120">
        <w:rPr>
          <w:rFonts w:ascii="DM Sans" w:eastAsia="DM Sans" w:hAnsi="DM Sans" w:cs="DM Sans"/>
        </w:rPr>
        <w:t>engagement</w:t>
      </w:r>
      <w:r w:rsidR="00524D39" w:rsidRPr="57707120">
        <w:rPr>
          <w:rFonts w:ascii="DM Sans" w:eastAsia="DM Sans" w:hAnsi="DM Sans" w:cs="DM Sans"/>
        </w:rPr>
        <w:t>.</w:t>
      </w:r>
      <w:r w:rsidR="00A7194D" w:rsidRPr="57707120">
        <w:rPr>
          <w:rFonts w:ascii="DM Sans" w:eastAsia="DM Sans" w:hAnsi="DM Sans" w:cs="DM Sans"/>
        </w:rPr>
        <w:t xml:space="preserve"> WDV encourages cross team</w:t>
      </w:r>
      <w:r w:rsidR="003955D0" w:rsidRPr="57707120">
        <w:rPr>
          <w:rFonts w:ascii="DM Sans" w:eastAsia="DM Sans" w:hAnsi="DM Sans" w:cs="DM Sans"/>
        </w:rPr>
        <w:t xml:space="preserve"> collaboration that includ</w:t>
      </w:r>
      <w:r w:rsidR="001A4CCF" w:rsidRPr="57707120">
        <w:rPr>
          <w:rFonts w:ascii="DM Sans" w:eastAsia="DM Sans" w:hAnsi="DM Sans" w:cs="DM Sans"/>
        </w:rPr>
        <w:t>es</w:t>
      </w:r>
      <w:r w:rsidR="003955D0" w:rsidRPr="57707120">
        <w:rPr>
          <w:rFonts w:ascii="DM Sans" w:eastAsia="DM Sans" w:hAnsi="DM Sans" w:cs="DM Sans"/>
        </w:rPr>
        <w:t xml:space="preserve"> policy and advocacy,</w:t>
      </w:r>
      <w:r w:rsidR="00450A66" w:rsidRPr="57707120">
        <w:rPr>
          <w:rFonts w:ascii="DM Sans" w:eastAsia="DM Sans" w:hAnsi="DM Sans" w:cs="DM Sans"/>
        </w:rPr>
        <w:t xml:space="preserve"> gender and diversity, and operations and communications</w:t>
      </w:r>
      <w:r w:rsidR="006C0695" w:rsidRPr="57707120">
        <w:rPr>
          <w:rFonts w:ascii="DM Sans" w:eastAsia="DM Sans" w:hAnsi="DM Sans" w:cs="DM Sans"/>
        </w:rPr>
        <w:t>.</w:t>
      </w:r>
      <w:r w:rsidR="00985F36" w:rsidRPr="57707120">
        <w:rPr>
          <w:rFonts w:ascii="DM Sans" w:eastAsia="DM Sans" w:hAnsi="DM Sans" w:cs="DM Sans"/>
        </w:rPr>
        <w:t xml:space="preserve"> WDV</w:t>
      </w:r>
      <w:r w:rsidR="00E71C6C" w:rsidRPr="57707120">
        <w:rPr>
          <w:rFonts w:ascii="DM Sans" w:eastAsia="DM Sans" w:hAnsi="DM Sans" w:cs="DM Sans"/>
        </w:rPr>
        <w:t xml:space="preserve"> </w:t>
      </w:r>
      <w:r w:rsidR="00524499" w:rsidRPr="57707120">
        <w:rPr>
          <w:rFonts w:ascii="DM Sans" w:eastAsia="DM Sans" w:hAnsi="DM Sans" w:cs="DM Sans"/>
        </w:rPr>
        <w:t xml:space="preserve">encourages </w:t>
      </w:r>
      <w:r w:rsidR="0092616F" w:rsidRPr="57707120">
        <w:rPr>
          <w:rFonts w:ascii="DM Sans" w:eastAsia="DM Sans" w:hAnsi="DM Sans" w:cs="DM Sans"/>
        </w:rPr>
        <w:t>mutually beneficial</w:t>
      </w:r>
      <w:r w:rsidR="0032039A" w:rsidRPr="57707120">
        <w:rPr>
          <w:rFonts w:ascii="DM Sans" w:eastAsia="DM Sans" w:hAnsi="DM Sans" w:cs="DM Sans"/>
        </w:rPr>
        <w:t xml:space="preserve"> relationships with other stakeholders with shared </w:t>
      </w:r>
      <w:r w:rsidR="1DCF9127" w:rsidRPr="57707120">
        <w:rPr>
          <w:rFonts w:ascii="DM Sans" w:eastAsia="DM Sans" w:hAnsi="DM Sans" w:cs="DM Sans"/>
        </w:rPr>
        <w:t>values.</w:t>
      </w:r>
      <w:r w:rsidR="1BE1E573" w:rsidRPr="57707120">
        <w:rPr>
          <w:rFonts w:ascii="DM Sans" w:eastAsia="DM Sans" w:hAnsi="DM Sans" w:cs="DM Sans"/>
        </w:rPr>
        <w:t xml:space="preserve"> </w:t>
      </w:r>
    </w:p>
    <w:p w14:paraId="3CAAC6F4" w14:textId="5A030CFB" w:rsidR="003015CA" w:rsidRPr="003F50DE" w:rsidRDefault="003015CA" w:rsidP="003F50DE">
      <w:pPr>
        <w:pStyle w:val="Heading3"/>
        <w:shd w:val="clear" w:color="auto" w:fill="FFFFFF" w:themeFill="background1"/>
        <w:spacing w:before="720" w:after="240" w:line="276" w:lineRule="auto"/>
        <w:jc w:val="both"/>
        <w:rPr>
          <w:rFonts w:ascii="DM Sans" w:eastAsia="Open Sans" w:hAnsi="DM Sans" w:cs="Open Sans"/>
          <w:color w:val="7030A0"/>
          <w:sz w:val="24"/>
          <w:szCs w:val="24"/>
        </w:rPr>
      </w:pPr>
      <w:r w:rsidRPr="003F50DE">
        <w:rPr>
          <w:rFonts w:ascii="DM Sans" w:eastAsia="Open Sans" w:hAnsi="DM Sans" w:cs="Open Sans"/>
          <w:color w:val="7030A0"/>
          <w:sz w:val="24"/>
          <w:szCs w:val="24"/>
        </w:rPr>
        <w:t>What we offer</w:t>
      </w:r>
      <w:r w:rsidR="5949EECA" w:rsidRPr="003F50DE">
        <w:rPr>
          <w:rFonts w:ascii="DM Sans" w:eastAsia="Open Sans" w:hAnsi="DM Sans" w:cs="Open Sans"/>
          <w:color w:val="7030A0"/>
          <w:sz w:val="24"/>
          <w:szCs w:val="24"/>
        </w:rPr>
        <w:t>:</w:t>
      </w:r>
    </w:p>
    <w:p w14:paraId="31E0D97A" w14:textId="132630F9" w:rsidR="003015CA" w:rsidRPr="00FF12D1" w:rsidRDefault="57AAAFC9" w:rsidP="00FF12D1">
      <w:pPr>
        <w:pStyle w:val="ListParagraph"/>
        <w:spacing w:before="0" w:after="160"/>
        <w:contextualSpacing/>
        <w:rPr>
          <w:rFonts w:ascii="DM Sans" w:eastAsia="DM Sans" w:hAnsi="DM Sans" w:cs="DM Sans"/>
          <w:lang w:val="en-GB"/>
        </w:rPr>
      </w:pPr>
      <w:r w:rsidRPr="00FF12D1">
        <w:rPr>
          <w:rFonts w:ascii="DM Sans" w:eastAsia="DM Sans" w:hAnsi="DM Sans" w:cs="DM Sans"/>
          <w:lang w:val="en-GB"/>
        </w:rPr>
        <w:t xml:space="preserve">Disability Leave </w:t>
      </w:r>
    </w:p>
    <w:p w14:paraId="6B743837" w14:textId="59C60BDB" w:rsidR="57AAAFC9" w:rsidRPr="00FF12D1" w:rsidRDefault="57AAAFC9" w:rsidP="00FF12D1">
      <w:pPr>
        <w:pStyle w:val="ListParagraph"/>
        <w:spacing w:before="0" w:after="160"/>
        <w:contextualSpacing/>
        <w:rPr>
          <w:rFonts w:ascii="DM Sans" w:eastAsia="DM Sans" w:hAnsi="DM Sans" w:cs="DM Sans"/>
          <w:lang w:val="en-GB"/>
        </w:rPr>
      </w:pPr>
      <w:r w:rsidRPr="00FF12D1">
        <w:rPr>
          <w:rFonts w:ascii="DM Sans" w:eastAsia="DM Sans" w:hAnsi="DM Sans" w:cs="DM Sans"/>
          <w:lang w:val="en-GB"/>
        </w:rPr>
        <w:t xml:space="preserve">Cultural Leave </w:t>
      </w:r>
    </w:p>
    <w:p w14:paraId="2D0E3219" w14:textId="1D9D3551" w:rsidR="57AAAFC9" w:rsidRPr="00FF12D1" w:rsidRDefault="57AAAFC9" w:rsidP="00FF12D1">
      <w:pPr>
        <w:pStyle w:val="ListParagraph"/>
        <w:spacing w:before="0" w:after="160"/>
        <w:contextualSpacing/>
        <w:rPr>
          <w:rFonts w:ascii="DM Sans" w:eastAsia="DM Sans" w:hAnsi="DM Sans" w:cs="DM Sans"/>
          <w:lang w:val="en-GB"/>
        </w:rPr>
      </w:pPr>
      <w:r w:rsidRPr="00FF12D1">
        <w:rPr>
          <w:rFonts w:ascii="DM Sans" w:eastAsia="DM Sans" w:hAnsi="DM Sans" w:cs="DM Sans"/>
          <w:lang w:val="en-GB"/>
        </w:rPr>
        <w:t>Flexible /</w:t>
      </w:r>
      <w:r w:rsidR="00547693" w:rsidRPr="00FF12D1">
        <w:rPr>
          <w:rFonts w:ascii="DM Sans" w:eastAsia="DM Sans" w:hAnsi="DM Sans" w:cs="DM Sans"/>
          <w:lang w:val="en-GB"/>
        </w:rPr>
        <w:t xml:space="preserve"> </w:t>
      </w:r>
      <w:r w:rsidR="00445038">
        <w:rPr>
          <w:rFonts w:ascii="DM Sans" w:eastAsia="DM Sans" w:hAnsi="DM Sans" w:cs="DM Sans"/>
          <w:lang w:val="en-GB"/>
        </w:rPr>
        <w:t>h</w:t>
      </w:r>
      <w:r w:rsidRPr="00FF12D1">
        <w:rPr>
          <w:rFonts w:ascii="DM Sans" w:eastAsia="DM Sans" w:hAnsi="DM Sans" w:cs="DM Sans"/>
          <w:lang w:val="en-GB"/>
        </w:rPr>
        <w:t>ybrid</w:t>
      </w:r>
      <w:r w:rsidR="00445038">
        <w:rPr>
          <w:rFonts w:ascii="DM Sans" w:eastAsia="DM Sans" w:hAnsi="DM Sans" w:cs="DM Sans"/>
          <w:lang w:val="en-GB"/>
        </w:rPr>
        <w:t xml:space="preserve"> working environment</w:t>
      </w:r>
    </w:p>
    <w:p w14:paraId="53379090" w14:textId="61482A85" w:rsidR="57AAAFC9" w:rsidRPr="00FF12D1" w:rsidRDefault="57AAAFC9" w:rsidP="00FF12D1">
      <w:pPr>
        <w:pStyle w:val="ListParagraph"/>
        <w:spacing w:before="0" w:after="160"/>
        <w:contextualSpacing/>
        <w:rPr>
          <w:rFonts w:ascii="DM Sans" w:eastAsia="DM Sans" w:hAnsi="DM Sans" w:cs="DM Sans"/>
          <w:lang w:val="en-GB"/>
        </w:rPr>
      </w:pPr>
      <w:r w:rsidRPr="00FF12D1">
        <w:rPr>
          <w:rFonts w:ascii="DM Sans" w:eastAsia="DM Sans" w:hAnsi="DM Sans" w:cs="DM Sans"/>
          <w:lang w:val="en-GB"/>
        </w:rPr>
        <w:t xml:space="preserve">A diverse and supportive team </w:t>
      </w:r>
    </w:p>
    <w:p w14:paraId="5D26AD2A" w14:textId="69A5CCD7" w:rsidR="57AAAFC9" w:rsidRPr="00FF12D1" w:rsidRDefault="57AAAFC9" w:rsidP="00FF12D1">
      <w:pPr>
        <w:pStyle w:val="ListParagraph"/>
        <w:spacing w:before="0" w:after="160"/>
        <w:contextualSpacing/>
        <w:rPr>
          <w:rFonts w:ascii="DM Sans" w:eastAsia="DM Sans" w:hAnsi="DM Sans" w:cs="DM Sans"/>
          <w:lang w:val="en-GB"/>
        </w:rPr>
      </w:pPr>
      <w:r w:rsidRPr="00FF12D1">
        <w:rPr>
          <w:rFonts w:ascii="DM Sans" w:eastAsia="DM Sans" w:hAnsi="DM Sans" w:cs="DM Sans"/>
          <w:lang w:val="en-GB"/>
        </w:rPr>
        <w:t xml:space="preserve">We have </w:t>
      </w:r>
      <w:r w:rsidR="00FF095E" w:rsidRPr="00FF12D1">
        <w:rPr>
          <w:rFonts w:ascii="DM Sans" w:eastAsia="DM Sans" w:hAnsi="DM Sans" w:cs="DM Sans"/>
          <w:lang w:val="en-GB"/>
        </w:rPr>
        <w:t xml:space="preserve">a </w:t>
      </w:r>
      <w:r w:rsidRPr="00FF12D1">
        <w:rPr>
          <w:rFonts w:ascii="DM Sans" w:eastAsia="DM Sans" w:hAnsi="DM Sans" w:cs="DM Sans"/>
          <w:lang w:val="en-GB"/>
        </w:rPr>
        <w:t xml:space="preserve">disability friendly work environment </w:t>
      </w:r>
    </w:p>
    <w:p w14:paraId="6258FBF4" w14:textId="4E347F98" w:rsidR="00D94271" w:rsidRPr="00547693" w:rsidRDefault="65440654" w:rsidP="007B4C17">
      <w:pPr>
        <w:spacing w:before="210" w:after="210"/>
        <w:jc w:val="both"/>
        <w:rPr>
          <w:rFonts w:ascii="DM Sans" w:eastAsia="DM Sans" w:hAnsi="DM Sans" w:cs="DM Sans"/>
          <w:szCs w:val="24"/>
          <w:lang w:val="en-GB"/>
        </w:rPr>
      </w:pPr>
      <w:r w:rsidRPr="54047DE1">
        <w:rPr>
          <w:rFonts w:ascii="DM Sans" w:eastAsia="DM Sans" w:hAnsi="DM Sans" w:cs="DM Sans"/>
        </w:rPr>
        <w:t>We particular</w:t>
      </w:r>
      <w:r w:rsidR="00D003E4" w:rsidRPr="54047DE1">
        <w:rPr>
          <w:rFonts w:ascii="DM Sans" w:eastAsia="DM Sans" w:hAnsi="DM Sans" w:cs="DM Sans"/>
        </w:rPr>
        <w:t>ly</w:t>
      </w:r>
      <w:r w:rsidRPr="54047DE1">
        <w:rPr>
          <w:rFonts w:ascii="DM Sans" w:eastAsia="DM Sans" w:hAnsi="DM Sans" w:cs="DM Sans"/>
        </w:rPr>
        <w:t xml:space="preserve"> encourage application</w:t>
      </w:r>
      <w:r w:rsidR="006D1B27" w:rsidRPr="54047DE1">
        <w:rPr>
          <w:rFonts w:ascii="DM Sans" w:eastAsia="DM Sans" w:hAnsi="DM Sans" w:cs="DM Sans"/>
        </w:rPr>
        <w:t>s</w:t>
      </w:r>
      <w:r w:rsidRPr="54047DE1">
        <w:rPr>
          <w:rFonts w:ascii="DM Sans" w:eastAsia="DM Sans" w:hAnsi="DM Sans" w:cs="DM Sans"/>
        </w:rPr>
        <w:t xml:space="preserve"> from women and gender diverse people with </w:t>
      </w:r>
      <w:r w:rsidR="1BC2B8E2" w:rsidRPr="54047DE1">
        <w:rPr>
          <w:rFonts w:ascii="DM Sans" w:eastAsia="DM Sans" w:hAnsi="DM Sans" w:cs="DM Sans"/>
        </w:rPr>
        <w:t>disabilities</w:t>
      </w:r>
      <w:r w:rsidRPr="54047DE1">
        <w:rPr>
          <w:rFonts w:ascii="DM Sans" w:eastAsia="DM Sans" w:hAnsi="DM Sans" w:cs="DM Sans"/>
        </w:rPr>
        <w:t>, inclu</w:t>
      </w:r>
      <w:r w:rsidR="2AB03FFC" w:rsidRPr="54047DE1">
        <w:rPr>
          <w:rFonts w:ascii="DM Sans" w:eastAsia="DM Sans" w:hAnsi="DM Sans" w:cs="DM Sans"/>
        </w:rPr>
        <w:t xml:space="preserve">ding those from diverse </w:t>
      </w:r>
      <w:r w:rsidR="5B05C6D1" w:rsidRPr="54047DE1">
        <w:rPr>
          <w:rFonts w:ascii="DM Sans" w:eastAsia="DM Sans" w:hAnsi="DM Sans" w:cs="DM Sans"/>
        </w:rPr>
        <w:t xml:space="preserve">backgrounds including LGBTIQA+, First </w:t>
      </w:r>
      <w:r w:rsidR="5B05C6D1" w:rsidRPr="00547693">
        <w:rPr>
          <w:rFonts w:ascii="DM Sans" w:eastAsia="DM Sans" w:hAnsi="DM Sans" w:cs="DM Sans"/>
          <w:szCs w:val="24"/>
          <w:lang w:val="en-GB"/>
        </w:rPr>
        <w:t xml:space="preserve">Nations and </w:t>
      </w:r>
      <w:r w:rsidR="00D003E4" w:rsidRPr="00547693">
        <w:rPr>
          <w:rFonts w:ascii="DM Sans" w:eastAsia="DM Sans" w:hAnsi="DM Sans" w:cs="DM Sans"/>
          <w:szCs w:val="24"/>
          <w:lang w:val="en-GB"/>
        </w:rPr>
        <w:t>m</w:t>
      </w:r>
      <w:r w:rsidR="5B05C6D1" w:rsidRPr="00547693">
        <w:rPr>
          <w:rFonts w:ascii="DM Sans" w:eastAsia="DM Sans" w:hAnsi="DM Sans" w:cs="DM Sans"/>
          <w:szCs w:val="24"/>
          <w:lang w:val="en-GB"/>
        </w:rPr>
        <w:t>igrant and refugee backgrounds</w:t>
      </w:r>
      <w:r w:rsidR="6C04EB34" w:rsidRPr="00547693">
        <w:rPr>
          <w:rFonts w:ascii="DM Sans" w:eastAsia="DM Sans" w:hAnsi="DM Sans" w:cs="DM Sans"/>
          <w:szCs w:val="24"/>
          <w:lang w:val="en-GB"/>
        </w:rPr>
        <w:t>.</w:t>
      </w:r>
    </w:p>
    <w:p w14:paraId="11DA47C7" w14:textId="5D5F5E97" w:rsidR="00D003E4" w:rsidRDefault="00D003E4" w:rsidP="007B4C17">
      <w:pPr>
        <w:spacing w:before="210" w:after="210"/>
        <w:jc w:val="both"/>
        <w:rPr>
          <w:rFonts w:ascii="DM Sans" w:eastAsia="DM Sans" w:hAnsi="DM Sans" w:cs="DM Sans"/>
        </w:rPr>
      </w:pPr>
      <w:r w:rsidRPr="00547693">
        <w:rPr>
          <w:rFonts w:ascii="DM Sans" w:eastAsia="DM Sans" w:hAnsi="DM Sans" w:cs="DM Sans"/>
          <w:szCs w:val="24"/>
          <w:lang w:val="en-GB"/>
        </w:rPr>
        <w:t xml:space="preserve">The Position Description can be downloaded from our website at </w:t>
      </w:r>
      <w:hyperlink r:id="rId11" w:tgtFrame="_blank" w:history="1">
        <w:r w:rsidRPr="00D003E4">
          <w:rPr>
            <w:rStyle w:val="Hyperlink"/>
            <w:rFonts w:ascii="DM Sans" w:eastAsia="DM Sans" w:hAnsi="DM Sans" w:cs="DM Sans"/>
          </w:rPr>
          <w:t>https://www.wdv.org.au/get-involved/current-vacancies/</w:t>
        </w:r>
      </w:hyperlink>
      <w:r w:rsidRPr="00D003E4">
        <w:rPr>
          <w:rFonts w:ascii="DM Sans" w:eastAsia="DM Sans" w:hAnsi="DM Sans" w:cs="DM Sans"/>
        </w:rPr>
        <w:t> </w:t>
      </w:r>
    </w:p>
    <w:p w14:paraId="6FE886A0" w14:textId="179F2DAA" w:rsidR="00A22FD2" w:rsidRPr="007B4C17" w:rsidRDefault="00315F4D" w:rsidP="007B4C17">
      <w:pPr>
        <w:pStyle w:val="Heading3"/>
        <w:shd w:val="clear" w:color="auto" w:fill="FFFFFF" w:themeFill="background1"/>
        <w:spacing w:before="720" w:after="240" w:line="276" w:lineRule="auto"/>
        <w:jc w:val="both"/>
        <w:rPr>
          <w:rFonts w:ascii="DM Sans" w:eastAsia="Open Sans" w:hAnsi="DM Sans" w:cs="Open Sans"/>
          <w:color w:val="7030A0"/>
          <w:sz w:val="24"/>
          <w:szCs w:val="24"/>
        </w:rPr>
      </w:pPr>
      <w:r w:rsidRPr="007B4C17">
        <w:rPr>
          <w:rFonts w:ascii="DM Sans" w:eastAsia="Open Sans" w:hAnsi="DM Sans" w:cs="Open Sans"/>
          <w:color w:val="7030A0"/>
          <w:sz w:val="24"/>
          <w:szCs w:val="24"/>
        </w:rPr>
        <w:t>How to apply:</w:t>
      </w:r>
    </w:p>
    <w:p w14:paraId="29D12586" w14:textId="77777777" w:rsidR="003257B5" w:rsidRPr="00EE6082" w:rsidRDefault="003257B5" w:rsidP="003257B5">
      <w:pPr>
        <w:suppressAutoHyphens/>
        <w:autoSpaceDN w:val="0"/>
        <w:textAlignment w:val="baseline"/>
        <w:rPr>
          <w:rFonts w:ascii="DM Sans" w:eastAsia="DM Sans" w:hAnsi="DM Sans" w:cs="DM Sans"/>
          <w:szCs w:val="24"/>
        </w:rPr>
      </w:pPr>
      <w:r w:rsidRPr="00EE6082">
        <w:rPr>
          <w:rFonts w:ascii="DM Sans" w:eastAsia="DM Sans" w:hAnsi="DM Sans" w:cs="DM Sans"/>
          <w:szCs w:val="24"/>
        </w:rPr>
        <w:t>Please click 'Apply Now' to submit your application.</w:t>
      </w:r>
    </w:p>
    <w:p w14:paraId="309F1240" w14:textId="46D97CA6" w:rsidR="003257B5" w:rsidRPr="00EE6082" w:rsidRDefault="003257B5" w:rsidP="003257B5">
      <w:pPr>
        <w:suppressAutoHyphens/>
        <w:autoSpaceDN w:val="0"/>
        <w:textAlignment w:val="baseline"/>
        <w:rPr>
          <w:rFonts w:ascii="DM Sans" w:eastAsia="DM Sans" w:hAnsi="DM Sans" w:cs="DM Sans"/>
          <w:szCs w:val="24"/>
        </w:rPr>
      </w:pPr>
      <w:r w:rsidRPr="00EE6082">
        <w:rPr>
          <w:rFonts w:ascii="DM Sans" w:eastAsia="DM Sans" w:hAnsi="DM Sans" w:cs="DM Sans"/>
          <w:szCs w:val="24"/>
        </w:rPr>
        <w:t>Please note that applications must only include:</w:t>
      </w:r>
    </w:p>
    <w:p w14:paraId="618BEE33" w14:textId="77777777" w:rsidR="003257B5" w:rsidRDefault="003257B5" w:rsidP="1BBBC1A6">
      <w:pPr>
        <w:pStyle w:val="ListParagraph"/>
        <w:suppressAutoHyphens/>
        <w:autoSpaceDN w:val="0"/>
        <w:textAlignment w:val="baseline"/>
        <w:rPr>
          <w:rFonts w:ascii="DM Sans" w:eastAsia="DM Sans" w:hAnsi="DM Sans" w:cs="DM Sans"/>
          <w:szCs w:val="24"/>
        </w:rPr>
      </w:pPr>
      <w:r w:rsidRPr="00EE6082">
        <w:rPr>
          <w:rFonts w:ascii="DM Sans" w:eastAsia="DM Sans" w:hAnsi="DM Sans" w:cs="DM Sans"/>
          <w:szCs w:val="24"/>
        </w:rPr>
        <w:t>Resume / CV</w:t>
      </w:r>
    </w:p>
    <w:p w14:paraId="232D1086" w14:textId="441CB1F8" w:rsidR="00B64CB8" w:rsidRPr="00271AAE" w:rsidRDefault="000640FF" w:rsidP="003257B5">
      <w:pPr>
        <w:pStyle w:val="ListParagraph"/>
        <w:suppressAutoHyphens/>
        <w:autoSpaceDN w:val="0"/>
        <w:textAlignment w:val="baseline"/>
        <w:rPr>
          <w:rFonts w:ascii="DM Sans" w:eastAsia="DM Sans" w:hAnsi="DM Sans" w:cs="DM Sans"/>
          <w:szCs w:val="24"/>
        </w:rPr>
      </w:pPr>
      <w:r>
        <w:rPr>
          <w:rFonts w:ascii="DM Sans" w:eastAsia="DM Sans" w:hAnsi="DM Sans" w:cs="DM Sans"/>
          <w:szCs w:val="24"/>
        </w:rPr>
        <w:t>Response to key selection criteria</w:t>
      </w:r>
    </w:p>
    <w:p w14:paraId="685E5484" w14:textId="4425D3F8" w:rsidR="00F1742E" w:rsidRDefault="003257B5" w:rsidP="003257B5">
      <w:pPr>
        <w:suppressAutoHyphens/>
        <w:autoSpaceDN w:val="0"/>
        <w:textAlignment w:val="baseline"/>
        <w:rPr>
          <w:rFonts w:ascii="DM Sans" w:eastAsia="DM Sans" w:hAnsi="DM Sans" w:cs="DM Sans"/>
        </w:rPr>
      </w:pPr>
      <w:r w:rsidRPr="354F1A7D">
        <w:rPr>
          <w:rFonts w:ascii="DM Sans" w:eastAsia="DM Sans" w:hAnsi="DM Sans" w:cs="DM Sans"/>
        </w:rPr>
        <w:t>Please refer to the Position Description for full instructions.</w:t>
      </w:r>
    </w:p>
    <w:p w14:paraId="54455964" w14:textId="001C7CF8" w:rsidR="003257B5" w:rsidRPr="003257B5" w:rsidRDefault="5E8C6B0F" w:rsidP="003257B5">
      <w:pPr>
        <w:suppressAutoHyphens/>
        <w:autoSpaceDN w:val="0"/>
        <w:textAlignment w:val="baseline"/>
        <w:rPr>
          <w:rFonts w:ascii="DM Sans" w:eastAsia="DM Sans" w:hAnsi="DM Sans" w:cs="DM Sans"/>
          <w:b/>
          <w:bCs/>
        </w:rPr>
      </w:pPr>
      <w:r w:rsidRPr="1165ABE4">
        <w:rPr>
          <w:rFonts w:ascii="DM Sans" w:eastAsia="DM Sans" w:hAnsi="DM Sans" w:cs="DM Sans"/>
          <w:b/>
          <w:bCs/>
        </w:rPr>
        <w:t xml:space="preserve">Applications close at 5pm on Sunday the </w:t>
      </w:r>
      <w:r w:rsidR="1DECA959" w:rsidRPr="1165ABE4">
        <w:rPr>
          <w:rFonts w:ascii="DM Sans" w:eastAsia="DM Sans" w:hAnsi="DM Sans" w:cs="DM Sans"/>
          <w:b/>
          <w:bCs/>
        </w:rPr>
        <w:t>1</w:t>
      </w:r>
      <w:r w:rsidR="00EB2C9D">
        <w:rPr>
          <w:rFonts w:ascii="DM Sans" w:eastAsia="DM Sans" w:hAnsi="DM Sans" w:cs="DM Sans"/>
          <w:b/>
          <w:bCs/>
        </w:rPr>
        <w:t>8 January 2025.</w:t>
      </w:r>
    </w:p>
    <w:p w14:paraId="58DFB085" w14:textId="3E36304B" w:rsidR="003257B5" w:rsidRPr="003257B5" w:rsidRDefault="003257B5" w:rsidP="003257B5">
      <w:pPr>
        <w:suppressAutoHyphens/>
        <w:autoSpaceDN w:val="0"/>
        <w:textAlignment w:val="baseline"/>
        <w:rPr>
          <w:rFonts w:ascii="DM Sans" w:eastAsia="DM Sans" w:hAnsi="DM Sans" w:cs="DM Sans"/>
        </w:rPr>
      </w:pPr>
      <w:r w:rsidRPr="52F39645">
        <w:rPr>
          <w:rFonts w:ascii="DM Sans" w:eastAsia="DM Sans" w:hAnsi="DM Sans" w:cs="DM Sans"/>
        </w:rPr>
        <w:lastRenderedPageBreak/>
        <w:t>IMPORTANT: Only applicants who provide all the documents required will be considered.</w:t>
      </w:r>
    </w:p>
    <w:p w14:paraId="70D5F6F8" w14:textId="54B5C6AA" w:rsidR="003257B5" w:rsidRPr="0072432C" w:rsidRDefault="003257B5" w:rsidP="1BBBC1A6">
      <w:pPr>
        <w:suppressAutoHyphens/>
        <w:autoSpaceDN w:val="0"/>
        <w:textAlignment w:val="baseline"/>
        <w:rPr>
          <w:rFonts w:ascii="DM Sans" w:eastAsia="DM Sans" w:hAnsi="DM Sans" w:cs="DM Sans"/>
        </w:rPr>
      </w:pPr>
      <w:r w:rsidRPr="0072432C">
        <w:rPr>
          <w:rFonts w:ascii="DM Sans" w:eastAsia="DM Sans" w:hAnsi="DM Sans" w:cs="DM Sans"/>
        </w:rPr>
        <w:t>Any enquiries regarding the role, please contact</w:t>
      </w:r>
      <w:r w:rsidR="5A308AAF" w:rsidRPr="0072432C">
        <w:rPr>
          <w:rFonts w:ascii="DM Sans" w:eastAsia="DM Sans" w:hAnsi="DM Sans" w:cs="DM Sans"/>
        </w:rPr>
        <w:t xml:space="preserve"> </w:t>
      </w:r>
      <w:r w:rsidR="000F4AA8">
        <w:rPr>
          <w:rFonts w:ascii="DM Sans" w:eastAsia="DM Sans" w:hAnsi="DM Sans" w:cs="DM Sans"/>
          <w:b/>
          <w:bCs/>
        </w:rPr>
        <w:t>WDV Recruitment</w:t>
      </w:r>
      <w:r w:rsidR="719646EB" w:rsidRPr="0072432C">
        <w:rPr>
          <w:rFonts w:ascii="DM Sans" w:eastAsia="DM Sans" w:hAnsi="DM Sans" w:cs="DM Sans"/>
        </w:rPr>
        <w:t xml:space="preserve"> </w:t>
      </w:r>
      <w:r w:rsidRPr="0072432C">
        <w:rPr>
          <w:rFonts w:ascii="DM Sans" w:eastAsia="DM Sans" w:hAnsi="DM Sans" w:cs="DM Sans"/>
        </w:rPr>
        <w:t>on</w:t>
      </w:r>
      <w:r w:rsidR="2F8827FF" w:rsidRPr="0072432C">
        <w:rPr>
          <w:rFonts w:ascii="DM Sans" w:eastAsiaTheme="minorEastAsia" w:hAnsi="DM Sans"/>
          <w:szCs w:val="24"/>
        </w:rPr>
        <w:t xml:space="preserve"> (03) 9286 7805</w:t>
      </w:r>
      <w:r w:rsidRPr="0072432C">
        <w:rPr>
          <w:rFonts w:ascii="DM Sans" w:eastAsiaTheme="minorEastAsia" w:hAnsi="DM Sans"/>
          <w:szCs w:val="24"/>
        </w:rPr>
        <w:t xml:space="preserve"> or email Recruitment at </w:t>
      </w:r>
      <w:hyperlink r:id="rId12">
        <w:r w:rsidRPr="0072432C">
          <w:rPr>
            <w:rStyle w:val="Hyperlink"/>
            <w:rFonts w:ascii="DM Sans" w:eastAsia="DM Sans" w:hAnsi="DM Sans" w:cs="DM Sans"/>
            <w:b/>
            <w:bCs/>
          </w:rPr>
          <w:t>recruitment@wdv.org.au</w:t>
        </w:r>
      </w:hyperlink>
      <w:r w:rsidRPr="0072432C">
        <w:rPr>
          <w:rFonts w:ascii="DM Sans" w:eastAsia="DM Sans" w:hAnsi="DM Sans" w:cs="DM Sans"/>
        </w:rPr>
        <w:t xml:space="preserve"> using the subject line: </w:t>
      </w:r>
      <w:r w:rsidR="000F4AA8" w:rsidRPr="000F4AA8">
        <w:rPr>
          <w:rFonts w:ascii="DM Sans" w:eastAsia="DM Sans" w:hAnsi="DM Sans" w:cs="DM Sans"/>
        </w:rPr>
        <w:t>Membership Events and Communications</w:t>
      </w:r>
      <w:r w:rsidR="7C46CA55" w:rsidRPr="0072432C">
        <w:rPr>
          <w:rFonts w:ascii="DM Sans" w:eastAsia="DM Sans" w:hAnsi="DM Sans" w:cs="DM Sans"/>
        </w:rPr>
        <w:t xml:space="preserve"> Off</w:t>
      </w:r>
      <w:r w:rsidR="21103593" w:rsidRPr="0072432C">
        <w:rPr>
          <w:rFonts w:ascii="DM Sans" w:eastAsia="DM Sans" w:hAnsi="DM Sans" w:cs="DM Sans"/>
        </w:rPr>
        <w:t>i</w:t>
      </w:r>
      <w:r w:rsidR="7C46CA55" w:rsidRPr="0072432C">
        <w:rPr>
          <w:rFonts w:ascii="DM Sans" w:eastAsia="DM Sans" w:hAnsi="DM Sans" w:cs="DM Sans"/>
        </w:rPr>
        <w:t>cer</w:t>
      </w:r>
      <w:r w:rsidRPr="0072432C">
        <w:rPr>
          <w:rFonts w:ascii="DM Sans" w:eastAsia="DM Sans" w:hAnsi="DM Sans" w:cs="DM Sans"/>
        </w:rPr>
        <w:t xml:space="preserve">. </w:t>
      </w:r>
      <w:r w:rsidR="000F4AA8">
        <w:rPr>
          <w:rFonts w:ascii="DM Sans" w:eastAsia="DM Sans" w:hAnsi="DM Sans" w:cs="DM Sans"/>
        </w:rPr>
        <w:t xml:space="preserve">Please </w:t>
      </w:r>
      <w:r w:rsidR="000F4AA8" w:rsidRPr="000F4AA8">
        <w:rPr>
          <w:rFonts w:ascii="DM Sans" w:eastAsia="DM Sans" w:hAnsi="DM Sans" w:cs="DM Sans"/>
          <w:b/>
          <w:bCs/>
          <w:u w:val="single"/>
        </w:rPr>
        <w:t>d</w:t>
      </w:r>
      <w:r w:rsidRPr="000F4AA8">
        <w:rPr>
          <w:rFonts w:ascii="DM Sans" w:eastAsia="DM Sans" w:hAnsi="DM Sans" w:cs="DM Sans"/>
          <w:b/>
          <w:bCs/>
          <w:u w:val="single"/>
        </w:rPr>
        <w:t>o not</w:t>
      </w:r>
      <w:r w:rsidRPr="0072432C">
        <w:rPr>
          <w:rFonts w:ascii="DM Sans" w:eastAsia="DM Sans" w:hAnsi="DM Sans" w:cs="DM Sans"/>
        </w:rPr>
        <w:t xml:space="preserve"> send applications to this email address.</w:t>
      </w:r>
    </w:p>
    <w:sectPr w:rsidR="003257B5" w:rsidRPr="0072432C" w:rsidSect="00EB2AD9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247" w:right="1134" w:bottom="1134" w:left="1134" w:header="5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0B733D" w14:textId="77777777" w:rsidR="00FD4BD9" w:rsidRDefault="00FD4BD9" w:rsidP="00D7695F">
      <w:r>
        <w:separator/>
      </w:r>
    </w:p>
  </w:endnote>
  <w:endnote w:type="continuationSeparator" w:id="0">
    <w:p w14:paraId="40ECF3CD" w14:textId="77777777" w:rsidR="00FD4BD9" w:rsidRDefault="00FD4BD9" w:rsidP="00D76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37C0F66-BEEB-4604-8C48-8AA90429A753}"/>
    <w:embedBold r:id="rId2" w:fontKey="{44580137-9C69-41DC-A7D0-70855E42D4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3A1D32C6-10CB-4B78-8EAE-D9E4628A2852}"/>
    <w:embedBold r:id="rId4" w:fontKey="{A86B88E2-C483-42AE-A19C-0291DF1579C5}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24DCF23-F79E-47A6-98D1-642B7311E910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DM Sans">
    <w:charset w:val="00"/>
    <w:family w:val="auto"/>
    <w:pitch w:val="variable"/>
    <w:sig w:usb0="8000002F" w:usb1="5000205B" w:usb2="00000000" w:usb3="00000000" w:csb0="00000093" w:csb1="00000000"/>
    <w:embedRegular r:id="rId6" w:fontKey="{FF9C3AA7-3A6A-496B-9BA5-61B6231DABA6}"/>
    <w:embedBold r:id="rId7" w:fontKey="{C527C30A-993B-4EC3-BAF2-0D72A127CB1D}"/>
  </w:font>
  <w:font w:name="Open Sans">
    <w:charset w:val="00"/>
    <w:family w:val="swiss"/>
    <w:pitch w:val="variable"/>
    <w:sig w:usb0="E00002EF" w:usb1="4000205B" w:usb2="00000028" w:usb3="00000000" w:csb0="0000019F" w:csb1="00000000"/>
    <w:embedBold r:id="rId8" w:fontKey="{A1910E75-B789-4E3E-BC2B-44035F1544B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8B1F41CC-2F11-4479-ABDE-0A53BE16363A}"/>
    <w:embedBold r:id="rId10" w:fontKey="{D41A6E10-A706-46F2-A71D-C24163E07065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67BCAEBA-8F82-48B7-BA21-4FEDAFA358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77FB1" w14:textId="6C3B9803" w:rsidR="00CD4A93" w:rsidRPr="00C803F4" w:rsidRDefault="00CD4A93" w:rsidP="1ACDCEB4">
    <w:pPr>
      <w:pStyle w:val="PageNumberParagraph"/>
      <w:framePr w:wrap="around"/>
      <w:rPr>
        <w:rStyle w:val="PageNumber"/>
        <w:rFonts w:ascii="DM Sans" w:eastAsia="DM Sans" w:hAnsi="DM Sans" w:cs="DM Sans"/>
      </w:rPr>
    </w:pPr>
    <w:r w:rsidRPr="1ACDCEB4">
      <w:rPr>
        <w:rStyle w:val="PageNumber"/>
        <w:rFonts w:ascii="DM Sans" w:eastAsia="DM Sans" w:hAnsi="DM Sans" w:cs="DM Sans"/>
        <w:noProof/>
      </w:rPr>
      <w:fldChar w:fldCharType="begin"/>
    </w:r>
    <w:r w:rsidRPr="1ACDCEB4">
      <w:rPr>
        <w:rStyle w:val="PageNumber"/>
      </w:rPr>
      <w:instrText xml:space="preserve">PAGE  </w:instrText>
    </w:r>
    <w:r w:rsidRPr="1ACDCEB4">
      <w:rPr>
        <w:rStyle w:val="PageNumber"/>
      </w:rPr>
      <w:fldChar w:fldCharType="separate"/>
    </w:r>
    <w:r w:rsidR="1ACDCEB4" w:rsidRPr="1ACDCEB4">
      <w:rPr>
        <w:rStyle w:val="PageNumber"/>
        <w:rFonts w:ascii="DM Sans" w:eastAsia="DM Sans" w:hAnsi="DM Sans" w:cs="DM Sans"/>
        <w:noProof/>
      </w:rPr>
      <w:t>2</w:t>
    </w:r>
    <w:r w:rsidRPr="1ACDCEB4">
      <w:rPr>
        <w:rStyle w:val="PageNumber"/>
        <w:rFonts w:ascii="DM Sans" w:eastAsia="DM Sans" w:hAnsi="DM Sans" w:cs="DM Sans"/>
        <w:noProof/>
      </w:rPr>
      <w:fldChar w:fldCharType="end"/>
    </w:r>
  </w:p>
  <w:p w14:paraId="4E6A8589" w14:textId="10DDE1BE" w:rsidR="00A44ACC" w:rsidRPr="007C0932" w:rsidRDefault="00A44ACC" w:rsidP="008159B0">
    <w:pPr>
      <w:pStyle w:val="Footer"/>
      <w:ind w:right="850"/>
      <w:rPr>
        <w:rStyle w:val="FootnoteReference"/>
        <w:rFonts w:ascii="DM Sans" w:eastAsia="DM Sans" w:hAnsi="DM Sans" w:cs="DM Sans"/>
        <w:vertAlign w:val="baseli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7C6E6" w14:textId="70DC4E75" w:rsidR="00CD4A93" w:rsidRPr="000B7816" w:rsidRDefault="00CD4A93" w:rsidP="00EF4EE0">
    <w:pPr>
      <w:pStyle w:val="PageNumberParagraph"/>
      <w:framePr w:h="631" w:hRule="exact" w:wrap="around" w:y="16156"/>
      <w:rPr>
        <w:rStyle w:val="PageNumber"/>
      </w:rPr>
    </w:pPr>
    <w:r w:rsidRPr="000B7816">
      <w:rPr>
        <w:rStyle w:val="PageNumber"/>
      </w:rPr>
      <w:fldChar w:fldCharType="begin"/>
    </w:r>
    <w:r w:rsidRPr="000B7816">
      <w:rPr>
        <w:rStyle w:val="PageNumber"/>
      </w:rPr>
      <w:instrText xml:space="preserve">PAGE  </w:instrText>
    </w:r>
    <w:r w:rsidRPr="000B7816">
      <w:rPr>
        <w:rStyle w:val="PageNumber"/>
      </w:rPr>
      <w:fldChar w:fldCharType="separate"/>
    </w:r>
    <w:r w:rsidR="00A717E9">
      <w:rPr>
        <w:rStyle w:val="PageNumber"/>
        <w:noProof/>
      </w:rPr>
      <w:t>1</w:t>
    </w:r>
    <w:r w:rsidRPr="000B7816">
      <w:rPr>
        <w:rStyle w:val="PageNumber"/>
      </w:rPr>
      <w:fldChar w:fldCharType="end"/>
    </w:r>
  </w:p>
  <w:p w14:paraId="01862A58" w14:textId="77777777" w:rsidR="00EF4EE0" w:rsidRDefault="00ED1007" w:rsidP="00EF4EE0">
    <w:pPr>
      <w:pStyle w:val="Footer"/>
      <w:ind w:right="850"/>
    </w:pPr>
    <w:r w:rsidRPr="00ED1007">
      <w:rPr>
        <w:highlight w:val="yellow"/>
      </w:rPr>
      <w:t>Insert footing heading here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A9A90D" w14:textId="77777777" w:rsidR="00FD4BD9" w:rsidRDefault="00FD4BD9" w:rsidP="00D7695F">
      <w:r>
        <w:separator/>
      </w:r>
    </w:p>
  </w:footnote>
  <w:footnote w:type="continuationSeparator" w:id="0">
    <w:p w14:paraId="39C1D0A9" w14:textId="77777777" w:rsidR="00FD4BD9" w:rsidRDefault="00FD4BD9" w:rsidP="00D769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113A69" w14:textId="30E12C8F" w:rsidR="00A717E9" w:rsidRDefault="1ACDCEB4" w:rsidP="41F82DB8">
    <w:pPr>
      <w:jc w:val="right"/>
    </w:pPr>
    <w:r>
      <w:rPr>
        <w:noProof/>
      </w:rPr>
      <w:drawing>
        <wp:inline distT="0" distB="0" distL="0" distR="0" wp14:anchorId="198DA4D5" wp14:editId="023553F4">
          <wp:extent cx="870191" cy="958223"/>
          <wp:effectExtent l="0" t="0" r="0" b="0"/>
          <wp:docPr id="305570119" name="Picture 305570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191" cy="9582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054A4" w14:textId="77777777" w:rsidR="005C4087" w:rsidRDefault="6470DB1A" w:rsidP="004258C1">
    <w:pPr>
      <w:pStyle w:val="Header"/>
    </w:pPr>
    <w:r>
      <w:rPr>
        <w:noProof/>
        <w:lang w:val="en-US"/>
      </w:rPr>
      <w:drawing>
        <wp:inline distT="0" distB="0" distL="0" distR="0" wp14:anchorId="1CCE6319" wp14:editId="7C8E7D4A">
          <wp:extent cx="2489200" cy="505950"/>
          <wp:effectExtent l="0" t="0" r="635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9200" cy="50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12EAE"/>
    <w:multiLevelType w:val="hybridMultilevel"/>
    <w:tmpl w:val="C8700F72"/>
    <w:lvl w:ilvl="0" w:tplc="0D3C02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24FE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00CC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227D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C05F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32AA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C8AD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782C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DC9C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D16A62"/>
    <w:multiLevelType w:val="multilevel"/>
    <w:tmpl w:val="1090D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1DECC6A"/>
    <w:multiLevelType w:val="hybridMultilevel"/>
    <w:tmpl w:val="A64C633A"/>
    <w:lvl w:ilvl="0" w:tplc="20FAA3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90C4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C46C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2C8E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5C29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F09B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FC18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F683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EEEB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C44C08"/>
    <w:multiLevelType w:val="multilevel"/>
    <w:tmpl w:val="2E980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6B7632D"/>
    <w:multiLevelType w:val="multilevel"/>
    <w:tmpl w:val="287EC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C9A2BEB"/>
    <w:multiLevelType w:val="hybridMultilevel"/>
    <w:tmpl w:val="681EB5EE"/>
    <w:lvl w:ilvl="0" w:tplc="F8E2AE48">
      <w:start w:val="1"/>
      <w:numFmt w:val="bullet"/>
      <w:pStyle w:val="ListParagraph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AFB6858A">
      <w:start w:val="1"/>
      <w:numFmt w:val="bullet"/>
      <w:pStyle w:val="ListBullet2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A9942B2A">
      <w:start w:val="1"/>
      <w:numFmt w:val="bullet"/>
      <w:pStyle w:val="ListBullet3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6" w15:restartNumberingAfterBreak="0">
    <w:nsid w:val="63102BA1"/>
    <w:multiLevelType w:val="multilevel"/>
    <w:tmpl w:val="0E508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FCC1901"/>
    <w:multiLevelType w:val="multilevel"/>
    <w:tmpl w:val="D5BE7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85217220">
    <w:abstractNumId w:val="0"/>
  </w:num>
  <w:num w:numId="2" w16cid:durableId="1478184668">
    <w:abstractNumId w:val="5"/>
  </w:num>
  <w:num w:numId="3" w16cid:durableId="2122213643">
    <w:abstractNumId w:val="1"/>
  </w:num>
  <w:num w:numId="4" w16cid:durableId="1852257196">
    <w:abstractNumId w:val="3"/>
  </w:num>
  <w:num w:numId="5" w16cid:durableId="68695988">
    <w:abstractNumId w:val="7"/>
  </w:num>
  <w:num w:numId="6" w16cid:durableId="646933086">
    <w:abstractNumId w:val="4"/>
  </w:num>
  <w:num w:numId="7" w16cid:durableId="1900818563">
    <w:abstractNumId w:val="6"/>
  </w:num>
  <w:num w:numId="8" w16cid:durableId="686978005">
    <w:abstractNumId w:val="5"/>
  </w:num>
  <w:num w:numId="9" w16cid:durableId="133645804">
    <w:abstractNumId w:val="5"/>
  </w:num>
  <w:num w:numId="10" w16cid:durableId="1288000841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662"/>
    <w:rsid w:val="00001463"/>
    <w:rsid w:val="000014AB"/>
    <w:rsid w:val="000046F2"/>
    <w:rsid w:val="00005FBC"/>
    <w:rsid w:val="00006FC3"/>
    <w:rsid w:val="000073D5"/>
    <w:rsid w:val="000075FA"/>
    <w:rsid w:val="00011DFB"/>
    <w:rsid w:val="00020B2E"/>
    <w:rsid w:val="0002186D"/>
    <w:rsid w:val="00022593"/>
    <w:rsid w:val="000235DB"/>
    <w:rsid w:val="00030358"/>
    <w:rsid w:val="000308BD"/>
    <w:rsid w:val="00030A7A"/>
    <w:rsid w:val="00031B95"/>
    <w:rsid w:val="00032EB8"/>
    <w:rsid w:val="0003518A"/>
    <w:rsid w:val="00041B16"/>
    <w:rsid w:val="0004375E"/>
    <w:rsid w:val="00045450"/>
    <w:rsid w:val="00052F35"/>
    <w:rsid w:val="000553B7"/>
    <w:rsid w:val="000562FB"/>
    <w:rsid w:val="000609BF"/>
    <w:rsid w:val="00060D78"/>
    <w:rsid w:val="00060F20"/>
    <w:rsid w:val="0006364B"/>
    <w:rsid w:val="000640FF"/>
    <w:rsid w:val="00066257"/>
    <w:rsid w:val="00071B88"/>
    <w:rsid w:val="00075A98"/>
    <w:rsid w:val="00076DE4"/>
    <w:rsid w:val="00083841"/>
    <w:rsid w:val="000839CA"/>
    <w:rsid w:val="00093210"/>
    <w:rsid w:val="000A1236"/>
    <w:rsid w:val="000A3FDA"/>
    <w:rsid w:val="000A6662"/>
    <w:rsid w:val="000B5384"/>
    <w:rsid w:val="000B5BC6"/>
    <w:rsid w:val="000B7816"/>
    <w:rsid w:val="000C22B3"/>
    <w:rsid w:val="000C5526"/>
    <w:rsid w:val="000C5AD5"/>
    <w:rsid w:val="000D355A"/>
    <w:rsid w:val="000D3B5A"/>
    <w:rsid w:val="000D484C"/>
    <w:rsid w:val="000D4DD3"/>
    <w:rsid w:val="000E269A"/>
    <w:rsid w:val="000E344B"/>
    <w:rsid w:val="000F4676"/>
    <w:rsid w:val="000F4AA8"/>
    <w:rsid w:val="00102F1E"/>
    <w:rsid w:val="001031A9"/>
    <w:rsid w:val="00105F1F"/>
    <w:rsid w:val="00120D09"/>
    <w:rsid w:val="00122DE6"/>
    <w:rsid w:val="00122E54"/>
    <w:rsid w:val="00123F08"/>
    <w:rsid w:val="00127D1B"/>
    <w:rsid w:val="001302C1"/>
    <w:rsid w:val="00130B40"/>
    <w:rsid w:val="00143E31"/>
    <w:rsid w:val="00146E3A"/>
    <w:rsid w:val="00150056"/>
    <w:rsid w:val="00152182"/>
    <w:rsid w:val="00154B3B"/>
    <w:rsid w:val="0016092B"/>
    <w:rsid w:val="00166A37"/>
    <w:rsid w:val="00166CCA"/>
    <w:rsid w:val="001715E6"/>
    <w:rsid w:val="0017221F"/>
    <w:rsid w:val="0017371C"/>
    <w:rsid w:val="001776AC"/>
    <w:rsid w:val="00183D36"/>
    <w:rsid w:val="001925F7"/>
    <w:rsid w:val="00193B2C"/>
    <w:rsid w:val="001A2BD9"/>
    <w:rsid w:val="001A3541"/>
    <w:rsid w:val="001A4CCF"/>
    <w:rsid w:val="001A6555"/>
    <w:rsid w:val="001A780B"/>
    <w:rsid w:val="001C1C34"/>
    <w:rsid w:val="001C2923"/>
    <w:rsid w:val="001C6D0B"/>
    <w:rsid w:val="001C71B2"/>
    <w:rsid w:val="001D70FA"/>
    <w:rsid w:val="001E1018"/>
    <w:rsid w:val="001E1D6E"/>
    <w:rsid w:val="001E5A7C"/>
    <w:rsid w:val="001F40CC"/>
    <w:rsid w:val="00201E84"/>
    <w:rsid w:val="00210539"/>
    <w:rsid w:val="00210D91"/>
    <w:rsid w:val="002122A4"/>
    <w:rsid w:val="00216BDD"/>
    <w:rsid w:val="002350FE"/>
    <w:rsid w:val="002552D1"/>
    <w:rsid w:val="0025654B"/>
    <w:rsid w:val="002573DF"/>
    <w:rsid w:val="00261592"/>
    <w:rsid w:val="002647E1"/>
    <w:rsid w:val="00271AAE"/>
    <w:rsid w:val="00275EB8"/>
    <w:rsid w:val="00276C7A"/>
    <w:rsid w:val="00276D77"/>
    <w:rsid w:val="002815AE"/>
    <w:rsid w:val="002861B3"/>
    <w:rsid w:val="002869FB"/>
    <w:rsid w:val="0029044F"/>
    <w:rsid w:val="0029339F"/>
    <w:rsid w:val="0029629C"/>
    <w:rsid w:val="0029699C"/>
    <w:rsid w:val="00297071"/>
    <w:rsid w:val="0029761C"/>
    <w:rsid w:val="002A2C62"/>
    <w:rsid w:val="002A65D8"/>
    <w:rsid w:val="002B2BA6"/>
    <w:rsid w:val="002C626B"/>
    <w:rsid w:val="002C668E"/>
    <w:rsid w:val="002D1F80"/>
    <w:rsid w:val="002E481D"/>
    <w:rsid w:val="002E5F92"/>
    <w:rsid w:val="002E71BA"/>
    <w:rsid w:val="002F7136"/>
    <w:rsid w:val="003015CA"/>
    <w:rsid w:val="003027EC"/>
    <w:rsid w:val="00305A73"/>
    <w:rsid w:val="00306384"/>
    <w:rsid w:val="003072FB"/>
    <w:rsid w:val="00307D74"/>
    <w:rsid w:val="0031138B"/>
    <w:rsid w:val="0031284E"/>
    <w:rsid w:val="00315F4D"/>
    <w:rsid w:val="0032039A"/>
    <w:rsid w:val="003257B5"/>
    <w:rsid w:val="0032631F"/>
    <w:rsid w:val="0033008B"/>
    <w:rsid w:val="00332DCC"/>
    <w:rsid w:val="00340CA7"/>
    <w:rsid w:val="0034397D"/>
    <w:rsid w:val="0034603F"/>
    <w:rsid w:val="00346C39"/>
    <w:rsid w:val="00355A1D"/>
    <w:rsid w:val="0035679C"/>
    <w:rsid w:val="00361462"/>
    <w:rsid w:val="00362E21"/>
    <w:rsid w:val="00365FC1"/>
    <w:rsid w:val="003701E1"/>
    <w:rsid w:val="00370C2F"/>
    <w:rsid w:val="0037380D"/>
    <w:rsid w:val="003805CD"/>
    <w:rsid w:val="003828E3"/>
    <w:rsid w:val="003955D0"/>
    <w:rsid w:val="00397BDB"/>
    <w:rsid w:val="003A30D9"/>
    <w:rsid w:val="003A4FBA"/>
    <w:rsid w:val="003B29A5"/>
    <w:rsid w:val="003B61BD"/>
    <w:rsid w:val="003B6909"/>
    <w:rsid w:val="003C34D8"/>
    <w:rsid w:val="003C56FA"/>
    <w:rsid w:val="003C7CDD"/>
    <w:rsid w:val="003D4808"/>
    <w:rsid w:val="003D57E1"/>
    <w:rsid w:val="003D6567"/>
    <w:rsid w:val="003E1989"/>
    <w:rsid w:val="003E5F41"/>
    <w:rsid w:val="003E7F7D"/>
    <w:rsid w:val="003F50DE"/>
    <w:rsid w:val="004007C4"/>
    <w:rsid w:val="00403F62"/>
    <w:rsid w:val="00411FB8"/>
    <w:rsid w:val="00412E97"/>
    <w:rsid w:val="004153C9"/>
    <w:rsid w:val="004208A7"/>
    <w:rsid w:val="00422623"/>
    <w:rsid w:val="004258C1"/>
    <w:rsid w:val="004322E8"/>
    <w:rsid w:val="00433252"/>
    <w:rsid w:val="00440ED3"/>
    <w:rsid w:val="00445038"/>
    <w:rsid w:val="00450A66"/>
    <w:rsid w:val="00463F4A"/>
    <w:rsid w:val="0046558A"/>
    <w:rsid w:val="00470860"/>
    <w:rsid w:val="00473011"/>
    <w:rsid w:val="004823A4"/>
    <w:rsid w:val="004834A9"/>
    <w:rsid w:val="00484772"/>
    <w:rsid w:val="00487DBA"/>
    <w:rsid w:val="0049433F"/>
    <w:rsid w:val="004A31BA"/>
    <w:rsid w:val="004A4E0E"/>
    <w:rsid w:val="004B0CE9"/>
    <w:rsid w:val="004B681F"/>
    <w:rsid w:val="004C1CD2"/>
    <w:rsid w:val="004C32B5"/>
    <w:rsid w:val="004C35E8"/>
    <w:rsid w:val="004C3BCE"/>
    <w:rsid w:val="004D2209"/>
    <w:rsid w:val="004D6286"/>
    <w:rsid w:val="004D7D44"/>
    <w:rsid w:val="004F02D1"/>
    <w:rsid w:val="004F3EB9"/>
    <w:rsid w:val="004F5BF8"/>
    <w:rsid w:val="0050543F"/>
    <w:rsid w:val="00506AC0"/>
    <w:rsid w:val="00511388"/>
    <w:rsid w:val="00516B68"/>
    <w:rsid w:val="0052271B"/>
    <w:rsid w:val="00524499"/>
    <w:rsid w:val="00524D39"/>
    <w:rsid w:val="0052587F"/>
    <w:rsid w:val="00525FA6"/>
    <w:rsid w:val="00535D53"/>
    <w:rsid w:val="005474C9"/>
    <w:rsid w:val="00547693"/>
    <w:rsid w:val="00547C43"/>
    <w:rsid w:val="005601B6"/>
    <w:rsid w:val="00563CBF"/>
    <w:rsid w:val="00566EC3"/>
    <w:rsid w:val="00570C86"/>
    <w:rsid w:val="00576AC3"/>
    <w:rsid w:val="0057785A"/>
    <w:rsid w:val="0058010E"/>
    <w:rsid w:val="005807B6"/>
    <w:rsid w:val="00584358"/>
    <w:rsid w:val="00587876"/>
    <w:rsid w:val="0059103F"/>
    <w:rsid w:val="00591C5A"/>
    <w:rsid w:val="00593A96"/>
    <w:rsid w:val="00597229"/>
    <w:rsid w:val="00597DF7"/>
    <w:rsid w:val="005A0511"/>
    <w:rsid w:val="005A7270"/>
    <w:rsid w:val="005A7B7C"/>
    <w:rsid w:val="005A7F21"/>
    <w:rsid w:val="005B377A"/>
    <w:rsid w:val="005B5653"/>
    <w:rsid w:val="005C3C54"/>
    <w:rsid w:val="005C4087"/>
    <w:rsid w:val="005C54CD"/>
    <w:rsid w:val="005C7D0D"/>
    <w:rsid w:val="005D3162"/>
    <w:rsid w:val="005E1C00"/>
    <w:rsid w:val="005E3085"/>
    <w:rsid w:val="005E7AAA"/>
    <w:rsid w:val="005F1E85"/>
    <w:rsid w:val="005F2F46"/>
    <w:rsid w:val="005F320C"/>
    <w:rsid w:val="005F42E3"/>
    <w:rsid w:val="005F6EEC"/>
    <w:rsid w:val="0060308E"/>
    <w:rsid w:val="00603FA9"/>
    <w:rsid w:val="006126EC"/>
    <w:rsid w:val="00630E87"/>
    <w:rsid w:val="006373C7"/>
    <w:rsid w:val="006426D6"/>
    <w:rsid w:val="00647F22"/>
    <w:rsid w:val="0065066A"/>
    <w:rsid w:val="00650D26"/>
    <w:rsid w:val="00655373"/>
    <w:rsid w:val="006562EE"/>
    <w:rsid w:val="00661A8E"/>
    <w:rsid w:val="00670C79"/>
    <w:rsid w:val="006753ED"/>
    <w:rsid w:val="00676EB9"/>
    <w:rsid w:val="0067793F"/>
    <w:rsid w:val="00683B46"/>
    <w:rsid w:val="00684AA5"/>
    <w:rsid w:val="0069331F"/>
    <w:rsid w:val="00693D06"/>
    <w:rsid w:val="006959E8"/>
    <w:rsid w:val="006A5022"/>
    <w:rsid w:val="006A6CD7"/>
    <w:rsid w:val="006C0695"/>
    <w:rsid w:val="006C34C0"/>
    <w:rsid w:val="006C47A7"/>
    <w:rsid w:val="006C504F"/>
    <w:rsid w:val="006C752D"/>
    <w:rsid w:val="006D0EC1"/>
    <w:rsid w:val="006D1B27"/>
    <w:rsid w:val="006D4166"/>
    <w:rsid w:val="006E0321"/>
    <w:rsid w:val="006E6612"/>
    <w:rsid w:val="006E7F1A"/>
    <w:rsid w:val="006F41B5"/>
    <w:rsid w:val="00702602"/>
    <w:rsid w:val="0071578A"/>
    <w:rsid w:val="00716287"/>
    <w:rsid w:val="0072371E"/>
    <w:rsid w:val="0072432C"/>
    <w:rsid w:val="00724D21"/>
    <w:rsid w:val="00727598"/>
    <w:rsid w:val="007345CC"/>
    <w:rsid w:val="00741204"/>
    <w:rsid w:val="00741C0C"/>
    <w:rsid w:val="00742797"/>
    <w:rsid w:val="00751454"/>
    <w:rsid w:val="0075235D"/>
    <w:rsid w:val="00752388"/>
    <w:rsid w:val="00752DC7"/>
    <w:rsid w:val="007538E5"/>
    <w:rsid w:val="00754080"/>
    <w:rsid w:val="0075494C"/>
    <w:rsid w:val="00755792"/>
    <w:rsid w:val="007560A5"/>
    <w:rsid w:val="00756AC2"/>
    <w:rsid w:val="007642B0"/>
    <w:rsid w:val="00764338"/>
    <w:rsid w:val="0077007F"/>
    <w:rsid w:val="0077353F"/>
    <w:rsid w:val="00774E9D"/>
    <w:rsid w:val="00776171"/>
    <w:rsid w:val="00777DCA"/>
    <w:rsid w:val="00784AD1"/>
    <w:rsid w:val="007876A6"/>
    <w:rsid w:val="0079024C"/>
    <w:rsid w:val="00790C18"/>
    <w:rsid w:val="007B4C17"/>
    <w:rsid w:val="007B7A7A"/>
    <w:rsid w:val="007B7F4B"/>
    <w:rsid w:val="007C0932"/>
    <w:rsid w:val="007C0CF2"/>
    <w:rsid w:val="007E0780"/>
    <w:rsid w:val="007E648C"/>
    <w:rsid w:val="007E6836"/>
    <w:rsid w:val="007E7147"/>
    <w:rsid w:val="007F5414"/>
    <w:rsid w:val="00800C12"/>
    <w:rsid w:val="008019A2"/>
    <w:rsid w:val="00801A71"/>
    <w:rsid w:val="00803124"/>
    <w:rsid w:val="0080443E"/>
    <w:rsid w:val="008056F0"/>
    <w:rsid w:val="0080641E"/>
    <w:rsid w:val="008073C3"/>
    <w:rsid w:val="00812300"/>
    <w:rsid w:val="008159B0"/>
    <w:rsid w:val="008172E0"/>
    <w:rsid w:val="0082665A"/>
    <w:rsid w:val="00833E98"/>
    <w:rsid w:val="00846624"/>
    <w:rsid w:val="00850FF5"/>
    <w:rsid w:val="0085179E"/>
    <w:rsid w:val="00851A39"/>
    <w:rsid w:val="0085543F"/>
    <w:rsid w:val="0085655A"/>
    <w:rsid w:val="00862481"/>
    <w:rsid w:val="008753E1"/>
    <w:rsid w:val="00882B49"/>
    <w:rsid w:val="00893AD6"/>
    <w:rsid w:val="00896D56"/>
    <w:rsid w:val="008B0371"/>
    <w:rsid w:val="008B0BDD"/>
    <w:rsid w:val="008C2048"/>
    <w:rsid w:val="008C7F57"/>
    <w:rsid w:val="008D3281"/>
    <w:rsid w:val="008D51A6"/>
    <w:rsid w:val="008D58E9"/>
    <w:rsid w:val="008E3ED4"/>
    <w:rsid w:val="008F3228"/>
    <w:rsid w:val="008F42E4"/>
    <w:rsid w:val="008F7D37"/>
    <w:rsid w:val="0090054B"/>
    <w:rsid w:val="00906D1B"/>
    <w:rsid w:val="00912F64"/>
    <w:rsid w:val="0091660B"/>
    <w:rsid w:val="00925224"/>
    <w:rsid w:val="00925BA5"/>
    <w:rsid w:val="0092616F"/>
    <w:rsid w:val="00926191"/>
    <w:rsid w:val="00937001"/>
    <w:rsid w:val="00942351"/>
    <w:rsid w:val="009503CF"/>
    <w:rsid w:val="009536EC"/>
    <w:rsid w:val="00953EA0"/>
    <w:rsid w:val="009630D6"/>
    <w:rsid w:val="009647AB"/>
    <w:rsid w:val="00966336"/>
    <w:rsid w:val="009703D7"/>
    <w:rsid w:val="00972C9C"/>
    <w:rsid w:val="00980B16"/>
    <w:rsid w:val="009814E6"/>
    <w:rsid w:val="00984F07"/>
    <w:rsid w:val="00985F36"/>
    <w:rsid w:val="0099B46E"/>
    <w:rsid w:val="009B00BB"/>
    <w:rsid w:val="009B1FCB"/>
    <w:rsid w:val="009B2323"/>
    <w:rsid w:val="009B2703"/>
    <w:rsid w:val="009C0041"/>
    <w:rsid w:val="009C5D02"/>
    <w:rsid w:val="009C63FA"/>
    <w:rsid w:val="009C698F"/>
    <w:rsid w:val="009C760C"/>
    <w:rsid w:val="009D15D1"/>
    <w:rsid w:val="009D29B7"/>
    <w:rsid w:val="009D5030"/>
    <w:rsid w:val="009E1CC9"/>
    <w:rsid w:val="009E37AB"/>
    <w:rsid w:val="009E5C7F"/>
    <w:rsid w:val="009F59D2"/>
    <w:rsid w:val="009F6C6F"/>
    <w:rsid w:val="00A031CA"/>
    <w:rsid w:val="00A04ED6"/>
    <w:rsid w:val="00A05DF7"/>
    <w:rsid w:val="00A10742"/>
    <w:rsid w:val="00A144C6"/>
    <w:rsid w:val="00A22FD2"/>
    <w:rsid w:val="00A234C2"/>
    <w:rsid w:val="00A2611E"/>
    <w:rsid w:val="00A32A5E"/>
    <w:rsid w:val="00A3FFB4"/>
    <w:rsid w:val="00A4013A"/>
    <w:rsid w:val="00A41765"/>
    <w:rsid w:val="00A43A69"/>
    <w:rsid w:val="00A44ACC"/>
    <w:rsid w:val="00A4547D"/>
    <w:rsid w:val="00A4648C"/>
    <w:rsid w:val="00A47BD4"/>
    <w:rsid w:val="00A50EDB"/>
    <w:rsid w:val="00A54A51"/>
    <w:rsid w:val="00A61099"/>
    <w:rsid w:val="00A61DE0"/>
    <w:rsid w:val="00A62E62"/>
    <w:rsid w:val="00A63400"/>
    <w:rsid w:val="00A67073"/>
    <w:rsid w:val="00A717E9"/>
    <w:rsid w:val="00A7194D"/>
    <w:rsid w:val="00A77D46"/>
    <w:rsid w:val="00A85A3F"/>
    <w:rsid w:val="00A92F93"/>
    <w:rsid w:val="00AA7528"/>
    <w:rsid w:val="00AB4107"/>
    <w:rsid w:val="00AB64D3"/>
    <w:rsid w:val="00AC05DD"/>
    <w:rsid w:val="00AD00E6"/>
    <w:rsid w:val="00AD420D"/>
    <w:rsid w:val="00AD5176"/>
    <w:rsid w:val="00AD6688"/>
    <w:rsid w:val="00AE12DA"/>
    <w:rsid w:val="00AF3C3C"/>
    <w:rsid w:val="00AF3EFC"/>
    <w:rsid w:val="00B00F9A"/>
    <w:rsid w:val="00B06C14"/>
    <w:rsid w:val="00B276EA"/>
    <w:rsid w:val="00B31817"/>
    <w:rsid w:val="00B36D91"/>
    <w:rsid w:val="00B40C1D"/>
    <w:rsid w:val="00B43F34"/>
    <w:rsid w:val="00B44862"/>
    <w:rsid w:val="00B50A31"/>
    <w:rsid w:val="00B52332"/>
    <w:rsid w:val="00B52E42"/>
    <w:rsid w:val="00B535A8"/>
    <w:rsid w:val="00B60475"/>
    <w:rsid w:val="00B60517"/>
    <w:rsid w:val="00B60AF2"/>
    <w:rsid w:val="00B61D5E"/>
    <w:rsid w:val="00B64CB8"/>
    <w:rsid w:val="00B7191C"/>
    <w:rsid w:val="00B76DEB"/>
    <w:rsid w:val="00B80F05"/>
    <w:rsid w:val="00B80F11"/>
    <w:rsid w:val="00B80F76"/>
    <w:rsid w:val="00B829F9"/>
    <w:rsid w:val="00B967F6"/>
    <w:rsid w:val="00B9A1E8"/>
    <w:rsid w:val="00BA7A76"/>
    <w:rsid w:val="00BB07EB"/>
    <w:rsid w:val="00BB4A54"/>
    <w:rsid w:val="00BB528D"/>
    <w:rsid w:val="00BD4914"/>
    <w:rsid w:val="00BD4DBD"/>
    <w:rsid w:val="00BF18CB"/>
    <w:rsid w:val="00BF6E31"/>
    <w:rsid w:val="00C03B79"/>
    <w:rsid w:val="00C04422"/>
    <w:rsid w:val="00C04800"/>
    <w:rsid w:val="00C124D0"/>
    <w:rsid w:val="00C15A69"/>
    <w:rsid w:val="00C219EA"/>
    <w:rsid w:val="00C23961"/>
    <w:rsid w:val="00C275D7"/>
    <w:rsid w:val="00C35859"/>
    <w:rsid w:val="00C42F85"/>
    <w:rsid w:val="00C447BB"/>
    <w:rsid w:val="00C448B7"/>
    <w:rsid w:val="00C450BF"/>
    <w:rsid w:val="00C5581A"/>
    <w:rsid w:val="00C66BAD"/>
    <w:rsid w:val="00C72477"/>
    <w:rsid w:val="00C7392D"/>
    <w:rsid w:val="00C752A3"/>
    <w:rsid w:val="00C803F4"/>
    <w:rsid w:val="00C8464A"/>
    <w:rsid w:val="00C93304"/>
    <w:rsid w:val="00C93E8F"/>
    <w:rsid w:val="00C94159"/>
    <w:rsid w:val="00C942D6"/>
    <w:rsid w:val="00C95A21"/>
    <w:rsid w:val="00CA1AC1"/>
    <w:rsid w:val="00CA220C"/>
    <w:rsid w:val="00CA2BEB"/>
    <w:rsid w:val="00CA2E1F"/>
    <w:rsid w:val="00CA4D6B"/>
    <w:rsid w:val="00CA59F5"/>
    <w:rsid w:val="00CB0BE6"/>
    <w:rsid w:val="00CB1BF6"/>
    <w:rsid w:val="00CB4BF1"/>
    <w:rsid w:val="00CB67E7"/>
    <w:rsid w:val="00CB7F4D"/>
    <w:rsid w:val="00CC2BD4"/>
    <w:rsid w:val="00CC2EDC"/>
    <w:rsid w:val="00CC308A"/>
    <w:rsid w:val="00CC66F5"/>
    <w:rsid w:val="00CD0F00"/>
    <w:rsid w:val="00CD3232"/>
    <w:rsid w:val="00CD4A93"/>
    <w:rsid w:val="00CD4B88"/>
    <w:rsid w:val="00CD56A1"/>
    <w:rsid w:val="00CD5E62"/>
    <w:rsid w:val="00CD642F"/>
    <w:rsid w:val="00CD6D6C"/>
    <w:rsid w:val="00CF4BEA"/>
    <w:rsid w:val="00CF71A1"/>
    <w:rsid w:val="00D003E4"/>
    <w:rsid w:val="00D15F59"/>
    <w:rsid w:val="00D24AA2"/>
    <w:rsid w:val="00D33B39"/>
    <w:rsid w:val="00D40758"/>
    <w:rsid w:val="00D43F30"/>
    <w:rsid w:val="00D45D51"/>
    <w:rsid w:val="00D473FD"/>
    <w:rsid w:val="00D54520"/>
    <w:rsid w:val="00D56AC0"/>
    <w:rsid w:val="00D6172D"/>
    <w:rsid w:val="00D61753"/>
    <w:rsid w:val="00D633E7"/>
    <w:rsid w:val="00D640DC"/>
    <w:rsid w:val="00D7695F"/>
    <w:rsid w:val="00D76B34"/>
    <w:rsid w:val="00D770C3"/>
    <w:rsid w:val="00D84506"/>
    <w:rsid w:val="00D860D0"/>
    <w:rsid w:val="00D87354"/>
    <w:rsid w:val="00D8783D"/>
    <w:rsid w:val="00D87A40"/>
    <w:rsid w:val="00D92FFE"/>
    <w:rsid w:val="00D94271"/>
    <w:rsid w:val="00D97DD6"/>
    <w:rsid w:val="00DA0B65"/>
    <w:rsid w:val="00DA5161"/>
    <w:rsid w:val="00DA696C"/>
    <w:rsid w:val="00DA6B36"/>
    <w:rsid w:val="00DB640A"/>
    <w:rsid w:val="00DC02C7"/>
    <w:rsid w:val="00DC2A84"/>
    <w:rsid w:val="00DC4A7C"/>
    <w:rsid w:val="00DC5E66"/>
    <w:rsid w:val="00DD132F"/>
    <w:rsid w:val="00DE0E57"/>
    <w:rsid w:val="00DE1E11"/>
    <w:rsid w:val="00DE4569"/>
    <w:rsid w:val="00DE49FD"/>
    <w:rsid w:val="00DE60A0"/>
    <w:rsid w:val="00DE6F94"/>
    <w:rsid w:val="00DF2A0E"/>
    <w:rsid w:val="00DF662D"/>
    <w:rsid w:val="00E013E9"/>
    <w:rsid w:val="00E0373E"/>
    <w:rsid w:val="00E0795A"/>
    <w:rsid w:val="00E12AB8"/>
    <w:rsid w:val="00E133D5"/>
    <w:rsid w:val="00E16A2D"/>
    <w:rsid w:val="00E22B76"/>
    <w:rsid w:val="00E2722C"/>
    <w:rsid w:val="00E32836"/>
    <w:rsid w:val="00E370EE"/>
    <w:rsid w:val="00E41A69"/>
    <w:rsid w:val="00E42484"/>
    <w:rsid w:val="00E43EAA"/>
    <w:rsid w:val="00E50EAB"/>
    <w:rsid w:val="00E5330E"/>
    <w:rsid w:val="00E53AA3"/>
    <w:rsid w:val="00E54148"/>
    <w:rsid w:val="00E5420C"/>
    <w:rsid w:val="00E54FB5"/>
    <w:rsid w:val="00E55843"/>
    <w:rsid w:val="00E61091"/>
    <w:rsid w:val="00E65230"/>
    <w:rsid w:val="00E71C6C"/>
    <w:rsid w:val="00E74FB3"/>
    <w:rsid w:val="00E77562"/>
    <w:rsid w:val="00E77797"/>
    <w:rsid w:val="00E800B0"/>
    <w:rsid w:val="00E8114B"/>
    <w:rsid w:val="00E86008"/>
    <w:rsid w:val="00E87B19"/>
    <w:rsid w:val="00E913D0"/>
    <w:rsid w:val="00E9223C"/>
    <w:rsid w:val="00E94F4F"/>
    <w:rsid w:val="00EA0493"/>
    <w:rsid w:val="00EA0565"/>
    <w:rsid w:val="00EA3544"/>
    <w:rsid w:val="00EB0CAF"/>
    <w:rsid w:val="00EB2AD9"/>
    <w:rsid w:val="00EB2C9D"/>
    <w:rsid w:val="00EB498B"/>
    <w:rsid w:val="00EC110B"/>
    <w:rsid w:val="00EC2588"/>
    <w:rsid w:val="00EC40CE"/>
    <w:rsid w:val="00EC5E8B"/>
    <w:rsid w:val="00ED0FE9"/>
    <w:rsid w:val="00ED1007"/>
    <w:rsid w:val="00ED63D6"/>
    <w:rsid w:val="00EE1C00"/>
    <w:rsid w:val="00EE1E03"/>
    <w:rsid w:val="00EE6082"/>
    <w:rsid w:val="00EE7A01"/>
    <w:rsid w:val="00EF1E0B"/>
    <w:rsid w:val="00EF2908"/>
    <w:rsid w:val="00EF4EE0"/>
    <w:rsid w:val="00F1742E"/>
    <w:rsid w:val="00F17D36"/>
    <w:rsid w:val="00F274FD"/>
    <w:rsid w:val="00F316CE"/>
    <w:rsid w:val="00F340C6"/>
    <w:rsid w:val="00F36610"/>
    <w:rsid w:val="00F414E2"/>
    <w:rsid w:val="00F464F8"/>
    <w:rsid w:val="00F53F11"/>
    <w:rsid w:val="00F54291"/>
    <w:rsid w:val="00F63F83"/>
    <w:rsid w:val="00F64132"/>
    <w:rsid w:val="00F6766C"/>
    <w:rsid w:val="00F677F9"/>
    <w:rsid w:val="00F720E1"/>
    <w:rsid w:val="00F72BDF"/>
    <w:rsid w:val="00F73DBF"/>
    <w:rsid w:val="00F77958"/>
    <w:rsid w:val="00F81200"/>
    <w:rsid w:val="00F91895"/>
    <w:rsid w:val="00F93558"/>
    <w:rsid w:val="00F971FD"/>
    <w:rsid w:val="00F9774F"/>
    <w:rsid w:val="00FA227A"/>
    <w:rsid w:val="00FA312C"/>
    <w:rsid w:val="00FA4393"/>
    <w:rsid w:val="00FA6836"/>
    <w:rsid w:val="00FA7F17"/>
    <w:rsid w:val="00FC253C"/>
    <w:rsid w:val="00FC2AC1"/>
    <w:rsid w:val="00FC4DC5"/>
    <w:rsid w:val="00FD015E"/>
    <w:rsid w:val="00FD4BD9"/>
    <w:rsid w:val="00FD7631"/>
    <w:rsid w:val="00FE034A"/>
    <w:rsid w:val="00FE1477"/>
    <w:rsid w:val="00FE2859"/>
    <w:rsid w:val="00FF095E"/>
    <w:rsid w:val="00FF12D1"/>
    <w:rsid w:val="00FF1C06"/>
    <w:rsid w:val="00FF361C"/>
    <w:rsid w:val="00FF3AB8"/>
    <w:rsid w:val="00FF7752"/>
    <w:rsid w:val="010BE717"/>
    <w:rsid w:val="01171A3C"/>
    <w:rsid w:val="01278083"/>
    <w:rsid w:val="0147E2AC"/>
    <w:rsid w:val="01765E8B"/>
    <w:rsid w:val="01A78B81"/>
    <w:rsid w:val="01DD9715"/>
    <w:rsid w:val="0237EC62"/>
    <w:rsid w:val="023E6170"/>
    <w:rsid w:val="02C212F2"/>
    <w:rsid w:val="02EF07B9"/>
    <w:rsid w:val="030747CF"/>
    <w:rsid w:val="033D9BCC"/>
    <w:rsid w:val="046E3271"/>
    <w:rsid w:val="04899192"/>
    <w:rsid w:val="04FDDF04"/>
    <w:rsid w:val="056183AA"/>
    <w:rsid w:val="05676AEF"/>
    <w:rsid w:val="0578D5FB"/>
    <w:rsid w:val="062CA5A1"/>
    <w:rsid w:val="069E726F"/>
    <w:rsid w:val="06D84EA6"/>
    <w:rsid w:val="06F057AD"/>
    <w:rsid w:val="07108CC4"/>
    <w:rsid w:val="077D3240"/>
    <w:rsid w:val="0786359D"/>
    <w:rsid w:val="07F625D2"/>
    <w:rsid w:val="08034489"/>
    <w:rsid w:val="081B64CF"/>
    <w:rsid w:val="0934EE5B"/>
    <w:rsid w:val="09750CDE"/>
    <w:rsid w:val="0A056D6C"/>
    <w:rsid w:val="0A5D8172"/>
    <w:rsid w:val="0A5FD455"/>
    <w:rsid w:val="0AD93A2D"/>
    <w:rsid w:val="0B19FD97"/>
    <w:rsid w:val="0B5874D8"/>
    <w:rsid w:val="0C28FDF2"/>
    <w:rsid w:val="0C3799C7"/>
    <w:rsid w:val="0C3AF241"/>
    <w:rsid w:val="0C51C542"/>
    <w:rsid w:val="0C7D76ED"/>
    <w:rsid w:val="0C8ED00E"/>
    <w:rsid w:val="0D45EC8D"/>
    <w:rsid w:val="0D55136F"/>
    <w:rsid w:val="0D8949AA"/>
    <w:rsid w:val="0D9FC4FF"/>
    <w:rsid w:val="0DBB4239"/>
    <w:rsid w:val="0E02965A"/>
    <w:rsid w:val="0E25758F"/>
    <w:rsid w:val="0EB0D0BE"/>
    <w:rsid w:val="0F04F499"/>
    <w:rsid w:val="0F87616A"/>
    <w:rsid w:val="0F9E8FD0"/>
    <w:rsid w:val="1012C0FF"/>
    <w:rsid w:val="103DABAE"/>
    <w:rsid w:val="103FAFA4"/>
    <w:rsid w:val="10583783"/>
    <w:rsid w:val="107A5DE0"/>
    <w:rsid w:val="108C5E96"/>
    <w:rsid w:val="10A626FD"/>
    <w:rsid w:val="10FC3D9B"/>
    <w:rsid w:val="110A2C2F"/>
    <w:rsid w:val="111C6DF7"/>
    <w:rsid w:val="114BF1FF"/>
    <w:rsid w:val="1165ABE4"/>
    <w:rsid w:val="1172FEB3"/>
    <w:rsid w:val="11C43BFE"/>
    <w:rsid w:val="12340F61"/>
    <w:rsid w:val="12405E25"/>
    <w:rsid w:val="12953B8A"/>
    <w:rsid w:val="12A11967"/>
    <w:rsid w:val="1343C477"/>
    <w:rsid w:val="138C2B12"/>
    <w:rsid w:val="13B12E04"/>
    <w:rsid w:val="13C32FF7"/>
    <w:rsid w:val="13D9AAB5"/>
    <w:rsid w:val="145AE33B"/>
    <w:rsid w:val="146B0552"/>
    <w:rsid w:val="14766ACC"/>
    <w:rsid w:val="14C077C1"/>
    <w:rsid w:val="14F66F4F"/>
    <w:rsid w:val="14F76163"/>
    <w:rsid w:val="153BADC4"/>
    <w:rsid w:val="16D07E6F"/>
    <w:rsid w:val="16DDB5D9"/>
    <w:rsid w:val="17B57A48"/>
    <w:rsid w:val="17C47600"/>
    <w:rsid w:val="1896B917"/>
    <w:rsid w:val="193D68C3"/>
    <w:rsid w:val="1A35C29A"/>
    <w:rsid w:val="1A486EA6"/>
    <w:rsid w:val="1A95BA89"/>
    <w:rsid w:val="1ACDCEB4"/>
    <w:rsid w:val="1AEA075C"/>
    <w:rsid w:val="1B341276"/>
    <w:rsid w:val="1B3A8580"/>
    <w:rsid w:val="1B3B4A61"/>
    <w:rsid w:val="1B41D387"/>
    <w:rsid w:val="1BA91922"/>
    <w:rsid w:val="1BB23AA8"/>
    <w:rsid w:val="1BBBC1A6"/>
    <w:rsid w:val="1BC2B8E2"/>
    <w:rsid w:val="1BE1E573"/>
    <w:rsid w:val="1C710721"/>
    <w:rsid w:val="1C8925E0"/>
    <w:rsid w:val="1CAA4373"/>
    <w:rsid w:val="1CAE3765"/>
    <w:rsid w:val="1D55A38C"/>
    <w:rsid w:val="1DC12A2E"/>
    <w:rsid w:val="1DCF9127"/>
    <w:rsid w:val="1DECA959"/>
    <w:rsid w:val="1DF0ADFA"/>
    <w:rsid w:val="1E067152"/>
    <w:rsid w:val="1E621417"/>
    <w:rsid w:val="1E815F25"/>
    <w:rsid w:val="1E883D10"/>
    <w:rsid w:val="1F6794BF"/>
    <w:rsid w:val="1FB93D58"/>
    <w:rsid w:val="20067DDC"/>
    <w:rsid w:val="204FFFFB"/>
    <w:rsid w:val="20E692D5"/>
    <w:rsid w:val="21103593"/>
    <w:rsid w:val="211DC143"/>
    <w:rsid w:val="213DF2D0"/>
    <w:rsid w:val="2140DB08"/>
    <w:rsid w:val="2151659F"/>
    <w:rsid w:val="225C1D07"/>
    <w:rsid w:val="227DC821"/>
    <w:rsid w:val="22A07152"/>
    <w:rsid w:val="2311AD78"/>
    <w:rsid w:val="241D77F8"/>
    <w:rsid w:val="247D3F10"/>
    <w:rsid w:val="24E71F26"/>
    <w:rsid w:val="2504492E"/>
    <w:rsid w:val="250C45C1"/>
    <w:rsid w:val="252E5CAC"/>
    <w:rsid w:val="25685FA4"/>
    <w:rsid w:val="2581F8BD"/>
    <w:rsid w:val="258E3948"/>
    <w:rsid w:val="25CFF368"/>
    <w:rsid w:val="26CCE0A3"/>
    <w:rsid w:val="26F3514A"/>
    <w:rsid w:val="27919A1E"/>
    <w:rsid w:val="27C9DAFF"/>
    <w:rsid w:val="27E813F8"/>
    <w:rsid w:val="282A32AD"/>
    <w:rsid w:val="288D8858"/>
    <w:rsid w:val="28BFA290"/>
    <w:rsid w:val="29715FBD"/>
    <w:rsid w:val="297EEC4F"/>
    <w:rsid w:val="2A26B38A"/>
    <w:rsid w:val="2A55991A"/>
    <w:rsid w:val="2AB03FFC"/>
    <w:rsid w:val="2AC2001D"/>
    <w:rsid w:val="2ADC35F6"/>
    <w:rsid w:val="2AF62940"/>
    <w:rsid w:val="2B3503D9"/>
    <w:rsid w:val="2B4504B6"/>
    <w:rsid w:val="2B7945AF"/>
    <w:rsid w:val="2B7D89B4"/>
    <w:rsid w:val="2C150D41"/>
    <w:rsid w:val="2C520211"/>
    <w:rsid w:val="2C9CEE2E"/>
    <w:rsid w:val="2CCFFCBE"/>
    <w:rsid w:val="2CFFE6A6"/>
    <w:rsid w:val="2D3C8704"/>
    <w:rsid w:val="2DB261C8"/>
    <w:rsid w:val="2E12FA6B"/>
    <w:rsid w:val="2E34DED9"/>
    <w:rsid w:val="2E798D2F"/>
    <w:rsid w:val="2E946CE4"/>
    <w:rsid w:val="2EC46E8A"/>
    <w:rsid w:val="2F379A88"/>
    <w:rsid w:val="2F68796B"/>
    <w:rsid w:val="2F8827FF"/>
    <w:rsid w:val="2FB78299"/>
    <w:rsid w:val="30F68B38"/>
    <w:rsid w:val="3154367D"/>
    <w:rsid w:val="31C11A59"/>
    <w:rsid w:val="31CA2068"/>
    <w:rsid w:val="3251C02C"/>
    <w:rsid w:val="3272D61D"/>
    <w:rsid w:val="32CAAC93"/>
    <w:rsid w:val="339357C9"/>
    <w:rsid w:val="354F1A7D"/>
    <w:rsid w:val="35BC1EF4"/>
    <w:rsid w:val="35F290E9"/>
    <w:rsid w:val="362D9701"/>
    <w:rsid w:val="36AB20C4"/>
    <w:rsid w:val="37238D30"/>
    <w:rsid w:val="3798C331"/>
    <w:rsid w:val="37C7CA5E"/>
    <w:rsid w:val="37E803E6"/>
    <w:rsid w:val="3804F67F"/>
    <w:rsid w:val="388A83BD"/>
    <w:rsid w:val="38A81DAE"/>
    <w:rsid w:val="3952A3EC"/>
    <w:rsid w:val="3A18450F"/>
    <w:rsid w:val="3A785C06"/>
    <w:rsid w:val="3B1DB797"/>
    <w:rsid w:val="3B514A43"/>
    <w:rsid w:val="3C14AAF0"/>
    <w:rsid w:val="3C49D8DB"/>
    <w:rsid w:val="3C9AF68D"/>
    <w:rsid w:val="3CEEBB3C"/>
    <w:rsid w:val="3DF1A07C"/>
    <w:rsid w:val="3E0294F3"/>
    <w:rsid w:val="3E89CFA4"/>
    <w:rsid w:val="3EC2104D"/>
    <w:rsid w:val="3EC4F584"/>
    <w:rsid w:val="3F0CED8E"/>
    <w:rsid w:val="3FBC116D"/>
    <w:rsid w:val="3FC8EED7"/>
    <w:rsid w:val="3FF50457"/>
    <w:rsid w:val="3FFB3208"/>
    <w:rsid w:val="408564D6"/>
    <w:rsid w:val="4144B469"/>
    <w:rsid w:val="418189D3"/>
    <w:rsid w:val="41F82DB8"/>
    <w:rsid w:val="4207749B"/>
    <w:rsid w:val="421B6931"/>
    <w:rsid w:val="431B4310"/>
    <w:rsid w:val="431C94BA"/>
    <w:rsid w:val="4354F8E6"/>
    <w:rsid w:val="43BA7E32"/>
    <w:rsid w:val="4435BB18"/>
    <w:rsid w:val="44F5A409"/>
    <w:rsid w:val="45122F0E"/>
    <w:rsid w:val="453BD040"/>
    <w:rsid w:val="45550C0F"/>
    <w:rsid w:val="45769AA6"/>
    <w:rsid w:val="45A16246"/>
    <w:rsid w:val="465689B9"/>
    <w:rsid w:val="469D20EE"/>
    <w:rsid w:val="46F896E6"/>
    <w:rsid w:val="479380FB"/>
    <w:rsid w:val="47B0A7F2"/>
    <w:rsid w:val="47C9EC9B"/>
    <w:rsid w:val="47E61882"/>
    <w:rsid w:val="48E19B18"/>
    <w:rsid w:val="4971C295"/>
    <w:rsid w:val="498114B8"/>
    <w:rsid w:val="49B531C4"/>
    <w:rsid w:val="49D31C87"/>
    <w:rsid w:val="49DDAAAD"/>
    <w:rsid w:val="49EB3414"/>
    <w:rsid w:val="4A0F6CA5"/>
    <w:rsid w:val="4A4431FA"/>
    <w:rsid w:val="4B14B135"/>
    <w:rsid w:val="4B2D5425"/>
    <w:rsid w:val="4B4ACA17"/>
    <w:rsid w:val="4B4B5416"/>
    <w:rsid w:val="4BD4C217"/>
    <w:rsid w:val="4BE2DE10"/>
    <w:rsid w:val="4BEB40C4"/>
    <w:rsid w:val="4C9FEE8C"/>
    <w:rsid w:val="4CEEA05A"/>
    <w:rsid w:val="4D01183E"/>
    <w:rsid w:val="4D5D29BA"/>
    <w:rsid w:val="4D5DC560"/>
    <w:rsid w:val="4D76085D"/>
    <w:rsid w:val="4DC22612"/>
    <w:rsid w:val="4E1745C8"/>
    <w:rsid w:val="4E39B6F4"/>
    <w:rsid w:val="4E3D4CD9"/>
    <w:rsid w:val="4E783EB5"/>
    <w:rsid w:val="4EA83074"/>
    <w:rsid w:val="4EF97060"/>
    <w:rsid w:val="4EFE42EF"/>
    <w:rsid w:val="4F1D2CC7"/>
    <w:rsid w:val="4F3BC998"/>
    <w:rsid w:val="4F5A99ED"/>
    <w:rsid w:val="4F6864B5"/>
    <w:rsid w:val="4F750393"/>
    <w:rsid w:val="4F773E99"/>
    <w:rsid w:val="4F915B7D"/>
    <w:rsid w:val="4F9CDA6F"/>
    <w:rsid w:val="4FB575E6"/>
    <w:rsid w:val="500C373D"/>
    <w:rsid w:val="50312EFA"/>
    <w:rsid w:val="50819C5F"/>
    <w:rsid w:val="50866619"/>
    <w:rsid w:val="50B2BB6C"/>
    <w:rsid w:val="512EF102"/>
    <w:rsid w:val="51F838D5"/>
    <w:rsid w:val="523AD0E7"/>
    <w:rsid w:val="5255EEAD"/>
    <w:rsid w:val="52A38EBB"/>
    <w:rsid w:val="52E0CB3D"/>
    <w:rsid w:val="52F39645"/>
    <w:rsid w:val="533284DD"/>
    <w:rsid w:val="53BFE490"/>
    <w:rsid w:val="53C59CA8"/>
    <w:rsid w:val="53D38503"/>
    <w:rsid w:val="53E5F14E"/>
    <w:rsid w:val="54047DE1"/>
    <w:rsid w:val="540E1D61"/>
    <w:rsid w:val="5479E2FA"/>
    <w:rsid w:val="547A52B9"/>
    <w:rsid w:val="54A2DE2B"/>
    <w:rsid w:val="54BAA3E6"/>
    <w:rsid w:val="54DECE46"/>
    <w:rsid w:val="5518E74F"/>
    <w:rsid w:val="55D59014"/>
    <w:rsid w:val="56410CB3"/>
    <w:rsid w:val="5644ED0C"/>
    <w:rsid w:val="56748E9E"/>
    <w:rsid w:val="57432055"/>
    <w:rsid w:val="57707120"/>
    <w:rsid w:val="57A02C2D"/>
    <w:rsid w:val="57AAAFC9"/>
    <w:rsid w:val="57B38337"/>
    <w:rsid w:val="58B2556E"/>
    <w:rsid w:val="58C938B1"/>
    <w:rsid w:val="5949EECA"/>
    <w:rsid w:val="5955137C"/>
    <w:rsid w:val="59ECA8AF"/>
    <w:rsid w:val="59FE2E63"/>
    <w:rsid w:val="5A308AAF"/>
    <w:rsid w:val="5A30D928"/>
    <w:rsid w:val="5A84EB5F"/>
    <w:rsid w:val="5AFB57E7"/>
    <w:rsid w:val="5B05C6D1"/>
    <w:rsid w:val="5B06915C"/>
    <w:rsid w:val="5B0E0A16"/>
    <w:rsid w:val="5B55F1A8"/>
    <w:rsid w:val="5B59963A"/>
    <w:rsid w:val="5C2B503B"/>
    <w:rsid w:val="5C357D43"/>
    <w:rsid w:val="5C482B12"/>
    <w:rsid w:val="5C53125C"/>
    <w:rsid w:val="5CA7107C"/>
    <w:rsid w:val="5CEA35FE"/>
    <w:rsid w:val="5D691E39"/>
    <w:rsid w:val="5E0B3696"/>
    <w:rsid w:val="5E2F5BE5"/>
    <w:rsid w:val="5E4B9CE2"/>
    <w:rsid w:val="5E743AFA"/>
    <w:rsid w:val="5E8C6B0F"/>
    <w:rsid w:val="5F10559B"/>
    <w:rsid w:val="5F55AAEF"/>
    <w:rsid w:val="5F9466D6"/>
    <w:rsid w:val="5FC8BE48"/>
    <w:rsid w:val="5FFF51A1"/>
    <w:rsid w:val="6033E8D7"/>
    <w:rsid w:val="6068EBF2"/>
    <w:rsid w:val="6082AD89"/>
    <w:rsid w:val="60911286"/>
    <w:rsid w:val="6099642C"/>
    <w:rsid w:val="6188910C"/>
    <w:rsid w:val="61EDD705"/>
    <w:rsid w:val="61F2EA26"/>
    <w:rsid w:val="626818CC"/>
    <w:rsid w:val="627A6481"/>
    <w:rsid w:val="62CC0751"/>
    <w:rsid w:val="63C368D6"/>
    <w:rsid w:val="63DB2E93"/>
    <w:rsid w:val="640B2595"/>
    <w:rsid w:val="6470DB1A"/>
    <w:rsid w:val="64C483DD"/>
    <w:rsid w:val="64E6BE06"/>
    <w:rsid w:val="653907C7"/>
    <w:rsid w:val="65440654"/>
    <w:rsid w:val="655EACAE"/>
    <w:rsid w:val="65B49232"/>
    <w:rsid w:val="664C5892"/>
    <w:rsid w:val="667CD120"/>
    <w:rsid w:val="66F39A3C"/>
    <w:rsid w:val="673578D0"/>
    <w:rsid w:val="67394415"/>
    <w:rsid w:val="677F73AA"/>
    <w:rsid w:val="67D4672C"/>
    <w:rsid w:val="67FDEE55"/>
    <w:rsid w:val="6884E606"/>
    <w:rsid w:val="689B5BAD"/>
    <w:rsid w:val="68A7F73F"/>
    <w:rsid w:val="68B1F9B9"/>
    <w:rsid w:val="69257E05"/>
    <w:rsid w:val="694806BE"/>
    <w:rsid w:val="6975FC50"/>
    <w:rsid w:val="698ECD7A"/>
    <w:rsid w:val="6A0D08EB"/>
    <w:rsid w:val="6A285AA3"/>
    <w:rsid w:val="6A35F8E0"/>
    <w:rsid w:val="6A52911D"/>
    <w:rsid w:val="6AB2D704"/>
    <w:rsid w:val="6B504B41"/>
    <w:rsid w:val="6BB51201"/>
    <w:rsid w:val="6C04EB34"/>
    <w:rsid w:val="6C0F636F"/>
    <w:rsid w:val="6C2C082D"/>
    <w:rsid w:val="6C345F59"/>
    <w:rsid w:val="6C38873F"/>
    <w:rsid w:val="6C4D2DBE"/>
    <w:rsid w:val="6C53FD96"/>
    <w:rsid w:val="6C5AB8C2"/>
    <w:rsid w:val="6C87F313"/>
    <w:rsid w:val="6CC1E0DB"/>
    <w:rsid w:val="6CDD55F0"/>
    <w:rsid w:val="6D0B6C98"/>
    <w:rsid w:val="6D286F33"/>
    <w:rsid w:val="6D574030"/>
    <w:rsid w:val="6D85BE2F"/>
    <w:rsid w:val="6D8AC0A3"/>
    <w:rsid w:val="6D93C290"/>
    <w:rsid w:val="6D9F2D7D"/>
    <w:rsid w:val="6E8035E9"/>
    <w:rsid w:val="6EB08500"/>
    <w:rsid w:val="6F139CA4"/>
    <w:rsid w:val="6F2D0EE9"/>
    <w:rsid w:val="6F4DF99A"/>
    <w:rsid w:val="6FDCC352"/>
    <w:rsid w:val="704BAAA1"/>
    <w:rsid w:val="7057EBA5"/>
    <w:rsid w:val="705A159C"/>
    <w:rsid w:val="7112771B"/>
    <w:rsid w:val="7160B1A5"/>
    <w:rsid w:val="717D0E93"/>
    <w:rsid w:val="717FF732"/>
    <w:rsid w:val="719646EB"/>
    <w:rsid w:val="71B227F3"/>
    <w:rsid w:val="722F3789"/>
    <w:rsid w:val="7241BE82"/>
    <w:rsid w:val="72475679"/>
    <w:rsid w:val="73A314A8"/>
    <w:rsid w:val="743E83C5"/>
    <w:rsid w:val="74464CE9"/>
    <w:rsid w:val="74829704"/>
    <w:rsid w:val="74908CDA"/>
    <w:rsid w:val="7554A0F6"/>
    <w:rsid w:val="7583E620"/>
    <w:rsid w:val="7587007E"/>
    <w:rsid w:val="766CFC49"/>
    <w:rsid w:val="76CC826F"/>
    <w:rsid w:val="76E6D085"/>
    <w:rsid w:val="76EEC3DF"/>
    <w:rsid w:val="76F2170F"/>
    <w:rsid w:val="77432AC1"/>
    <w:rsid w:val="776D7C1C"/>
    <w:rsid w:val="77B4F377"/>
    <w:rsid w:val="77CBBFA4"/>
    <w:rsid w:val="780E1ED9"/>
    <w:rsid w:val="7836D850"/>
    <w:rsid w:val="78F78232"/>
    <w:rsid w:val="792D7EDA"/>
    <w:rsid w:val="79431F7E"/>
    <w:rsid w:val="7969908D"/>
    <w:rsid w:val="7AA64B9F"/>
    <w:rsid w:val="7ABE3E3D"/>
    <w:rsid w:val="7B4E038D"/>
    <w:rsid w:val="7B594BA3"/>
    <w:rsid w:val="7B99C2FA"/>
    <w:rsid w:val="7BF41507"/>
    <w:rsid w:val="7BF64C74"/>
    <w:rsid w:val="7C3C1F64"/>
    <w:rsid w:val="7C46CA55"/>
    <w:rsid w:val="7C647ABB"/>
    <w:rsid w:val="7C7FBAB8"/>
    <w:rsid w:val="7CA337DA"/>
    <w:rsid w:val="7CCE3707"/>
    <w:rsid w:val="7D44C2EE"/>
    <w:rsid w:val="7EB55448"/>
    <w:rsid w:val="7EB5D145"/>
    <w:rsid w:val="7ECEEB66"/>
    <w:rsid w:val="7F8F4A89"/>
    <w:rsid w:val="7FE38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888A9C7"/>
  <w14:defaultImageDpi w14:val="330"/>
  <w15:chartTrackingRefBased/>
  <w15:docId w15:val="{DEB1C117-83F8-4042-BE39-92613461E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22B3"/>
    <w:pPr>
      <w:spacing w:before="120" w:after="120" w:line="276" w:lineRule="auto"/>
    </w:pPr>
    <w:rPr>
      <w:rFonts w:ascii="Verdana" w:hAnsi="Verdan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5224"/>
    <w:pPr>
      <w:spacing w:before="360" w:after="480"/>
      <w:outlineLvl w:val="0"/>
    </w:pPr>
    <w:rPr>
      <w:b/>
      <w:bCs/>
      <w:color w:val="652266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5224"/>
    <w:pPr>
      <w:autoSpaceDE w:val="0"/>
      <w:autoSpaceDN w:val="0"/>
      <w:adjustRightInd w:val="0"/>
      <w:spacing w:before="320" w:after="240" w:line="288" w:lineRule="auto"/>
      <w:textAlignment w:val="center"/>
      <w:outlineLvl w:val="1"/>
    </w:pPr>
    <w:rPr>
      <w:rFonts w:cs="Verdana"/>
      <w:b/>
      <w:bCs/>
      <w:color w:val="652165"/>
      <w:sz w:val="36"/>
      <w:szCs w:val="36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25224"/>
    <w:pPr>
      <w:suppressAutoHyphens/>
      <w:autoSpaceDE w:val="0"/>
      <w:autoSpaceDN w:val="0"/>
      <w:adjustRightInd w:val="0"/>
      <w:spacing w:before="320" w:after="170" w:line="288" w:lineRule="auto"/>
      <w:textAlignment w:val="center"/>
      <w:outlineLvl w:val="2"/>
    </w:pPr>
    <w:rPr>
      <w:rFonts w:cs="Verdana"/>
      <w:b/>
      <w:bCs/>
      <w:color w:val="652165"/>
      <w:sz w:val="28"/>
      <w:szCs w:val="28"/>
      <w:lang w:val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25224"/>
    <w:pPr>
      <w:suppressAutoHyphens/>
      <w:autoSpaceDE w:val="0"/>
      <w:autoSpaceDN w:val="0"/>
      <w:adjustRightInd w:val="0"/>
      <w:spacing w:before="240" w:line="288" w:lineRule="auto"/>
      <w:textAlignment w:val="center"/>
      <w:outlineLvl w:val="3"/>
    </w:pPr>
    <w:rPr>
      <w:rFonts w:cs="Verdana"/>
      <w:b/>
      <w:bCs/>
      <w:color w:val="652165"/>
      <w:szCs w:val="24"/>
      <w:lang w:val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25224"/>
    <w:pPr>
      <w:suppressAutoHyphens/>
      <w:autoSpaceDE w:val="0"/>
      <w:autoSpaceDN w:val="0"/>
      <w:adjustRightInd w:val="0"/>
      <w:spacing w:before="240" w:line="288" w:lineRule="auto"/>
      <w:textAlignment w:val="center"/>
      <w:outlineLvl w:val="4"/>
    </w:pPr>
    <w:rPr>
      <w:rFonts w:cs="Verdana"/>
      <w:b/>
      <w:bCs/>
      <w:color w:val="000000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2797"/>
    <w:pPr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742797"/>
    <w:rPr>
      <w:rFonts w:ascii="Verdana" w:hAnsi="Verdana"/>
      <w:sz w:val="24"/>
    </w:rPr>
  </w:style>
  <w:style w:type="paragraph" w:styleId="Footer">
    <w:name w:val="footer"/>
    <w:link w:val="FooterChar"/>
    <w:uiPriority w:val="99"/>
    <w:unhideWhenUsed/>
    <w:rsid w:val="0065066A"/>
    <w:pPr>
      <w:suppressAutoHyphens/>
      <w:autoSpaceDE w:val="0"/>
      <w:autoSpaceDN w:val="0"/>
      <w:adjustRightInd w:val="0"/>
      <w:spacing w:after="0" w:line="288" w:lineRule="auto"/>
      <w:ind w:right="851"/>
      <w:textAlignment w:val="center"/>
    </w:pPr>
    <w:rPr>
      <w:rFonts w:ascii="Verdana" w:hAnsi="Verdana" w:cs="Verdana"/>
      <w:sz w:val="20"/>
      <w:szCs w:val="18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5066A"/>
    <w:rPr>
      <w:rFonts w:ascii="Verdana" w:hAnsi="Verdana" w:cs="Verdana"/>
      <w:sz w:val="20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25224"/>
    <w:rPr>
      <w:rFonts w:ascii="Verdana" w:hAnsi="Verdana"/>
      <w:b/>
      <w:bCs/>
      <w:color w:val="652266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925224"/>
    <w:rPr>
      <w:rFonts w:ascii="Verdana" w:hAnsi="Verdana" w:cs="Verdana"/>
      <w:b/>
      <w:bCs/>
      <w:color w:val="652165"/>
      <w:sz w:val="36"/>
      <w:szCs w:val="36"/>
      <w:lang w:val="en-GB"/>
    </w:rPr>
  </w:style>
  <w:style w:type="paragraph" w:styleId="Title">
    <w:name w:val="Title"/>
    <w:basedOn w:val="Heading1"/>
    <w:next w:val="Heading1"/>
    <w:link w:val="TitleChar"/>
    <w:uiPriority w:val="10"/>
    <w:qFormat/>
    <w:rsid w:val="00DC4A7C"/>
  </w:style>
  <w:style w:type="character" w:customStyle="1" w:styleId="TitleChar">
    <w:name w:val="Title Char"/>
    <w:basedOn w:val="DefaultParagraphFont"/>
    <w:link w:val="Title"/>
    <w:uiPriority w:val="10"/>
    <w:rsid w:val="00DC4A7C"/>
    <w:rPr>
      <w:rFonts w:ascii="Verdana" w:hAnsi="Verdana"/>
      <w:b/>
      <w:bCs/>
      <w:color w:val="652266"/>
      <w:sz w:val="56"/>
      <w:szCs w:val="56"/>
      <w:lang w:val="en-US"/>
    </w:rPr>
  </w:style>
  <w:style w:type="paragraph" w:styleId="Subtitle">
    <w:name w:val="Subtitle"/>
    <w:basedOn w:val="Heading2"/>
    <w:next w:val="Heading2"/>
    <w:link w:val="SubtitleChar"/>
    <w:uiPriority w:val="11"/>
    <w:qFormat/>
    <w:rsid w:val="00A4547D"/>
  </w:style>
  <w:style w:type="character" w:customStyle="1" w:styleId="SubtitleChar">
    <w:name w:val="Subtitle Char"/>
    <w:basedOn w:val="DefaultParagraphFont"/>
    <w:link w:val="Subtitle"/>
    <w:uiPriority w:val="11"/>
    <w:rsid w:val="00A4547D"/>
    <w:rPr>
      <w:rFonts w:ascii="Verdana" w:hAnsi="Verdana"/>
      <w:b/>
      <w:bCs/>
      <w:color w:val="652266"/>
      <w:sz w:val="36"/>
      <w:szCs w:val="36"/>
      <w:lang w:val="en-US"/>
    </w:rPr>
  </w:style>
  <w:style w:type="paragraph" w:customStyle="1" w:styleId="BasicParagraph">
    <w:name w:val="[Basic Paragraph]"/>
    <w:basedOn w:val="Normal"/>
    <w:uiPriority w:val="99"/>
    <w:rsid w:val="00D7695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Cs w:val="24"/>
      <w:lang w:val="en-GB"/>
    </w:rPr>
  </w:style>
  <w:style w:type="paragraph" w:styleId="ListParagraph">
    <w:name w:val="List Paragraph"/>
    <w:basedOn w:val="Normal"/>
    <w:link w:val="ListParagraphChar"/>
    <w:uiPriority w:val="34"/>
    <w:qFormat/>
    <w:rsid w:val="00EF4EE0"/>
    <w:pPr>
      <w:numPr>
        <w:numId w:val="2"/>
      </w:numPr>
    </w:pPr>
  </w:style>
  <w:style w:type="paragraph" w:styleId="ListBullet">
    <w:name w:val="List Bullet"/>
    <w:basedOn w:val="ListParagraph"/>
    <w:uiPriority w:val="99"/>
    <w:unhideWhenUsed/>
    <w:rsid w:val="00052F35"/>
  </w:style>
  <w:style w:type="paragraph" w:styleId="ListBullet2">
    <w:name w:val="List Bullet 2"/>
    <w:basedOn w:val="ListParagraph"/>
    <w:uiPriority w:val="99"/>
    <w:unhideWhenUsed/>
    <w:rsid w:val="00B44862"/>
    <w:pPr>
      <w:numPr>
        <w:ilvl w:val="1"/>
      </w:numPr>
      <w:ind w:left="714" w:hanging="357"/>
    </w:pPr>
  </w:style>
  <w:style w:type="paragraph" w:styleId="ListBullet3">
    <w:name w:val="List Bullet 3"/>
    <w:basedOn w:val="ListParagraph"/>
    <w:uiPriority w:val="99"/>
    <w:unhideWhenUsed/>
    <w:rsid w:val="00B44862"/>
    <w:pPr>
      <w:numPr>
        <w:ilvl w:val="2"/>
      </w:numPr>
      <w:ind w:left="1077" w:hanging="357"/>
    </w:pPr>
  </w:style>
  <w:style w:type="character" w:styleId="Hyperlink">
    <w:name w:val="Hyperlink"/>
    <w:basedOn w:val="DefaultParagraphFont"/>
    <w:uiPriority w:val="99"/>
    <w:unhideWhenUsed/>
    <w:rsid w:val="00C93304"/>
    <w:rPr>
      <w:color w:val="652266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93304"/>
    <w:rPr>
      <w:color w:val="605E5C"/>
      <w:shd w:val="clear" w:color="auto" w:fill="E1DFDD"/>
    </w:rPr>
  </w:style>
  <w:style w:type="character" w:styleId="Strong">
    <w:name w:val="Strong"/>
    <w:aliases w:val="Bold"/>
    <w:basedOn w:val="DefaultParagraphFont"/>
    <w:uiPriority w:val="22"/>
    <w:qFormat/>
    <w:rsid w:val="00C93304"/>
    <w:rPr>
      <w:b/>
      <w:bCs/>
    </w:rPr>
  </w:style>
  <w:style w:type="character" w:styleId="SubtleEmphasis">
    <w:name w:val="Subtle Emphasis"/>
    <w:aliases w:val="Purple text"/>
    <w:uiPriority w:val="19"/>
    <w:qFormat/>
    <w:rsid w:val="00DC4A7C"/>
    <w:rPr>
      <w:color w:val="652266"/>
    </w:rPr>
  </w:style>
  <w:style w:type="table" w:styleId="TableGrid">
    <w:name w:val="Table Grid"/>
    <w:basedOn w:val="TableNormal"/>
    <w:uiPriority w:val="39"/>
    <w:rsid w:val="00332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925224"/>
    <w:rPr>
      <w:rFonts w:ascii="Verdana" w:hAnsi="Verdana" w:cs="Verdana"/>
      <w:b/>
      <w:bCs/>
      <w:color w:val="652165"/>
      <w:sz w:val="28"/>
      <w:szCs w:val="28"/>
      <w:lang w:val="en-GB"/>
    </w:rPr>
  </w:style>
  <w:style w:type="character" w:styleId="Emphasis">
    <w:name w:val="Emphasis"/>
    <w:aliases w:val="Italics"/>
    <w:basedOn w:val="DefaultParagraphFont"/>
    <w:uiPriority w:val="20"/>
    <w:qFormat/>
    <w:rsid w:val="00F54291"/>
    <w:rPr>
      <w:i/>
      <w:iCs/>
    </w:rPr>
  </w:style>
  <w:style w:type="character" w:styleId="IntenseEmphasis">
    <w:name w:val="Intense Emphasis"/>
    <w:aliases w:val="Purple Bold"/>
    <w:qFormat/>
    <w:rsid w:val="001D70FA"/>
    <w:rPr>
      <w:b/>
      <w:bCs/>
      <w:color w:val="652165"/>
    </w:rPr>
  </w:style>
  <w:style w:type="character" w:customStyle="1" w:styleId="Heading4Char">
    <w:name w:val="Heading 4 Char"/>
    <w:basedOn w:val="DefaultParagraphFont"/>
    <w:link w:val="Heading4"/>
    <w:uiPriority w:val="9"/>
    <w:rsid w:val="00925224"/>
    <w:rPr>
      <w:rFonts w:ascii="Verdana" w:hAnsi="Verdana" w:cs="Verdana"/>
      <w:b/>
      <w:bCs/>
      <w:color w:val="652165"/>
      <w:sz w:val="24"/>
      <w:szCs w:val="24"/>
      <w:lang w:val="en-GB"/>
    </w:rPr>
  </w:style>
  <w:style w:type="character" w:styleId="PlaceholderText">
    <w:name w:val="Placeholder Text"/>
    <w:basedOn w:val="DefaultParagraphFont"/>
    <w:uiPriority w:val="99"/>
    <w:semiHidden/>
    <w:rsid w:val="005C4087"/>
    <w:rPr>
      <w:color w:val="808080"/>
    </w:rPr>
  </w:style>
  <w:style w:type="character" w:styleId="FootnoteReference">
    <w:name w:val="footnote reference"/>
    <w:basedOn w:val="DefaultParagraphFont"/>
    <w:uiPriority w:val="99"/>
    <w:unhideWhenUsed/>
    <w:rsid w:val="00C72477"/>
    <w:rPr>
      <w:vertAlign w:val="superscript"/>
    </w:rPr>
  </w:style>
  <w:style w:type="paragraph" w:styleId="NoSpacing">
    <w:name w:val="No Spacing"/>
    <w:uiPriority w:val="1"/>
    <w:qFormat/>
    <w:rsid w:val="00C72477"/>
    <w:pPr>
      <w:spacing w:after="0" w:line="240" w:lineRule="auto"/>
    </w:pPr>
    <w:rPr>
      <w:rFonts w:ascii="Verdana" w:hAnsi="Verdana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925224"/>
    <w:rPr>
      <w:rFonts w:ascii="Verdana" w:hAnsi="Verdana" w:cs="Verdana"/>
      <w:b/>
      <w:bCs/>
      <w:color w:val="000000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7D1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D1B"/>
    <w:rPr>
      <w:rFonts w:ascii="Segoe UI" w:hAnsi="Segoe UI" w:cs="Segoe UI"/>
      <w:sz w:val="18"/>
      <w:szCs w:val="18"/>
    </w:rPr>
  </w:style>
  <w:style w:type="character" w:styleId="PageNumber">
    <w:name w:val="page number"/>
    <w:unhideWhenUsed/>
    <w:qFormat/>
    <w:rsid w:val="007C0932"/>
  </w:style>
  <w:style w:type="paragraph" w:customStyle="1" w:styleId="PageNumberParagraph">
    <w:name w:val="Page Number Paragraph"/>
    <w:basedOn w:val="Footer"/>
    <w:rsid w:val="000B7816"/>
    <w:pPr>
      <w:framePr w:h="680" w:hRule="exact" w:wrap="around" w:vAnchor="page" w:hAnchor="page" w:x="10774" w:yAlign="bottom" w:anchorLock="1"/>
      <w:ind w:right="0"/>
    </w:pPr>
  </w:style>
  <w:style w:type="character" w:styleId="CommentReference">
    <w:name w:val="annotation reference"/>
    <w:basedOn w:val="DefaultParagraphFont"/>
    <w:uiPriority w:val="99"/>
    <w:semiHidden/>
    <w:unhideWhenUsed/>
    <w:rsid w:val="004C1C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C1C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C1CD2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1C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1CD2"/>
    <w:rPr>
      <w:rFonts w:ascii="Verdana" w:hAnsi="Verdana"/>
      <w:b/>
      <w:bCs/>
      <w:sz w:val="20"/>
      <w:szCs w:val="20"/>
    </w:rPr>
  </w:style>
  <w:style w:type="paragraph" w:customStyle="1" w:styleId="PurpleNormal">
    <w:name w:val="Purple Normal"/>
    <w:basedOn w:val="Normal"/>
    <w:link w:val="PurpleNormalChar"/>
    <w:uiPriority w:val="6"/>
    <w:qFormat/>
    <w:rsid w:val="005C3C54"/>
    <w:rPr>
      <w:color w:val="652266"/>
    </w:rPr>
  </w:style>
  <w:style w:type="character" w:customStyle="1" w:styleId="PurpleNormalChar">
    <w:name w:val="Purple Normal Char"/>
    <w:basedOn w:val="DefaultParagraphFont"/>
    <w:link w:val="PurpleNormal"/>
    <w:uiPriority w:val="6"/>
    <w:rsid w:val="005C3C54"/>
    <w:rPr>
      <w:rFonts w:ascii="Verdana" w:hAnsi="Verdana"/>
      <w:color w:val="652266"/>
      <w:sz w:val="24"/>
    </w:rPr>
  </w:style>
  <w:style w:type="character" w:customStyle="1" w:styleId="PurpleBoldChar">
    <w:name w:val="Purple Bold Char"/>
    <w:basedOn w:val="DefaultParagraphFont"/>
    <w:uiPriority w:val="7"/>
    <w:rsid w:val="005C3C54"/>
    <w:rPr>
      <w:rFonts w:cstheme="minorBidi"/>
      <w:color w:val="652266"/>
      <w:szCs w:val="22"/>
    </w:rPr>
  </w:style>
  <w:style w:type="paragraph" w:customStyle="1" w:styleId="BoldText">
    <w:name w:val="Bold Text"/>
    <w:basedOn w:val="Normal"/>
    <w:link w:val="BoldTextChar"/>
    <w:qFormat/>
    <w:rsid w:val="005C3C54"/>
    <w:pPr>
      <w:suppressAutoHyphens/>
      <w:autoSpaceDE w:val="0"/>
      <w:autoSpaceDN w:val="0"/>
      <w:adjustRightInd w:val="0"/>
      <w:spacing w:line="288" w:lineRule="auto"/>
      <w:textAlignment w:val="center"/>
    </w:pPr>
    <w:rPr>
      <w:b/>
    </w:rPr>
  </w:style>
  <w:style w:type="character" w:customStyle="1" w:styleId="BoldTextChar">
    <w:name w:val="Bold Text Char"/>
    <w:basedOn w:val="DefaultParagraphFont"/>
    <w:link w:val="BoldText"/>
    <w:rsid w:val="005C3C54"/>
    <w:rPr>
      <w:rFonts w:ascii="Verdana" w:hAnsi="Verdana"/>
      <w:b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4013A"/>
    <w:rPr>
      <w:color w:val="652266"/>
      <w:u w:val="single"/>
    </w:rPr>
  </w:style>
  <w:style w:type="paragraph" w:styleId="TOCHeading">
    <w:name w:val="TOC Heading"/>
    <w:basedOn w:val="Normal"/>
    <w:next w:val="Normal"/>
    <w:uiPriority w:val="39"/>
    <w:semiHidden/>
    <w:unhideWhenUsed/>
    <w:qFormat/>
    <w:rsid w:val="00A4013A"/>
    <w:pPr>
      <w:keepNext/>
      <w:keepLines/>
      <w:spacing w:before="240" w:after="0"/>
    </w:pPr>
    <w:rPr>
      <w:rFonts w:eastAsiaTheme="majorEastAsia" w:cstheme="majorBidi"/>
      <w:b/>
      <w:bCs/>
      <w:color w:val="652266"/>
      <w:sz w:val="36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4013A"/>
    <w:pPr>
      <w:spacing w:after="100"/>
    </w:pPr>
  </w:style>
  <w:style w:type="paragraph" w:styleId="NormalWeb">
    <w:name w:val="Normal (Web)"/>
    <w:basedOn w:val="Normal"/>
    <w:uiPriority w:val="99"/>
    <w:semiHidden/>
    <w:unhideWhenUsed/>
    <w:rsid w:val="00E91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535D53"/>
    <w:pPr>
      <w:widowControl w:val="0"/>
      <w:autoSpaceDE w:val="0"/>
      <w:autoSpaceDN w:val="0"/>
      <w:spacing w:before="0" w:after="0" w:line="240" w:lineRule="auto"/>
      <w:ind w:left="820"/>
    </w:pPr>
    <w:rPr>
      <w:rFonts w:eastAsia="Verdana" w:cs="Verdana"/>
      <w:szCs w:val="24"/>
      <w:lang w:eastAsia="en-AU" w:bidi="en-AU"/>
    </w:rPr>
  </w:style>
  <w:style w:type="character" w:customStyle="1" w:styleId="BodyTextChar">
    <w:name w:val="Body Text Char"/>
    <w:basedOn w:val="DefaultParagraphFont"/>
    <w:link w:val="BodyText"/>
    <w:uiPriority w:val="1"/>
    <w:rsid w:val="00535D53"/>
    <w:rPr>
      <w:rFonts w:ascii="Verdana" w:eastAsia="Verdana" w:hAnsi="Verdana" w:cs="Verdana"/>
      <w:sz w:val="24"/>
      <w:szCs w:val="24"/>
      <w:lang w:eastAsia="en-AU" w:bidi="en-AU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03124"/>
    <w:rPr>
      <w:rFonts w:ascii="Verdana" w:hAnsi="Verdana"/>
      <w:sz w:val="24"/>
    </w:rPr>
  </w:style>
  <w:style w:type="paragraph" w:styleId="Revision">
    <w:name w:val="Revision"/>
    <w:hidden/>
    <w:uiPriority w:val="99"/>
    <w:semiHidden/>
    <w:rsid w:val="0085179E"/>
    <w:pPr>
      <w:spacing w:after="0" w:line="240" w:lineRule="auto"/>
    </w:pPr>
    <w:rPr>
      <w:rFonts w:ascii="Verdana" w:hAnsi="Verdana"/>
      <w:sz w:val="24"/>
    </w:rPr>
  </w:style>
  <w:style w:type="paragraph" w:customStyle="1" w:styleId="paragraph">
    <w:name w:val="paragraph"/>
    <w:basedOn w:val="Normal"/>
    <w:rsid w:val="0035679C"/>
    <w:pPr>
      <w:suppressAutoHyphens/>
      <w:autoSpaceDN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szCs w:val="24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DE6F94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B7191C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3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7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7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1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4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1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25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ecruitment@wdv.org.a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wdv.org.au/get-involved/current-vacancies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microsoft.com/office/2019/05/relationships/documenttasks" Target="documenttasks/documenttasks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yse\Desktop\2020-2021%20Board%20Admin-%20DRAFTS%20(to%20be%20filed%20away%20when%20completed)\2.%20Board%20Briefing%20Paper-%20Template.dotx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0C3C55F3-1B0B-4FB1-A949-8868BC7525E5}">
    <t:Anchor>
      <t:Comment id="1783745950"/>
    </t:Anchor>
    <t:History>
      <t:Event id="{524F9772-E7EB-482E-BD74-E9D8B9BCCB34}" time="2025-06-03T05:38:20.811Z">
        <t:Attribution userId="S::julie.kun@wdv.org.au::441a3e50-f5bd-4815-8034-1dc752c41195" userProvider="AD" userName="Julie Kun"/>
        <t:Anchor>
          <t:Comment id="1783745950"/>
        </t:Anchor>
        <t:Create/>
      </t:Event>
      <t:Event id="{1F0AE8A2-D690-4D8E-AE11-2EB6EC5449A2}" time="2025-06-03T05:38:20.811Z">
        <t:Attribution userId="S::julie.kun@wdv.org.au::441a3e50-f5bd-4815-8034-1dc752c41195" userProvider="AD" userName="Julie Kun"/>
        <t:Anchor>
          <t:Comment id="1783745950"/>
        </t:Anchor>
        <t:Assign userId="S::brigid.evans@wdv.org.au::26391eaf-bf00-4741-ad8c-7b42173fa35f" userProvider="AD" userName="Brigid Evans"/>
      </t:Event>
      <t:Event id="{77851F57-9BEE-4959-BC53-FC6CBC39B5BB}" time="2025-06-03T05:38:20.811Z">
        <t:Attribution userId="S::julie.kun@wdv.org.au::441a3e50-f5bd-4815-8034-1dc752c41195" userProvider="AD" userName="Julie Kun"/>
        <t:Anchor>
          <t:Comment id="1783745950"/>
        </t:Anchor>
        <t:SetTitle title="@Brigid Evans Working on the job ad. Please provide feed back I have accepted all your changes. Will get back to you regarding title later toady.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pplicant Information" ma:contentTypeID="0x0101002EB9B64B880E0348AE55382359D40FD00051FF72B67390E94D829CFA58F1A5E2EB" ma:contentTypeVersion="19" ma:contentTypeDescription="This content type is used to collect information from the public application form" ma:contentTypeScope="" ma:versionID="e3f53277049c75fef98f1cdcca62cb37">
  <xsd:schema xmlns:xsd="http://www.w3.org/2001/XMLSchema" xmlns:xs="http://www.w3.org/2001/XMLSchema" xmlns:p="http://schemas.microsoft.com/office/2006/metadata/properties" xmlns:ns2="1df371c7-210f-4427-b905-7bb5c1951aa2" xmlns:ns3="4c9350c7-d0e8-4255-b307-8e68dcd7e174" targetNamespace="http://schemas.microsoft.com/office/2006/metadata/properties" ma:root="true" ma:fieldsID="d658d01d5ca417ba13ecfb9d35f8c8ce" ns2:_="" ns3:_="">
    <xsd:import namespace="1df371c7-210f-4427-b905-7bb5c1951aa2"/>
    <xsd:import namespace="4c9350c7-d0e8-4255-b307-8e68dcd7e174"/>
    <xsd:element name="properties">
      <xsd:complexType>
        <xsd:sequence>
          <xsd:element name="documentManagement">
            <xsd:complexType>
              <xsd:all>
                <xsd:element ref="ns2:Position" minOccurs="0"/>
                <xsd:element ref="ns2:Applicant_x0020_Name" minOccurs="0"/>
                <xsd:element ref="ns2:Applicant_x0020_Email" minOccurs="0"/>
                <xsd:element ref="ns2:Applicant_x0020_Phone" minOccurs="0"/>
                <xsd:element ref="ns2:Applicant_x0020_Street_x0020_Address" minOccurs="0"/>
                <xsd:element ref="ns2:Applicant_x0020_Street_x0020_Address_x0020_2" minOccurs="0"/>
                <xsd:element ref="ns2:Applicant_x0020_State" minOccurs="0"/>
                <xsd:element ref="ns2:Applicant_x0020_Postcode" minOccurs="0"/>
                <xsd:element ref="ns2:Selection_x0020_Criteria" minOccurs="0"/>
                <xsd:element ref="ns3:DocumentLink" minOccurs="0"/>
                <xsd:element ref="ns3:CommunicationMethod" minOccurs="0"/>
                <xsd:element ref="ns3:AccessibilityRequirements" minOccurs="0"/>
                <xsd:element ref="ns3:OtherRelevantInformation" minOccurs="0"/>
                <xsd:element ref="ns3:lcf76f155ced4ddcb4097134ff3c332f" minOccurs="0"/>
                <xsd:element ref="ns2:TaxCatchAll" minOccurs="0"/>
                <xsd:element ref="ns2:Applicant_x0020_Subur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f371c7-210f-4427-b905-7bb5c1951aa2" elementFormDefault="qualified">
    <xsd:import namespace="http://schemas.microsoft.com/office/2006/documentManagement/types"/>
    <xsd:import namespace="http://schemas.microsoft.com/office/infopath/2007/PartnerControls"/>
    <xsd:element name="Position" ma:index="2" nillable="true" ma:displayName="Position" ma:default="" ma:internalName="Position">
      <xsd:simpleType>
        <xsd:restriction base="dms:Text">
          <xsd:maxLength value="255"/>
        </xsd:restriction>
      </xsd:simpleType>
    </xsd:element>
    <xsd:element name="Applicant_x0020_Name" ma:index="3" nillable="true" ma:displayName="Applicant Name" ma:default="" ma:internalName="Applicant_x0020_Name">
      <xsd:simpleType>
        <xsd:restriction base="dms:Text">
          <xsd:maxLength value="255"/>
        </xsd:restriction>
      </xsd:simpleType>
    </xsd:element>
    <xsd:element name="Applicant_x0020_Email" ma:index="4" nillable="true" ma:displayName="Applicant Email" ma:default="" ma:internalName="Applicant_x0020_Email">
      <xsd:simpleType>
        <xsd:restriction base="dms:Text">
          <xsd:maxLength value="255"/>
        </xsd:restriction>
      </xsd:simpleType>
    </xsd:element>
    <xsd:element name="Applicant_x0020_Phone" ma:index="5" nillable="true" ma:displayName="Applicant Phone" ma:default="" ma:internalName="Applicant_x0020_Phone">
      <xsd:simpleType>
        <xsd:restriction base="dms:Text">
          <xsd:maxLength value="255"/>
        </xsd:restriction>
      </xsd:simpleType>
    </xsd:element>
    <xsd:element name="Applicant_x0020_Street_x0020_Address" ma:index="6" nillable="true" ma:displayName="Applicant Street Address" ma:default="" ma:internalName="Applicant_x0020_Street_x0020_Address">
      <xsd:simpleType>
        <xsd:restriction base="dms:Text">
          <xsd:maxLength value="255"/>
        </xsd:restriction>
      </xsd:simpleType>
    </xsd:element>
    <xsd:element name="Applicant_x0020_Street_x0020_Address_x0020_2" ma:index="7" nillable="true" ma:displayName="Applicant Street Address 2" ma:default="" ma:internalName="Applicant_x0020_Street_x0020_Address_x0020_2">
      <xsd:simpleType>
        <xsd:restriction base="dms:Text">
          <xsd:maxLength value="255"/>
        </xsd:restriction>
      </xsd:simpleType>
    </xsd:element>
    <xsd:element name="Applicant_x0020_State" ma:index="8" nillable="true" ma:displayName="Applicant State" ma:default="" ma:internalName="Applicant_x0020_State">
      <xsd:simpleType>
        <xsd:restriction base="dms:Text">
          <xsd:maxLength value="255"/>
        </xsd:restriction>
      </xsd:simpleType>
    </xsd:element>
    <xsd:element name="Applicant_x0020_Postcode" ma:index="9" nillable="true" ma:displayName="Applicant Postcode" ma:default="" ma:internalName="Applicant_x0020_Postcode">
      <xsd:simpleType>
        <xsd:restriction base="dms:Text">
          <xsd:maxLength value="255"/>
        </xsd:restriction>
      </xsd:simpleType>
    </xsd:element>
    <xsd:element name="Selection_x0020_Criteria" ma:index="10" nillable="true" ma:displayName="Selection Criteria" ma:default="" ma:internalName="Selection_x0020_Criteria0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3624db2-85ea-4424-85fe-bde0e989cde4}" ma:internalName="TaxCatchAll" ma:showField="CatchAllData" ma:web="1df371c7-210f-4427-b905-7bb5c1951a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pplicant_x0020_Suburb" ma:index="23" nillable="true" ma:displayName="Applicant Suburb" ma:internalName="Applicant_x0020_Suburb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9350c7-d0e8-4255-b307-8e68dcd7e174" elementFormDefault="qualified">
    <xsd:import namespace="http://schemas.microsoft.com/office/2006/documentManagement/types"/>
    <xsd:import namespace="http://schemas.microsoft.com/office/infopath/2007/PartnerControls"/>
    <xsd:element name="DocumentLink" ma:index="17" nillable="true" ma:displayName="Document Link" ma:format="Dropdown" ma:internalName="DocumentLink">
      <xsd:simpleType>
        <xsd:restriction base="dms:Text">
          <xsd:maxLength value="255"/>
        </xsd:restriction>
      </xsd:simpleType>
    </xsd:element>
    <xsd:element name="CommunicationMethod" ma:index="18" nillable="true" ma:displayName="Communication Method" ma:format="Dropdown" ma:internalName="CommunicationMethod">
      <xsd:simpleType>
        <xsd:restriction base="dms:Text">
          <xsd:maxLength value="255"/>
        </xsd:restriction>
      </xsd:simpleType>
    </xsd:element>
    <xsd:element name="AccessibilityRequirements" ma:index="19" nillable="true" ma:displayName="Accessibility Requirements" ma:internalName="AccessibilityRequirements">
      <xsd:simpleType>
        <xsd:restriction base="dms:Note">
          <xsd:maxLength value="255"/>
        </xsd:restriction>
      </xsd:simpleType>
    </xsd:element>
    <xsd:element name="OtherRelevantInformation" ma:index="20" nillable="true" ma:displayName="Other Relevant Information" ma:internalName="OtherRelevantInformation">
      <xsd:simpleType>
        <xsd:restriction base="dms:Note">
          <xsd:maxLength value="255"/>
        </xsd:restriction>
      </xsd:simpleType>
    </xsd:element>
    <xsd:element name="lcf76f155ced4ddcb4097134ff3c332f" ma:index="21" nillable="true" ma:displayName="Image Tags_0" ma:hidden="true" ma:internalName="lcf76f155ced4ddcb4097134ff3c332f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c9350c7-d0e8-4255-b307-8e68dcd7e174" xsi:nil="true"/>
    <TaxCatchAll xmlns="1df371c7-210f-4427-b905-7bb5c1951aa2" xsi:nil="true"/>
    <Applicant_x0020_Suburb xmlns="1df371c7-210f-4427-b905-7bb5c1951aa2" xsi:nil="true"/>
    <DocumentLink xmlns="4c9350c7-d0e8-4255-b307-8e68dcd7e174" xsi:nil="true"/>
    <Applicant_x0020_Name xmlns="1df371c7-210f-4427-b905-7bb5c1951aa2" xsi:nil="true"/>
    <Applicant_x0020_Phone xmlns="1df371c7-210f-4427-b905-7bb5c1951aa2" xsi:nil="true"/>
    <Position xmlns="1df371c7-210f-4427-b905-7bb5c1951aa2" xsi:nil="true"/>
    <Selection_x0020_Criteria xmlns="1df371c7-210f-4427-b905-7bb5c1951aa2" xsi:nil="true"/>
    <AccessibilityRequirements xmlns="4c9350c7-d0e8-4255-b307-8e68dcd7e174" xsi:nil="true"/>
    <Applicant_x0020_Email xmlns="1df371c7-210f-4427-b905-7bb5c1951aa2" xsi:nil="true"/>
    <Applicant_x0020_Postcode xmlns="1df371c7-210f-4427-b905-7bb5c1951aa2" xsi:nil="true"/>
    <CommunicationMethod xmlns="4c9350c7-d0e8-4255-b307-8e68dcd7e174" xsi:nil="true"/>
    <Applicant_x0020_Street_x0020_Address xmlns="1df371c7-210f-4427-b905-7bb5c1951aa2" xsi:nil="true"/>
    <Applicant_x0020_State xmlns="1df371c7-210f-4427-b905-7bb5c1951aa2" xsi:nil="true"/>
    <OtherRelevantInformation xmlns="4c9350c7-d0e8-4255-b307-8e68dcd7e174" xsi:nil="true"/>
    <Applicant_x0020_Street_x0020_Address_x0020_2 xmlns="1df371c7-210f-4427-b905-7bb5c1951aa2" xsi:nil="true"/>
  </documentManagement>
</p:properties>
</file>

<file path=customXml/itemProps1.xml><?xml version="1.0" encoding="utf-8"?>
<ds:datastoreItem xmlns:ds="http://schemas.openxmlformats.org/officeDocument/2006/customXml" ds:itemID="{044A9AD0-2033-4EEB-ABDC-13F62D0B981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8FA739C-0F99-4B3E-8BDE-CC553DB9DB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f371c7-210f-4427-b905-7bb5c1951aa2"/>
    <ds:schemaRef ds:uri="4c9350c7-d0e8-4255-b307-8e68dcd7e1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DD071C-416B-420C-B60B-367F50AFAA0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CA1C817-0C1A-4FFB-9CB0-23A73CDDD54E}">
  <ds:schemaRefs>
    <ds:schemaRef ds:uri="http://schemas.microsoft.com/office/2006/metadata/properties"/>
    <ds:schemaRef ds:uri="http://schemas.microsoft.com/office/infopath/2007/PartnerControls"/>
    <ds:schemaRef ds:uri="4c9350c7-d0e8-4255-b307-8e68dcd7e174"/>
    <ds:schemaRef ds:uri="1df371c7-210f-4427-b905-7bb5c1951aa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2. Board Briefing Paper- Template</Template>
  <TotalTime>8</TotalTime>
  <Pages>5</Pages>
  <Words>1061</Words>
  <Characters>6509</Characters>
  <Application>Microsoft Office Word</Application>
  <DocSecurity>0</DocSecurity>
  <Lines>139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WDV template - Word standard document v.1</vt:lpstr>
    </vt:vector>
  </TitlesOfParts>
  <Company/>
  <LinksUpToDate>false</LinksUpToDate>
  <CharactersWithSpaces>7548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WDV template - Word standard document v.1</dc:title>
  <dc:subject>[Subject line]</dc:subject>
  <dc:creator>Elyse Cox</dc:creator>
  <cp:keywords/>
  <dc:description/>
  <cp:lastModifiedBy>Jayashree Mayekar</cp:lastModifiedBy>
  <cp:revision>5</cp:revision>
  <cp:lastPrinted>2025-05-29T05:04:00Z</cp:lastPrinted>
  <dcterms:created xsi:type="dcterms:W3CDTF">2025-12-22T04:02:00Z</dcterms:created>
  <dcterms:modified xsi:type="dcterms:W3CDTF">2025-12-22T04:10:00Z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0x0101002EB9B64B880E0348AE55382359D40FD00051FF72B67390E94D829CFA58F1A5E2EB</vt:lpwstr>
  </property>
  <property fmtid="{D5CDD505-2E9C-101B-9397-08002B2CF9AE}" pid="3" name="Order">
    <vt:r8>22000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GrammarlyDocumentId">
    <vt:lpwstr>dcb62405-1778-4c5e-8431-7ef975b110e3</vt:lpwstr>
  </property>
  <property fmtid="{D5CDD505-2E9C-101B-9397-08002B2CF9AE}" pid="10" name="MediaServiceImageTags">
    <vt:lpwstr/>
  </property>
</Properties>
</file>